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C58" w:rsidRDefault="00394C58">
      <w:pPr>
        <w:spacing w:line="250" w:lineRule="exact"/>
        <w:ind w:right="-567"/>
      </w:pPr>
      <w:r>
        <w:rPr>
          <w:noProof/>
        </w:rPr>
        <w:pict>
          <v:shape id="Freeform 4489" o:spid="_x0000_s1026" style="position:absolute;margin-left:94.5pt;margin-top:279.75pt;width:444.75pt;height:479.25pt;z-index:-2539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690,16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" path="m,l15690,r,16907l,16907,,xe" stroked="f" strokeweight="1pt">
            <v:stroke miterlimit="10" joinstyle="miter"/>
            <v:path o:connecttype="custom" o:connectlocs="0,3552814;5648325,3552814;5648325,9639289;0,9639289;0,3552814" o:connectangles="0,0,0,0,0"/>
            <w10:wrap anchorx="page" anchory="page"/>
          </v:shape>
        </w:pict>
      </w:r>
      <w:r>
        <w:rPr>
          <w:noProof/>
        </w:rPr>
        <w:pict>
          <v:shape id="AutoShape 4488" o:spid="_x0000_s1027" style="position:absolute;margin-left:91.5pt;margin-top:276.75pt;width:450.75pt;height:485.25pt;z-index:-253954048;visibility:visible;mso-position-horizontal-relative:page;mso-position-vertical-relative:page" coordsize="15902,171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" adj="0,,0" path="m212,211r,16695l15690,16906r,-16695l212,211xm15725,176r,16766l177,16942,177,176r15548,xm141,141r,16836l15761,16977r,-16836l141,141xm15831,70r,16978l71,17048,71,70r15760,xm36,35r,17048l15867,17083r,-17048l36,35xm15902,r,17118l,17118,,,15902,xe" fillcolor="black" stroked="f" strokeweight="1pt">
            <v:stroke miterlimit="10"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76317,3590904;76317,9600943;5648208,9600943;5648208,3590904;5660807,3578304;5660807,9613903;63718,9613903;63718,3578304;50758,3565705;50758,9626502;5673767,9626502;5673767,3565705;5698966,3540145;5698966,9652062;25559,9652062;25559,3540145;12960,3527546;12960,9664661;5711925,9664661;5711925,3527546;5724525,3514946;5724525,9677261;0,9677261;0,3514946" o:connectangles="0,0,0,0,0,0,0,0,0,0,0,0,0,0,0,0,0,0,0,0,0,0,0,0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4487" o:spid="_x0000_s1028" type="#_x0000_t75" alt="ooxWord://word/media/image1.png" style="position:absolute;margin-left:94.5pt;margin-top:164.45pt;width:444.75pt;height:93pt;z-index:-25395302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AutoShape 4486" o:spid="_x0000_s1029" style="position:absolute;margin-left:91.5pt;margin-top:161.45pt;width:450.75pt;height:99pt;z-index:-253952000;visibility:visible;mso-position-horizontal-relative:page;mso-position-vertical-relative:page" coordsize="15902,34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" adj="0,,0" path="m212,212r,3069l15690,3281r,-3069l212,212xm15725,176r,3140l177,3316r,-3140l15725,176xm141,141r,3210l15761,3351r,-3210l141,141xm15831,71r,3351l71,3422,71,71r15760,xm36,35r,3422l15867,3457r,-3422l36,35xm15902,r,3493l,3493,,,15902,xe" fillcolor="#17365d" stroked="f" strokeweight="1pt">
            <v:stroke miterlimit="10"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76317,2126576;76317,3231257;5648208,3231257;5648208,2126576;5660807,2113617;5660807,3243856;63718,3243856;63718,2113617;50758,2101019;50758,3256454;5673767,3256454;5673767,2101019;5698966,2075823;5698966,3282010;25559,3282010;25559,2075823;12960,2062865;12960,3294608;5711925,3294608;5711925,2062865;5724525,2050266;5724525,3307566;0,3307566;0,2050266" o:connectangles="0,0,0,0,0,0,0,0,0,0,0,0,0,0,0,0,0,0,0,0,0,0,0,0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Resim 4484" o:spid="_x0000_s1030" type="#_x0000_t75" alt="ooxWord://word/media/image3.png" style="position:absolute;margin-left:111.6pt;margin-top:592.4pt;width:.5pt;height:.5pt;z-index:-253950976;visibility:visible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Resim 4483" o:spid="_x0000_s1031" type="#_x0000_t75" alt="ooxWord://word/media/image4.png" style="position:absolute;margin-left:111.6pt;margin-top:592.4pt;width:.5pt;height:.5pt;z-index:-253949952;visibility:visible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Resim 4482" o:spid="_x0000_s1032" type="#_x0000_t75" alt="ooxWord://word/media/image5.png" style="position:absolute;margin-left:112.1pt;margin-top:592.4pt;width:84.6pt;height:.5pt;z-index:-2539489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Resim 4481" o:spid="_x0000_s1033" type="#_x0000_t75" alt="ooxWord://word/media/image6.png" style="position:absolute;margin-left:196.75pt;margin-top:592.4pt;width:.5pt;height:.5pt;z-index:-253947904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Resim 4480" o:spid="_x0000_s1034" type="#_x0000_t75" alt="ooxWord://word/media/image7.png" style="position:absolute;margin-left:197.2pt;margin-top:592.4pt;width:325.6pt;height:.5pt;z-index:-253946880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Resim 4479" o:spid="_x0000_s1035" type="#_x0000_t75" alt="ooxWord://word/media/image8.png" style="position:absolute;margin-left:522.8pt;margin-top:592.4pt;width:.5pt;height:.5pt;z-index:-253945856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Resim 4478" o:spid="_x0000_s1036" type="#_x0000_t75" alt="ooxWord://word/media/image9.png" style="position:absolute;margin-left:522.8pt;margin-top:592.4pt;width:.5pt;height:.5pt;z-index:-253944832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Resim 4477" o:spid="_x0000_s1037" type="#_x0000_t75" alt="ooxWord://word/media/image10.png" style="position:absolute;margin-left:111.6pt;margin-top:592.85pt;width:.5pt;height:33.15pt;z-index:-253943808;visibility:visible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Resim 4476" o:spid="_x0000_s1038" type="#_x0000_t75" alt="ooxWord://word/media/image11.png" style="position:absolute;margin-left:111.6pt;margin-top:626pt;width:.5pt;height:.5pt;z-index:-253942784;visibility:visible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Resim 4475" o:spid="_x0000_s1039" type="#_x0000_t75" alt="ooxWord://word/media/image12.png" style="position:absolute;margin-left:112.1pt;margin-top:626pt;width:84.6pt;height:.5pt;z-index:-253941760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Resim 4474" o:spid="_x0000_s1040" type="#_x0000_t75" alt="ooxWord://word/media/image13.png" style="position:absolute;margin-left:196.75pt;margin-top:592.85pt;width:.5pt;height:33.15pt;z-index:-253940736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Resim 4473" o:spid="_x0000_s1041" type="#_x0000_t75" alt="ooxWord://word/media/image14.png" style="position:absolute;margin-left:196.75pt;margin-top:626pt;width:.5pt;height:.5pt;z-index:-253939712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Resim 4472" o:spid="_x0000_s1042" type="#_x0000_t75" alt="ooxWord://word/media/image15.png" style="position:absolute;margin-left:197.2pt;margin-top:626pt;width:325.6pt;height:.5pt;z-index:-2539386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Resim 4471" o:spid="_x0000_s1043" type="#_x0000_t75" alt="ooxWord://word/media/image16.png" style="position:absolute;margin-left:522.8pt;margin-top:592.85pt;width:.5pt;height:33.15pt;z-index:-253937664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Resim 4470" o:spid="_x0000_s1044" type="#_x0000_t75" alt="ooxWord://word/media/image17.png" style="position:absolute;margin-left:522.8pt;margin-top:626pt;width:.5pt;height:.5pt;z-index:-253936640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Resim 4469" o:spid="_x0000_s1045" type="#_x0000_t75" alt="ooxWord://word/media/image18.png" style="position:absolute;margin-left:111.6pt;margin-top:626.5pt;width:.5pt;height:33.1pt;z-index:-253935616;visibility:visible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Resim 4468" o:spid="_x0000_s1046" type="#_x0000_t75" alt="ooxWord://word/media/image19.png" style="position:absolute;margin-left:196.75pt;margin-top:626.5pt;width:.5pt;height:33.1pt;z-index:-253934592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Resim 4467" o:spid="_x0000_s1047" type="#_x0000_t75" alt="ooxWord://word/media/image20.png" style="position:absolute;margin-left:522.8pt;margin-top:626.5pt;width:.5pt;height:33.1pt;z-index:-25393356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Resim 4466" o:spid="_x0000_s1048" type="#_x0000_t75" alt="ooxWord://word/media/image21.png" style="position:absolute;margin-left:111.6pt;margin-top:659.6pt;width:.5pt;height:.5pt;z-index:-253932544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 id="Resim 4465" o:spid="_x0000_s1049" type="#_x0000_t75" alt="ooxWord://word/media/image22.png" style="position:absolute;margin-left:112.1pt;margin-top:659.6pt;width:84.6pt;height:.5pt;z-index:-253931520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Resim 4464" o:spid="_x0000_s1050" type="#_x0000_t75" alt="ooxWord://word/media/image23.png" style="position:absolute;margin-left:196.75pt;margin-top:659.6pt;width:.5pt;height:.5pt;z-index:-253930496;visibility:visible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Resim 4463" o:spid="_x0000_s1051" type="#_x0000_t75" alt="ooxWord://word/media/image24.png" style="position:absolute;margin-left:197.2pt;margin-top:659.6pt;width:325.6pt;height:.5pt;z-index:-253929472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Resim 4462" o:spid="_x0000_s1052" type="#_x0000_t75" alt="ooxWord://word/media/image25.png" style="position:absolute;margin-left:522.8pt;margin-top:659.6pt;width:.5pt;height:.5pt;z-index:-253928448;visibility:visible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Resim 4461" o:spid="_x0000_s1053" type="#_x0000_t75" alt="ooxWord://word/media/image26.png" style="position:absolute;margin-left:111.6pt;margin-top:660.1pt;width:.5pt;height:33.1pt;z-index:-253927424;visibility:visible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Resim 4460" o:spid="_x0000_s1054" type="#_x0000_t75" alt="ooxWord://word/media/image27.png" style="position:absolute;margin-left:196.75pt;margin-top:660.1pt;width:.5pt;height:33.1pt;z-index:-253926400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Resim 4459" o:spid="_x0000_s1055" type="#_x0000_t75" alt="ooxWord://word/media/image28.png" style="position:absolute;margin-left:522.8pt;margin-top:660.1pt;width:.5pt;height:33.1pt;z-index:-253925376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Resim 4458" o:spid="_x0000_s1056" type="#_x0000_t75" alt="ooxWord://word/media/image29.png" style="position:absolute;margin-left:111.6pt;margin-top:693.2pt;width:411.7pt;height:34.1pt;z-index:-253924352;visibility:visible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Freeform 4457" o:spid="_x0000_s1057" style="position:absolute;margin-left:111.75pt;margin-top:416.25pt;width:409.5pt;height:57.75pt;z-index:-2539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7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" path="m,l14446,r,2037l,2037,,xe" stroked="f" strokeweight="1pt">
            <v:stroke miterlimit="10" joinstyle="miter"/>
            <v:path o:connecttype="custom" o:connectlocs="0,5284763;5200290,5284763;5200290,6017828;0,6017828;0,5284763" o:connectangles="0,0,0,0,0"/>
            <w10:wrap anchorx="page" anchory="page"/>
          </v:shape>
        </w:pict>
      </w:r>
      <w:r>
        <w:rPr>
          <w:noProof/>
        </w:rPr>
        <w:pict>
          <v:shape id="Freeform 4456" o:spid="_x0000_s1058" style="position:absolute;margin-left:111.75pt;margin-top:416.25pt;width:409.5pt;height:57.75pt;z-index:-2539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7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" path="m,l14446,r,2037l,2037,,xe" filled="f">
            <v:stroke miterlimit="10" joinstyle="miter" endcap="round"/>
            <v:path o:connecttype="custom" o:connectlocs="0,5284763;5200290,5284763;5200290,6017828;0,6017828;0,5284763" o:connectangles="0,0,0,0,0"/>
            <w10:wrap anchorx="page" anchory="page"/>
          </v:shape>
        </w:pict>
      </w:r>
      <w:r>
        <w:rPr>
          <w:b/>
          <w:bCs/>
          <w:color w:val="000000"/>
          <w:sz w:val="28"/>
          <w:szCs w:val="28"/>
        </w:rPr>
        <w:t>T.C.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3702" w:right="5226" w:bottom="0" w:left="6075" w:header="708" w:footer="708" w:gutter="0"/>
          <w:cols w:space="708"/>
        </w:sectPr>
      </w:pPr>
    </w:p>
    <w:p w:rsidR="00394C58" w:rsidRDefault="00394C58">
      <w:pPr>
        <w:tabs>
          <w:tab w:val="left" w:pos="125"/>
        </w:tabs>
        <w:spacing w:before="80" w:line="271" w:lineRule="exact"/>
        <w:ind w:right="-567"/>
      </w:pPr>
      <w:r w:rsidRPr="002D7AF3">
        <w:rPr>
          <w:b/>
          <w:bCs/>
          <w:color w:val="000000"/>
          <w:sz w:val="24"/>
          <w:szCs w:val="24"/>
        </w:rPr>
        <w:t>BOLU</w:t>
      </w:r>
      <w:r>
        <w:rPr>
          <w:b/>
          <w:bCs/>
          <w:color w:val="000000"/>
          <w:sz w:val="24"/>
          <w:szCs w:val="24"/>
        </w:rPr>
        <w:t xml:space="preserve"> </w:t>
      </w:r>
      <w:r w:rsidRPr="002D7AF3">
        <w:rPr>
          <w:b/>
          <w:bCs/>
          <w:color w:val="000000"/>
          <w:sz w:val="24"/>
          <w:szCs w:val="24"/>
        </w:rPr>
        <w:t>ABANT 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ZZET BAYSAL ÜN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VERS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TES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 </w:t>
      </w:r>
      <w:r w:rsidRPr="002D7AF3">
        <w:rPr>
          <w:sz w:val="24"/>
          <w:szCs w:val="24"/>
        </w:rPr>
        <w:br/>
      </w:r>
      <w:r>
        <w:tab/>
      </w:r>
      <w:r>
        <w:rPr>
          <w:b/>
          <w:bCs/>
          <w:color w:val="000000"/>
          <w:sz w:val="24"/>
          <w:szCs w:val="24"/>
        </w:rPr>
        <w:t>Mudurnu Süreyya Astarcı Meslek</w:t>
      </w:r>
      <w:r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4"/>
          <w:szCs w:val="24"/>
        </w:rPr>
        <w:t>Yüksekokulu</w:t>
      </w:r>
      <w:r>
        <w:rPr>
          <w:b/>
          <w:bCs/>
          <w:color w:val="000000"/>
          <w:sz w:val="28"/>
          <w:szCs w:val="28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898" w:bottom="0" w:left="3747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5" w:line="893" w:lineRule="exact"/>
        <w:ind w:right="-567"/>
      </w:pPr>
      <w:r>
        <w:rPr>
          <w:b/>
          <w:bCs/>
          <w:color w:val="4F6228"/>
          <w:sz w:val="100"/>
          <w:szCs w:val="100"/>
        </w:rPr>
        <w:t>STAJ DOSYASI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739" w:bottom="0" w:left="276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6" w:line="250" w:lineRule="exact"/>
        <w:ind w:right="-567"/>
      </w:pPr>
      <w:r>
        <w:rPr>
          <w:b/>
          <w:bCs/>
          <w:color w:val="4F6228"/>
          <w:sz w:val="28"/>
          <w:szCs w:val="28"/>
        </w:rPr>
        <w:t>Stajın Yapıldığı İşyerinin Adı ve Kısa Adresi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799" w:bottom="0" w:left="3646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2" w:line="250" w:lineRule="exact"/>
        <w:ind w:right="-567"/>
      </w:pPr>
      <w:r>
        <w:rPr>
          <w:b/>
          <w:bCs/>
          <w:color w:val="008000"/>
          <w:sz w:val="28"/>
          <w:szCs w:val="28"/>
        </w:rPr>
        <w:t>   </w:t>
      </w:r>
      <w:r>
        <w:rPr>
          <w:b/>
          <w:bCs/>
          <w:color w:val="4F6228"/>
          <w:sz w:val="28"/>
          <w:szCs w:val="28"/>
        </w:rPr>
        <w:t>Öğrencinin: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71" w:bottom="0" w:left="2096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Okul No.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398" w:bottom="0" w:left="234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2" w:line="250" w:lineRule="exact"/>
        <w:ind w:right="-567"/>
      </w:pPr>
      <w:r>
        <w:rPr>
          <w:b/>
          <w:bCs/>
          <w:color w:val="4F6228"/>
          <w:sz w:val="28"/>
          <w:szCs w:val="28"/>
        </w:rPr>
        <w:t>Adı, Soyadı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93" w:bottom="0" w:left="234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Bölümü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535" w:bottom="0" w:left="234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Programı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331" w:bottom="0" w:left="2345" w:header="708" w:footer="708" w:gutter="0"/>
          <w:cols w:space="708"/>
        </w:sectPr>
      </w:pPr>
    </w:p>
    <w:p w:rsidR="00394C58" w:rsidRDefault="00394C58" w:rsidP="002D7AF3">
      <w:pPr>
        <w:spacing w:line="214" w:lineRule="exact"/>
        <w:ind w:right="-567"/>
        <w:jc w:val="center"/>
        <w:sectPr w:rsidR="00394C58">
          <w:pgSz w:w="11906" w:h="16841"/>
          <w:pgMar w:top="1699" w:right="5943" w:bottom="0" w:left="5444" w:header="708" w:footer="708" w:gutter="0"/>
          <w:cols w:space="708"/>
        </w:sectPr>
      </w:pPr>
      <w:r>
        <w:rPr>
          <w:noProof/>
        </w:rPr>
        <w:pict>
          <v:shape id="Freeform 4455" o:spid="_x0000_s1059" style="position:absolute;left:0;text-align:left;margin-left:56.75pt;margin-top:618.9pt;width:357.8pt;height:1.1pt;z-index:-2539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2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" path="m,l12622,r,38l,38,,xe" fillcolor="black" stroked="f" strokeweight="1pt">
            <v:stroke miterlimit="10" joinstyle="miter"/>
            <v:path o:connecttype="custom" o:connectlocs="0,7821051;4544060,7821051;4544060,7834663;0,7834663;0,7821051" o:connectangles="0,0,0,0,0"/>
            <w10:wrap anchorx="page" anchory="page"/>
          </v:shape>
        </w:pict>
      </w:r>
      <w:r>
        <w:rPr>
          <w:b/>
          <w:bCs/>
          <w:color w:val="000000"/>
          <w:sz w:val="24"/>
          <w:szCs w:val="24"/>
        </w:rPr>
        <w:t>T.C.</w:t>
      </w:r>
    </w:p>
    <w:p w:rsidR="00394C58" w:rsidRDefault="00394C58" w:rsidP="002D7AF3">
      <w:pPr>
        <w:spacing w:before="69" w:line="214" w:lineRule="exact"/>
        <w:ind w:right="-567"/>
        <w:jc w:val="center"/>
      </w:pPr>
      <w:r>
        <w:rPr>
          <w:b/>
          <w:bCs/>
          <w:color w:val="000000"/>
          <w:sz w:val="24"/>
          <w:szCs w:val="24"/>
        </w:rPr>
        <w:t>BOLU ABANT İZZET BAYSAL ÜNİVERSİTESİ</w:t>
      </w:r>
    </w:p>
    <w:p w:rsidR="00394C58" w:rsidRDefault="00394C58" w:rsidP="002D7AF3">
      <w:pPr>
        <w:spacing w:line="20" w:lineRule="exact"/>
        <w:jc w:val="center"/>
        <w:sectPr w:rsidR="00394C58">
          <w:type w:val="continuous"/>
          <w:pgSz w:w="11906" w:h="16841"/>
          <w:pgMar w:top="1417" w:right="3943" w:bottom="0" w:left="3447" w:header="708" w:footer="708" w:gutter="0"/>
          <w:cols w:space="708"/>
        </w:sectPr>
      </w:pPr>
    </w:p>
    <w:p w:rsidR="00394C58" w:rsidRDefault="00394C58" w:rsidP="002D7AF3">
      <w:pPr>
        <w:spacing w:before="64" w:line="218" w:lineRule="exact"/>
        <w:ind w:right="-567"/>
        <w:jc w:val="center"/>
      </w:pPr>
      <w:r>
        <w:rPr>
          <w:color w:val="000000"/>
          <w:sz w:val="24"/>
          <w:szCs w:val="24"/>
        </w:rPr>
        <w:t>Mudurnu Süreyya Astarcı Meslek Yüksekokulu Müdürlüğü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320" w:bottom="0" w:left="281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1" w:line="197" w:lineRule="exact"/>
        <w:ind w:right="-567"/>
      </w:pPr>
    </w:p>
    <w:p w:rsidR="00394C58" w:rsidRDefault="00394C58" w:rsidP="00473234">
      <w:pPr>
        <w:spacing w:line="200" w:lineRule="exact"/>
      </w:pPr>
      <w:r>
        <w:br w:type="column"/>
      </w:r>
      <w:r>
        <w:rPr>
          <w:color w:val="000000"/>
          <w:sz w:val="22"/>
          <w:szCs w:val="22"/>
        </w:rPr>
        <w:t>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1" w:line="200" w:lineRule="exact"/>
        <w:ind w:right="-567"/>
      </w:pPr>
      <w:r>
        <w:rPr>
          <w:color w:val="000000"/>
          <w:sz w:val="22"/>
          <w:szCs w:val="22"/>
        </w:rPr>
        <w:t>              ...... / ...... / 20....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3" w:space="708" w:equalWidth="0">
            <w:col w:w="467" w:space="247"/>
            <w:col w:w="2893" w:space="2069"/>
            <w:col w:w="2284"/>
          </w:cols>
        </w:sectPr>
      </w:pPr>
    </w:p>
    <w:p w:rsidR="00394C58" w:rsidRDefault="00394C58">
      <w:pPr>
        <w:spacing w:before="63" w:line="200" w:lineRule="exact"/>
        <w:ind w:right="-567"/>
      </w:pPr>
      <w:r>
        <w:rPr>
          <w:b/>
          <w:bCs/>
          <w:color w:val="000000"/>
          <w:sz w:val="22"/>
          <w:szCs w:val="22"/>
        </w:rPr>
        <w:t>Konu   :</w:t>
      </w:r>
      <w:r>
        <w:rPr>
          <w:color w:val="000000"/>
          <w:sz w:val="22"/>
          <w:szCs w:val="22"/>
        </w:rPr>
        <w:t> Stajla ilgili açıklamalar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803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 w:rsidP="002D7AF3">
      <w:pPr>
        <w:spacing w:before="36" w:line="200" w:lineRule="exact"/>
        <w:ind w:right="-567"/>
        <w:jc w:val="both"/>
      </w:pPr>
      <w:r>
        <w:rPr>
          <w:color w:val="000000"/>
          <w:sz w:val="22"/>
          <w:szCs w:val="22"/>
        </w:rPr>
        <w:t>İki yıllık bir eğitim ve öğretim döneminden sonra, Türk toplumunun ihtiyaç duyduğu ara insan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3" w:bottom="0" w:left="1844" w:header="708" w:footer="708" w:gutter="0"/>
          <w:cols w:space="708"/>
        </w:sectPr>
      </w:pPr>
    </w:p>
    <w:p w:rsidR="00394C58" w:rsidRDefault="00394C58" w:rsidP="002D7AF3">
      <w:pPr>
        <w:spacing w:before="63" w:line="200" w:lineRule="exact"/>
        <w:ind w:right="-567"/>
        <w:jc w:val="both"/>
      </w:pPr>
      <w:r>
        <w:rPr>
          <w:color w:val="000000"/>
          <w:sz w:val="22"/>
          <w:szCs w:val="22"/>
        </w:rPr>
        <w:t>gücü ihtiyacını karşılamak üzere çalışma hayatına atılacak öğrencilerimiz için hazırlanan </w:t>
      </w:r>
      <w:r w:rsidRPr="002D7AF3">
        <w:rPr>
          <w:b/>
          <w:color w:val="000000"/>
          <w:sz w:val="22"/>
          <w:szCs w:val="22"/>
        </w:rPr>
        <w:t>"Bolu</w:t>
      </w:r>
      <w:r>
        <w:rPr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Abant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6" w:bottom="0" w:left="1135" w:header="708" w:footer="708" w:gutter="0"/>
          <w:cols w:space="708"/>
        </w:sectPr>
      </w:pPr>
    </w:p>
    <w:p w:rsidR="00394C58" w:rsidRDefault="00394C58" w:rsidP="002D7AF3">
      <w:pPr>
        <w:spacing w:before="64" w:line="197" w:lineRule="exact"/>
        <w:ind w:right="-567"/>
        <w:jc w:val="both"/>
      </w:pPr>
      <w:r>
        <w:rPr>
          <w:b/>
          <w:bCs/>
          <w:color w:val="000000"/>
          <w:sz w:val="22"/>
          <w:szCs w:val="22"/>
        </w:rPr>
        <w:t>İzzet </w:t>
      </w:r>
    </w:p>
    <w:p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Baysal </w:t>
      </w:r>
    </w:p>
    <w:p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Üniversitesi'ne </w:t>
      </w:r>
    </w:p>
    <w:p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Bağlı </w:t>
      </w:r>
    </w:p>
    <w:p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Meslek </w:t>
      </w:r>
    </w:p>
    <w:p w:rsidR="00394C58" w:rsidRDefault="00394C58" w:rsidP="002D7AF3">
      <w:pPr>
        <w:spacing w:before="64" w:line="200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Yüksekokulları   Staj   Yönergesi”</w:t>
      </w:r>
      <w:r>
        <w:rPr>
          <w:color w:val="000000"/>
          <w:sz w:val="22"/>
          <w:szCs w:val="22"/>
        </w:rPr>
        <w:t> </w:t>
      </w:r>
    </w:p>
    <w:p w:rsidR="00394C58" w:rsidRDefault="00394C58" w:rsidP="002D7AF3">
      <w:pPr>
        <w:spacing w:before="64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uyarınca,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7" w:space="708" w:equalWidth="0">
            <w:col w:w="512" w:space="158"/>
            <w:col w:w="689" w:space="158"/>
            <w:col w:w="1464" w:space="158"/>
            <w:col w:w="555" w:space="156"/>
            <w:col w:w="737" w:space="156"/>
            <w:col w:w="3393" w:space="156"/>
            <w:col w:w="876"/>
          </w:cols>
        </w:sectPr>
      </w:pPr>
    </w:p>
    <w:p w:rsidR="00394C58" w:rsidRDefault="00394C58" w:rsidP="002D7AF3">
      <w:pPr>
        <w:spacing w:before="63" w:line="200" w:lineRule="exact"/>
        <w:ind w:right="-567"/>
        <w:jc w:val="both"/>
      </w:pPr>
      <w:r>
        <w:rPr>
          <w:color w:val="000000"/>
          <w:sz w:val="22"/>
          <w:szCs w:val="22"/>
        </w:rPr>
        <w:t>öğrencilerimiz   6  Haftayı  (30  iş  günü)  kapsayan  "</w:t>
      </w:r>
      <w:r>
        <w:rPr>
          <w:b/>
          <w:bCs/>
          <w:color w:val="000000"/>
          <w:sz w:val="22"/>
          <w:szCs w:val="22"/>
        </w:rPr>
        <w:t>staj</w:t>
      </w:r>
      <w:r>
        <w:rPr>
          <w:color w:val="000000"/>
          <w:sz w:val="22"/>
          <w:szCs w:val="22"/>
        </w:rPr>
        <w:t>"  çalışmalarını  başarıyla  tamamlamak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9" w:bottom="0" w:left="1135" w:header="708" w:footer="708" w:gutter="0"/>
          <w:cols w:space="708"/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>zorundadırlar.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Bu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gereği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yerine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getirmek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için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hazırlanan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Staj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Dosyası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öğrencimiz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eliyle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11" w:space="708" w:equalWidth="0">
            <w:col w:w="1308" w:space="134"/>
            <w:col w:w="318" w:space="134"/>
            <w:col w:w="610" w:space="134"/>
            <w:col w:w="612" w:space="134"/>
            <w:col w:w="840" w:space="134"/>
            <w:col w:w="394" w:space="134"/>
            <w:col w:w="982" w:space="134"/>
            <w:col w:w="408" w:space="134"/>
            <w:col w:w="771" w:space="132"/>
            <w:col w:w="1049" w:space="132"/>
            <w:col w:w="552"/>
          </w:cols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>kurumunuza/işyerinize sunulmaktadır.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7318" w:bottom="0" w:left="1135" w:header="708" w:footer="708" w:gutter="0"/>
          <w:cols w:space="708"/>
        </w:sectPr>
      </w:pPr>
    </w:p>
    <w:p w:rsidR="00394C58" w:rsidRDefault="00394C58" w:rsidP="002D7AF3">
      <w:pPr>
        <w:spacing w:line="200" w:lineRule="exact"/>
        <w:jc w:val="both"/>
      </w:pPr>
    </w:p>
    <w:p w:rsidR="00394C58" w:rsidRDefault="00394C58" w:rsidP="002D7AF3">
      <w:pPr>
        <w:spacing w:before="118" w:line="200" w:lineRule="exact"/>
        <w:ind w:right="-567"/>
        <w:jc w:val="both"/>
      </w:pPr>
      <w:r>
        <w:rPr>
          <w:color w:val="000000"/>
          <w:sz w:val="22"/>
          <w:szCs w:val="22"/>
        </w:rPr>
        <w:t>Bu  zorunluluğun  yerine  getirilebilmesi  için  öğrencilerimize  staj  çalışması  yapma  olanağı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4" w:bottom="0" w:left="1844" w:header="708" w:footer="708" w:gutter="0"/>
          <w:cols w:space="708"/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>veren kurumunuza ve tüm çalışanlarına şahsınızda, okulumuz ve tüm öğrencilerimiz adına teşekkür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>ederiz.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0114" w:bottom="0" w:left="1135" w:header="708" w:footer="708" w:gutter="0"/>
          <w:cols w:space="708"/>
        </w:sectPr>
      </w:pPr>
    </w:p>
    <w:p w:rsidR="00394C58" w:rsidRDefault="00394C58" w:rsidP="002D7AF3">
      <w:pPr>
        <w:spacing w:line="200" w:lineRule="exact"/>
        <w:jc w:val="both"/>
      </w:pPr>
    </w:p>
    <w:p w:rsidR="00394C58" w:rsidRDefault="00394C58" w:rsidP="002D7AF3">
      <w:pPr>
        <w:spacing w:before="118" w:line="200" w:lineRule="exact"/>
        <w:ind w:right="-567"/>
        <w:jc w:val="both"/>
      </w:pPr>
      <w:r>
        <w:rPr>
          <w:color w:val="000000"/>
          <w:sz w:val="22"/>
          <w:szCs w:val="22"/>
        </w:rPr>
        <w:t>Staj  çalışması  süresince,  kurumunuzda/işyerinizde  istihdam  edilecek  olan  staj  yükümlüsü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7" w:bottom="0" w:left="1844" w:header="708" w:footer="708" w:gutter="0"/>
          <w:cols w:space="708"/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>öğrencimizin çalışmalarını, işyerinizdeki yetkililer ve diğer çalışanlarla olan ilişkilerini düzenli ve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>verimli bir Şekilde sürdürebilmesi, çalışma durumlarının denetimi, devam-devamsızlık durumunun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7" w:bottom="0" w:left="1135" w:header="708" w:footer="708" w:gutter="0"/>
          <w:cols w:space="708"/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>izlenebilmesi   konularında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gerekli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görülen   aydınlatıcı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bilgiler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belirlenerek,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yazımız </w:t>
      </w:r>
    </w:p>
    <w:p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ekinde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7" w:space="708" w:equalWidth="0">
            <w:col w:w="2494" w:space="144"/>
            <w:col w:w="672" w:space="144"/>
            <w:col w:w="1869" w:space="141"/>
            <w:col w:w="701" w:space="141"/>
            <w:col w:w="1173" w:space="141"/>
            <w:col w:w="752" w:space="141"/>
            <w:col w:w="648"/>
          </w:cols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>sunulmuştur. Bu bilgiler yoluyla staj süresi boyunca denetim ve yöneltme görevi yerine getirilirken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:rsidR="00394C58" w:rsidRDefault="00394C58" w:rsidP="002D7AF3">
      <w:pPr>
        <w:spacing w:before="59" w:line="200" w:lineRule="exact"/>
        <w:ind w:right="-567"/>
        <w:jc w:val="both"/>
      </w:pPr>
      <w:r>
        <w:rPr>
          <w:color w:val="000000"/>
          <w:sz w:val="22"/>
          <w:szCs w:val="22"/>
        </w:rPr>
        <w:t>ölçü olarak kullanılması ve duyarlı olunması gereken hususlar ayrıntılarla ortaya konulmuştur.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2358" w:bottom="0" w:left="1135" w:header="708" w:footer="708" w:gutter="0"/>
          <w:cols w:space="708"/>
        </w:sectPr>
      </w:pPr>
    </w:p>
    <w:p w:rsidR="00394C58" w:rsidRDefault="00394C58" w:rsidP="002D7AF3">
      <w:pPr>
        <w:spacing w:line="200" w:lineRule="exact"/>
        <w:jc w:val="both"/>
      </w:pPr>
    </w:p>
    <w:p w:rsidR="00394C58" w:rsidRDefault="00394C58" w:rsidP="002D7AF3">
      <w:pPr>
        <w:spacing w:before="118" w:line="200" w:lineRule="exact"/>
        <w:ind w:right="-567"/>
        <w:jc w:val="both"/>
      </w:pPr>
      <w:r>
        <w:rPr>
          <w:color w:val="000000"/>
          <w:sz w:val="22"/>
          <w:szCs w:val="22"/>
        </w:rPr>
        <w:t>Gereğinin yapılması hususunu bilgilerinize sunarım. Saygılarımla.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4133" w:bottom="0" w:left="1844" w:header="708" w:footer="708" w:gutter="0"/>
          <w:cols w:space="708"/>
        </w:sectPr>
      </w:pPr>
    </w:p>
    <w:p w:rsidR="00394C58" w:rsidRDefault="00394C58" w:rsidP="002D7AF3">
      <w:pPr>
        <w:spacing w:line="200" w:lineRule="exact"/>
        <w:jc w:val="both"/>
      </w:pPr>
    </w:p>
    <w:p w:rsidR="00394C58" w:rsidRDefault="00394C58" w:rsidP="002D7AF3">
      <w:pPr>
        <w:spacing w:line="200" w:lineRule="exact"/>
        <w:jc w:val="both"/>
      </w:pPr>
    </w:p>
    <w:p w:rsidR="00394C58" w:rsidRDefault="00394C58" w:rsidP="002D7AF3">
      <w:pPr>
        <w:spacing w:line="200" w:lineRule="exact"/>
        <w:jc w:val="both"/>
      </w:pPr>
    </w:p>
    <w:p w:rsidR="00394C58" w:rsidRDefault="00394C58" w:rsidP="002D7AF3">
      <w:pPr>
        <w:spacing w:line="200" w:lineRule="exact"/>
        <w:jc w:val="both"/>
      </w:pPr>
    </w:p>
    <w:p w:rsidR="00394C58" w:rsidRDefault="00394C58" w:rsidP="002D7AF3">
      <w:pPr>
        <w:spacing w:line="200" w:lineRule="exact"/>
        <w:jc w:val="both"/>
      </w:pPr>
    </w:p>
    <w:p w:rsidR="00394C58" w:rsidRDefault="00394C58" w:rsidP="002D7AF3">
      <w:pPr>
        <w:spacing w:before="95" w:line="200" w:lineRule="exact"/>
        <w:ind w:right="-567"/>
        <w:jc w:val="both"/>
      </w:pPr>
      <w:r>
        <w:rPr>
          <w:color w:val="000000"/>
          <w:sz w:val="22"/>
          <w:szCs w:val="22"/>
        </w:rPr>
        <w:t xml:space="preserve">            Doç. Dr. Nezih OKUR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2034" w:bottom="0" w:left="6921" w:header="708" w:footer="708" w:gutter="0"/>
          <w:cols w:space="708"/>
        </w:sectPr>
      </w:pPr>
    </w:p>
    <w:p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 xml:space="preserve">       Müdür </w:t>
      </w:r>
    </w:p>
    <w:p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3177" w:bottom="0" w:left="806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00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EKLER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00" w:line="197" w:lineRule="exact"/>
        <w:ind w:right="-567"/>
      </w:pPr>
      <w:r>
        <w:rPr>
          <w:b/>
          <w:bCs/>
          <w:color w:val="000000"/>
          <w:sz w:val="22"/>
          <w:szCs w:val="22"/>
        </w:rPr>
        <w:t>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832" w:space="6255"/>
            <w:col w:w="134"/>
          </w:cols>
        </w:sectPr>
      </w:pPr>
    </w:p>
    <w:p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EK 1 -   (BAİBÜ'ne Bağlı Meslek Yüksekokulları Staj Yönergesinin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355" w:bottom="0" w:left="113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Staj Yapılacak Yerleri İlgilendiren Maddeleri)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298" w:bottom="0" w:left="1844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2 -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(Staj, Öğrenci, işyeri bilgileri ve Rapor onayı)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589" w:space="125"/>
            <w:col w:w="3745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3 -   (Staj Değerlendirme Formu)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738" w:bottom="0" w:left="113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4 -   (Mudurnu Süreyya Astarcı Meslek Yüksekokulu Öğrencilerinin Sektörel Ağırlıklı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480" w:bottom="0" w:left="113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Öğretimleri Hakkında işverenin Raporu)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762" w:bottom="0" w:left="1844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5 -   (Staj için  işyerlerinde Çalışacak Öğrencinin Özgeçmişi)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35" w:bottom="0" w:left="113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6 -   (Öğrenci Staj Çalışma Programı)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378" w:bottom="0" w:left="113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7 -   (Çalışma Yerinde Devamı Bildiren Çizelge)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490" w:bottom="0" w:left="113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8 -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(Rapor Dosyası Hazırlanırken Dikkat Edilmesi Gereken Hususlar)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589" w:space="125"/>
            <w:col w:w="5341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9 -   (İçindekiler)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009" w:bottom="0" w:left="113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10 - (Rapor Sayfası Örneği)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149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85" w:line="181" w:lineRule="exact"/>
        <w:ind w:right="-567"/>
      </w:pPr>
      <w:r>
        <w:rPr>
          <w:color w:val="000000"/>
          <w:sz w:val="19"/>
          <w:szCs w:val="19"/>
        </w:rPr>
        <w:t>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:rsidR="00394C58" w:rsidRDefault="00394C58">
      <w:pPr>
        <w:spacing w:line="231" w:lineRule="exact"/>
        <w:ind w:right="-567"/>
      </w:pPr>
      <w:r>
        <w:rPr>
          <w:b/>
          <w:bCs/>
          <w:color w:val="000000"/>
          <w:sz w:val="26"/>
          <w:szCs w:val="26"/>
        </w:rPr>
        <w:t>(EK-1) </w:t>
      </w:r>
    </w:p>
    <w:p w:rsidR="00394C58" w:rsidRDefault="00394C58">
      <w:pPr>
        <w:spacing w:line="20" w:lineRule="exact"/>
        <w:sectPr w:rsidR="00394C58">
          <w:pgSz w:w="11906" w:h="16841"/>
          <w:pgMar w:top="851" w:right="1060" w:bottom="0" w:left="1001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78" w:line="231" w:lineRule="exact"/>
        <w:ind w:right="-567"/>
      </w:pPr>
      <w:r>
        <w:rPr>
          <w:b/>
          <w:bCs/>
          <w:color w:val="000000"/>
          <w:sz w:val="26"/>
          <w:szCs w:val="26"/>
        </w:rPr>
        <w:t>T.C.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352" w:bottom="0" w:left="5994" w:header="708" w:footer="708" w:gutter="0"/>
          <w:cols w:space="708"/>
        </w:sectPr>
      </w:pPr>
    </w:p>
    <w:p w:rsidR="00394C58" w:rsidRPr="00CF4D93" w:rsidRDefault="00394C58">
      <w:pPr>
        <w:spacing w:before="74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BOLU ABANT 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ZZET BAYSAL ÜN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VERS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TES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'NE </w:t>
      </w:r>
    </w:p>
    <w:p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2985" w:bottom="0" w:left="3624" w:header="708" w:footer="708" w:gutter="0"/>
          <w:cols w:space="708"/>
        </w:sectPr>
      </w:pPr>
    </w:p>
    <w:p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BAĞLI MESLEK YÜKSEKOKULLARI  </w:t>
      </w:r>
    </w:p>
    <w:p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3242" w:bottom="0" w:left="3949" w:header="708" w:footer="708" w:gutter="0"/>
          <w:cols w:space="708"/>
        </w:sectPr>
      </w:pPr>
    </w:p>
    <w:p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STAJ YÖNERGESİNİN</w:t>
      </w:r>
      <w:r w:rsidRPr="00CF4D93">
        <w:rPr>
          <w:b/>
          <w:bCs/>
          <w:color w:val="000000"/>
          <w:sz w:val="22"/>
          <w:szCs w:val="22"/>
        </w:rPr>
        <w:t> </w:t>
      </w:r>
    </w:p>
    <w:p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4233" w:bottom="0" w:left="4873" w:header="708" w:footer="708" w:gutter="0"/>
          <w:cols w:space="708"/>
        </w:sectPr>
      </w:pPr>
    </w:p>
    <w:p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STAJ YAPILACAK YERLER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 </w:t>
      </w:r>
      <w:r>
        <w:rPr>
          <w:b/>
          <w:bCs/>
          <w:color w:val="000000"/>
          <w:sz w:val="22"/>
          <w:szCs w:val="22"/>
        </w:rPr>
        <w:t xml:space="preserve"> İ</w:t>
      </w:r>
      <w:r w:rsidRPr="00CF4D93">
        <w:rPr>
          <w:b/>
          <w:bCs/>
          <w:color w:val="000000"/>
          <w:sz w:val="22"/>
          <w:szCs w:val="22"/>
        </w:rPr>
        <w:t>LG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LEND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REN MADDELER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996" w:bottom="0" w:left="263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93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21 </w:t>
      </w:r>
      <w:r>
        <w:rPr>
          <w:color w:val="000000"/>
          <w:sz w:val="26"/>
          <w:szCs w:val="26"/>
        </w:rPr>
        <w:t>- Öğrenciler Akademik takvimde belirtilen tarihlerde ve program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2268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kurullarınca onaylanan işyerlerinde I. ve II. safha stajlarını tamamlamak zorundadırlar.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0" w:bottom="0" w:left="1702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Gerekli  ve  yararlı  durumlarda  Program  Koordinatörünün  önceden  onayı  alınarak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1702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herhangi bir safha staj iki ayrı işyerinde tamamlanabilir.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32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84" w:line="231" w:lineRule="exact"/>
        <w:ind w:right="-567"/>
      </w:pPr>
      <w:r>
        <w:rPr>
          <w:b/>
          <w:bCs/>
          <w:color w:val="000000"/>
          <w:sz w:val="26"/>
          <w:szCs w:val="26"/>
        </w:rPr>
        <w:t>MADDE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22-</w:t>
      </w:r>
      <w:r>
        <w:rPr>
          <w:color w:val="000000"/>
          <w:sz w:val="26"/>
          <w:szCs w:val="26"/>
        </w:rPr>
        <w:t>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Öğrenciler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"Yükseköğretim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Kurumları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Öğrenci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Disiplin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268" w:header="708" w:footer="708" w:gutter="0"/>
          <w:cols w:num="7" w:space="708" w:equalWidth="0">
            <w:col w:w="1049" w:space="206"/>
            <w:col w:w="417" w:space="206"/>
            <w:col w:w="1179" w:space="206"/>
            <w:col w:w="1772" w:space="206"/>
            <w:col w:w="1148" w:space="203"/>
            <w:col w:w="906" w:space="203"/>
            <w:col w:w="906"/>
          </w:cols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Yönetmeliği" hükümleri yanında stajlarını sürdürdükleri işyerinin çalışma, disiplin ve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2" w:bottom="0" w:left="1702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iş  emniyeti  ile  ilgili  kurallarına  da  aynen  uyarlar.  Kurallara  aykırı  hareket  eden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4" w:bottom="0" w:left="1702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öğrencinin durumu işveren tarafından Okul Müdürlüğüne yazılı olarak bildirilir.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823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a- </w:t>
      </w:r>
      <w:r>
        <w:rPr>
          <w:color w:val="000000"/>
          <w:sz w:val="26"/>
          <w:szCs w:val="26"/>
        </w:rPr>
        <w:t>Vardiya sisteminin uygulandığı yerlerde gündüz vardiyasında çalışır. Gece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1" w:bottom="0" w:left="2268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vardiyasında çalışma durumu söz konusu olduğunda Staj Koordinatörlüğü'nden yazılı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59" w:bottom="0" w:left="1702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izin alınır.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068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23- </w:t>
      </w:r>
      <w:r>
        <w:rPr>
          <w:color w:val="000000"/>
          <w:sz w:val="26"/>
          <w:szCs w:val="26"/>
        </w:rPr>
        <w:t>Geçerli mazereti ve raporu olsa da üst üste veya aralıklı olarak 5 iĢ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5" w:bottom="0" w:left="2268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gününden fazla devamsızlığı olan bir öğrenci stajını başaramamış sayılır. 5 günden az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1" w:bottom="0" w:left="1702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olan izinli günler öğrenciye tamamlattırılır.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659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 24-  </w:t>
      </w:r>
      <w:r>
        <w:rPr>
          <w:color w:val="000000"/>
          <w:sz w:val="26"/>
          <w:szCs w:val="26"/>
        </w:rPr>
        <w:t>"Öğrenci  staja  devam  durumunu  işyerinde  devam  çizelgesini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2268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çalıştığı yerde günü gününe doldurtarak tespit ettirir. İkişer nüsha olarak doldurulan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4" w:bottom="0" w:left="1702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çizelgeler  işyeri  yetkilisince  onaylanır.  Asılları  işveren  raporu  ile  birlikte  Okul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1702" w:header="708" w:footer="708" w:gutter="0"/>
          <w:cols w:space="708"/>
        </w:sectPr>
      </w:pPr>
    </w:p>
    <w:p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Müdürlüğüne gönderilir.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570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81" w:lineRule="exact"/>
        <w:ind w:right="-567"/>
      </w:pPr>
      <w:r>
        <w:rPr>
          <w:color w:val="000000"/>
          <w:sz w:val="19"/>
          <w:szCs w:val="19"/>
        </w:rPr>
        <w:t>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:rsidR="00394C58" w:rsidRDefault="00394C58">
      <w:pPr>
        <w:spacing w:line="181" w:lineRule="exact"/>
        <w:ind w:right="-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454" o:spid="_x0000_s1060" type="#_x0000_t202" style="position:absolute;margin-left:99.5pt;margin-top:278.7pt;width:9.7pt;height:11.45pt;z-index:-25392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" filled="f" stroked="f">
            <v:stroke joinstyle="round"/>
            <v:textbox inset="0,0,0,0">
              <w:txbxContent>
                <w:p w:rsidR="00394C58" w:rsidRDefault="00394C58">
                  <w:pPr>
                    <w:spacing w:line="200" w:lineRule="exact"/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–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Freeform 4452" o:spid="_x0000_s1061" style="position:absolute;margin-left:52.55pt;margin-top:136.8pt;width:1.45pt;height:1.55pt;z-index:-2539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" path="m,l50,r,55l,55,,xe" fillcolor="black" stroked="f" strokeweight="1pt">
            <v:stroke miterlimit="10" joinstyle="miter"/>
            <v:path o:connecttype="custom" o:connectlocs="0,1727627;18054,1727627;18054,1747312;0,1747312;0,1727627" o:connectangles="0,0,0,0,0"/>
            <w10:wrap anchorx="page" anchory="page"/>
          </v:shape>
        </w:pict>
      </w:r>
      <w:r>
        <w:rPr>
          <w:noProof/>
        </w:rPr>
        <w:pict>
          <v:shape id="Freeform 4451" o:spid="_x0000_s1062" style="position:absolute;margin-left:52.55pt;margin-top:136.8pt;width:1.45pt;height:1.45pt;z-index:-2539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50" o:spid="_x0000_s1063" style="position:absolute;margin-left:54pt;margin-top:136.8pt;width:16.95pt;height:1.45pt;z-index:-2539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" path="m,l598,r,51l,51,,xe" fillcolor="black" stroked="f" strokeweight="1pt">
            <v:stroke miterlimit="10" joinstyle="miter"/>
            <v:path o:connecttype="custom" o:connectlocs="0,1742926;215265,1742926;21526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9" o:spid="_x0000_s1064" style="position:absolute;margin-left:70.95pt;margin-top:136.8pt;width:1.45pt;height:1.45pt;z-index:-2539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8" o:spid="_x0000_s1065" style="position:absolute;margin-left:72.4pt;margin-top:136.8pt;width:104.9pt;height:1.45pt;z-index:-2539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0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" path="m,l3700,r,51l,51,,xe" fillcolor="black" stroked="f" strokeweight="1pt">
            <v:stroke miterlimit="10" joinstyle="miter"/>
            <v:path o:connecttype="custom" o:connectlocs="0,1742926;1332230,1742926;1332230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7" o:spid="_x0000_s1066" style="position:absolute;margin-left:177.25pt;margin-top:136.8pt;width:1.45pt;height:1.45pt;z-index:-2539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6" o:spid="_x0000_s1067" style="position:absolute;margin-left:178.7pt;margin-top:136.8pt;width:133.2pt;height:1.45pt;z-index:-2539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0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" path="m,l4699,r,51l,51,,xe" fillcolor="black" stroked="f" strokeweight="1pt">
            <v:stroke miterlimit="10" joinstyle="miter"/>
            <v:path o:connecttype="custom" o:connectlocs="0,1742926;1691280,1742926;1691280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5" o:spid="_x0000_s1068" style="position:absolute;margin-left:311.95pt;margin-top:136.8pt;width:1.45pt;height:1.45pt;z-index:-2539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4" o:spid="_x0000_s1069" style="position:absolute;margin-left:313.35pt;margin-top:136.8pt;width:10.45pt;height:1.45pt;z-index:-2539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" path="m,l370,r,51l,51,,xe" fillcolor="black" stroked="f" strokeweight="1pt">
            <v:stroke miterlimit="10" joinstyle="miter"/>
            <v:path o:connecttype="custom" o:connectlocs="0,1742926;132715,1742926;1327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3" o:spid="_x0000_s1070" style="position:absolute;margin-left:323.85pt;margin-top:136.8pt;width:1.45pt;height:1.45pt;z-index:-2539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2" o:spid="_x0000_s1071" style="position:absolute;margin-left:325.25pt;margin-top:136.8pt;width:15.1pt;height:1.45pt;z-index:-2539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3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" path="m,l534,r,51l,51,,xe" fillcolor="black" stroked="f" strokeweight="1pt">
            <v:stroke miterlimit="10" joinstyle="miter"/>
            <v:path o:connecttype="custom" o:connectlocs="0,1742926;191770,1742926;191770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1" o:spid="_x0000_s1072" style="position:absolute;margin-left:340.4pt;margin-top:136.8pt;width:1.45pt;height:1.45pt;z-index:-2539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40" o:spid="_x0000_s1073" style="position:absolute;margin-left:341.85pt;margin-top:136.8pt;width:12.7pt;height:1.45pt;z-index:-2539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" path="m,l449,r,51l,51,,xe" fillcolor="black" stroked="f" strokeweight="1pt">
            <v:stroke miterlimit="10" joinstyle="miter"/>
            <v:path o:connecttype="custom" o:connectlocs="0,1742926;161290,1742926;161290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39" o:spid="_x0000_s1074" style="position:absolute;margin-left:354.55pt;margin-top:136.8pt;width:1.45pt;height:1.45pt;z-index:-2539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38" o:spid="_x0000_s1075" style="position:absolute;margin-left:356pt;margin-top:136.8pt;width:55.45pt;height:1.45pt;z-index:-2539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5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" path="m,l1956,r,51l,51,,xe" fillcolor="black" stroked="f" strokeweight="1pt">
            <v:stroke miterlimit="10" joinstyle="miter"/>
            <v:path o:connecttype="custom" o:connectlocs="0,1742926;704215,1742926;7042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37" o:spid="_x0000_s1076" style="position:absolute;margin-left:411.45pt;margin-top:136.8pt;width:1.45pt;height:1.45pt;z-index:-2539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63y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36" o:spid="_x0000_s1077" style="position:absolute;margin-left:412.85pt;margin-top:136.8pt;width:90.75pt;height:1.45pt;z-index:-2539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" path="m,l3201,r,51l,51,,xe" fillcolor="black" stroked="f" strokeweight="1pt">
            <v:stroke miterlimit="10" joinstyle="miter"/>
            <v:path o:connecttype="custom" o:connectlocs="0,1742926;1152165,1742926;115216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35" o:spid="_x0000_s1078" style="position:absolute;margin-left:503.6pt;margin-top:136.8pt;width:1.45pt;height:1.45pt;z-index:-2539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34" o:spid="_x0000_s1079" style="position:absolute;margin-left:505.05pt;margin-top:136.8pt;width:19.1pt;height:1.45pt;z-index:-2538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" path="m,l673,r,51l,51,,xe" fillcolor="black" stroked="f" strokeweight="1pt">
            <v:stroke miterlimit="10" joinstyle="miter"/>
            <v:path o:connecttype="custom" o:connectlocs="0,1742926;242210,1742926;242210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33" o:spid="_x0000_s1080" style="position:absolute;margin-left:524.15pt;margin-top:136.8pt;width:1.45pt;height:1.55pt;z-index:-2538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" path="m,l51,r,55l,55,,xe" fillcolor="black" stroked="f" strokeweight="1pt">
            <v:stroke miterlimit="10" joinstyle="miter"/>
            <v:path o:connecttype="custom" o:connectlocs="0,1727627;18415,1727627;18415,1747312;0,1747312;0,1727627" o:connectangles="0,0,0,0,0"/>
            <w10:wrap anchorx="page" anchory="page"/>
          </v:shape>
        </w:pict>
      </w:r>
      <w:r>
        <w:rPr>
          <w:noProof/>
        </w:rPr>
        <w:pict>
          <v:shape id="Freeform 4432" o:spid="_x0000_s1081" style="position:absolute;margin-left:524.15pt;margin-top:136.8pt;width:1.45pt;height:1.45pt;z-index:-2538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Ssx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>
          <v:shape id="Freeform 4431" o:spid="_x0000_s1082" style="position:absolute;margin-left:52.55pt;margin-top:138.4pt;width:1.45pt;height:9.5pt;z-index:-2538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" path="m,l50,r,335l,335,,xe" fillcolor="black" stroked="f" strokeweight="1pt">
            <v:stroke miterlimit="10" joinstyle="miter"/>
            <v:path o:connecttype="custom" o:connectlocs="0,1758249;18054,1758249;18054,1878899;0,1878899;0,1758249" o:connectangles="0,0,0,0,0"/>
            <w10:wrap anchorx="page" anchory="page"/>
          </v:shape>
        </w:pict>
      </w:r>
      <w:r>
        <w:rPr>
          <w:noProof/>
        </w:rPr>
        <w:pict>
          <v:shape id="Freeform 4430" o:spid="_x0000_s1083" style="position:absolute;margin-left:524.15pt;margin-top:138.4pt;width:1.45pt;height:9.5pt;z-index:-2538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" path="m,l51,r,335l,335,,xe" fillcolor="black" stroked="f" strokeweight="1pt">
            <v:stroke miterlimit="10" joinstyle="miter"/>
            <v:path o:connecttype="custom" o:connectlocs="0,1758249;18415,1758249;18415,1878899;0,1878899;0,1758249" o:connectangles="0,0,0,0,0"/>
            <w10:wrap anchorx="page" anchory="page"/>
          </v:shape>
        </w:pict>
      </w:r>
      <w:r>
        <w:rPr>
          <w:noProof/>
        </w:rPr>
        <w:pict>
          <v:shape id="Freeform 4429" o:spid="_x0000_s1084" style="position:absolute;margin-left:52.55pt;margin-top:147.85pt;width:1.45pt;height:11.75pt;z-index:-2538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" path="m,l50,r,414l,414,,xe" fillcolor="black" stroked="f" strokeweight="1pt">
            <v:stroke miterlimit="10" joinstyle="miter"/>
            <v:path o:connecttype="custom" o:connectlocs="0,1875920;18054,1875920;18054,2024785;0,2024785;0,1875920" o:connectangles="0,0,0,0,0"/>
            <w10:wrap anchorx="page" anchory="page"/>
          </v:shape>
        </w:pict>
      </w:r>
      <w:r>
        <w:rPr>
          <w:noProof/>
        </w:rPr>
        <w:pict>
          <v:shape id="Freeform 4428" o:spid="_x0000_s1085" style="position:absolute;margin-left:524.15pt;margin-top:147.85pt;width:1.45pt;height:11.75pt;z-index:-2538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" path="m,l51,r,414l,414,,xe" fillcolor="black" stroked="f" strokeweight="1pt">
            <v:stroke miterlimit="10" joinstyle="miter"/>
            <v:path o:connecttype="custom" o:connectlocs="0,1875920;18415,1875920;18415,2024785;0,2024785;0,1875920" o:connectangles="0,0,0,0,0"/>
            <w10:wrap anchorx="page" anchory="page"/>
          </v:shape>
        </w:pict>
      </w:r>
      <w:r>
        <w:rPr>
          <w:noProof/>
        </w:rPr>
        <w:pict>
          <v:shape id="Freeform 4427" o:spid="_x0000_s1086" style="position:absolute;margin-left:52.55pt;margin-top:159.6pt;width:1.45pt;height:9.5pt;z-index:-2538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" path="m,l50,r,335l,335,,xe" fillcolor="black" stroked="f" strokeweight="1pt">
            <v:stroke miterlimit="10" joinstyle="miter"/>
            <v:path o:connecttype="custom" o:connectlocs="0,2028000;18054,2028000;18054,2148650;0,2148650;0,2028000" o:connectangles="0,0,0,0,0"/>
            <w10:wrap anchorx="page" anchory="page"/>
          </v:shape>
        </w:pict>
      </w:r>
      <w:r>
        <w:rPr>
          <w:noProof/>
        </w:rPr>
        <w:pict>
          <v:shape id="Freeform 4426" o:spid="_x0000_s1087" style="position:absolute;margin-left:524.15pt;margin-top:159.6pt;width:1.45pt;height:9.5pt;z-index:-2538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" path="m,l51,r,335l,335,,xe" fillcolor="black" stroked="f" strokeweight="1pt">
            <v:stroke miterlimit="10" joinstyle="miter"/>
            <v:path o:connecttype="custom" o:connectlocs="0,2028000;18415,2028000;18415,2148650;0,2148650;0,2028000" o:connectangles="0,0,0,0,0"/>
            <w10:wrap anchorx="page" anchory="page"/>
          </v:shape>
        </w:pict>
      </w:r>
      <w:r>
        <w:rPr>
          <w:noProof/>
        </w:rPr>
        <w:pict>
          <v:shape id="Freeform 4425" o:spid="_x0000_s1088" style="position:absolute;margin-left:52.55pt;margin-top:169.1pt;width:1.45pt;height:9.5pt;z-index:-2538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" path="m,l50,r,334l,334,,xe" fillcolor="black" stroked="f" strokeweight="1pt">
            <v:stroke miterlimit="10" joinstyle="miter"/>
            <v:path o:connecttype="custom" o:connectlocs="0,2148650;18054,2148650;18054,2268940;0,2268940;0,2148650" o:connectangles="0,0,0,0,0"/>
            <w10:wrap anchorx="page" anchory="page"/>
          </v:shape>
        </w:pict>
      </w:r>
      <w:r>
        <w:rPr>
          <w:noProof/>
        </w:rPr>
        <w:pict>
          <v:shape id="Freeform 4424" o:spid="_x0000_s1089" style="position:absolute;margin-left:524.15pt;margin-top:169.1pt;width:1.45pt;height:9.5pt;z-index:-2538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" path="m,l51,r,334l,334,,xe" fillcolor="black" stroked="f" strokeweight="1pt">
            <v:stroke miterlimit="10" joinstyle="miter"/>
            <v:path o:connecttype="custom" o:connectlocs="0,2148650;18415,2148650;18415,2268940;0,2268940;0,2148650" o:connectangles="0,0,0,0,0"/>
            <w10:wrap anchorx="page" anchory="page"/>
          </v:shape>
        </w:pict>
      </w:r>
      <w:r>
        <w:rPr>
          <w:noProof/>
        </w:rPr>
        <w:pict>
          <v:shape id="Freeform 4423" o:spid="_x0000_s1090" style="position:absolute;margin-left:52.55pt;margin-top:178.6pt;width:1.45pt;height:19.45pt;z-index:-2538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" path="m,l50,r,686l,686,,xe" fillcolor="black" stroked="f" strokeweight="1pt">
            <v:stroke miterlimit="10" joinstyle="miter"/>
            <v:path o:connecttype="custom" o:connectlocs="0,2268505;18054,2268505;18054,2515520;0,2515520;0,2268505" o:connectangles="0,0,0,0,0"/>
            <w10:wrap anchorx="page" anchory="page"/>
          </v:shape>
        </w:pict>
      </w:r>
      <w:r>
        <w:rPr>
          <w:noProof/>
        </w:rPr>
        <w:pict>
          <v:shape id="Freeform 4422" o:spid="_x0000_s1091" style="position:absolute;margin-left:524.15pt;margin-top:178.6pt;width:1.45pt;height:19.45pt;z-index:-2538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" path="m,l51,r,686l,686,,xe" fillcolor="black" stroked="f" strokeweight="1pt">
            <v:stroke miterlimit="10" joinstyle="miter"/>
            <v:path o:connecttype="custom" o:connectlocs="0,2268505;18415,2268505;18415,2515520;0,2515520;0,2268505" o:connectangles="0,0,0,0,0"/>
            <w10:wrap anchorx="page" anchory="page"/>
          </v:shape>
        </w:pict>
      </w:r>
      <w:r>
        <w:rPr>
          <w:noProof/>
        </w:rPr>
        <w:pict>
          <v:shape id="Freeform 4421" o:spid="_x0000_s1092" style="position:absolute;margin-left:52.55pt;margin-top:198pt;width:1.45pt;height:.5pt;z-index:-2538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" path="m,l50,r,17l,17,,xe" fillcolor="black" stroked="f" strokeweight="1pt">
            <v:stroke miterlimit="10" joinstyle="miter"/>
            <v:path o:connecttype="custom" o:connectlocs="0,2609476;18054,2609476;18054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20" o:spid="_x0000_s1093" style="position:absolute;margin-left:70.7pt;margin-top:198pt;width:.5pt;height:.5pt;z-index:-2538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9" o:spid="_x0000_s1094" style="position:absolute;margin-left:70.7pt;margin-top:198pt;width:.5pt;height:.5pt;z-index:-2538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8" o:spid="_x0000_s1095" style="position:absolute;margin-left:71.2pt;margin-top:198pt;width:.5pt;height:.5pt;z-index:-2538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7" o:spid="_x0000_s1096" style="position:absolute;margin-left:71.65pt;margin-top:198pt;width:84pt;height:.5pt;z-index:-2538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6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" path="m,l2963,r,17l,17,,xe" fillcolor="black" stroked="f" strokeweight="1pt">
            <v:stroke miterlimit="10" joinstyle="miter"/>
            <v:path o:connecttype="custom" o:connectlocs="0,2609476;1066440,2609476;106644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6" o:spid="_x0000_s1097" style="position:absolute;margin-left:155.65pt;margin-top:198pt;width:.5pt;height:.5pt;z-index:-2538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pfwA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5" o:spid="_x0000_s1098" style="position:absolute;margin-left:156.15pt;margin-top:198pt;width:.25pt;height:.5pt;z-index:-2538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" path="m,l8,r,17l,17,,xe" fillcolor="black" stroked="f" strokeweight="1pt">
            <v:stroke miterlimit="10" joinstyle="miter"/>
            <v:path o:connecttype="custom" o:connectlocs="0,2609476;2822,2609476;2822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4" o:spid="_x0000_s1099" style="position:absolute;margin-left:156.4pt;margin-top:198pt;width:.5pt;height:.5pt;z-index:-2538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2609476;5997,2609476;5997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3" o:spid="_x0000_s1100" style="position:absolute;margin-left:156.85pt;margin-top:198pt;width:38.9pt;height:.5pt;z-index:-2538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" path="m,l1373,r,17l,17,,xe" fillcolor="black" stroked="f" strokeweight="1pt">
            <v:stroke miterlimit="10" joinstyle="miter"/>
            <v:path o:connecttype="custom" o:connectlocs="0,2609476;494030,2609476;49403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2" o:spid="_x0000_s1101" style="position:absolute;margin-left:195.75pt;margin-top:198pt;width:.5pt;height:.5pt;z-index:-2538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Cfww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1" o:spid="_x0000_s1102" style="position:absolute;margin-left:196.25pt;margin-top:198pt;width:45pt;height:.5pt;z-index:-2538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" path="m,l1587,r,17l,17,,xe" fillcolor="black" stroked="f" strokeweight="1pt">
            <v:stroke miterlimit="10" joinstyle="miter"/>
            <v:path o:connecttype="custom" o:connectlocs="0,2609476;571140,2609476;57114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10" o:spid="_x0000_s1103" style="position:absolute;margin-left:241.25pt;margin-top:198pt;width:.5pt;height:.5pt;z-index:-2538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2609476;5997,2609476;5997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9" o:spid="_x0000_s1104" style="position:absolute;margin-left:241.75pt;margin-top:198pt;width:57.95pt;height:.5pt;z-index:-2538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" path="m,l2045,r,17l,17,,xe" fillcolor="black" stroked="f" strokeweight="1pt">
            <v:stroke miterlimit="10" joinstyle="miter"/>
            <v:path o:connecttype="custom" o:connectlocs="0,2609476;735965,2609476;735965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8" o:spid="_x0000_s1105" style="position:absolute;margin-left:299.7pt;margin-top:198pt;width:.5pt;height:.5pt;z-index:-2538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7" o:spid="_x0000_s1106" style="position:absolute;margin-left:300.15pt;margin-top:198pt;width:82.45pt;height:.5pt;z-index:-2538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" path="m,l2909,r,17l,17,,xe" fillcolor="black" stroked="f" strokeweight="1pt">
            <v:stroke miterlimit="10" joinstyle="miter"/>
            <v:path o:connecttype="custom" o:connectlocs="0,2609476;1046755,2609476;1046755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6" o:spid="_x0000_s1107" style="position:absolute;margin-left:382.65pt;margin-top:198pt;width:.5pt;height:.5pt;z-index:-2538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5" o:spid="_x0000_s1108" style="position:absolute;margin-left:382.65pt;margin-top:198pt;width:.5pt;height:.5pt;z-index:-2538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4" o:spid="_x0000_s1109" style="position:absolute;margin-left:411.05pt;margin-top:198pt;width:.7pt;height:.5pt;z-index:-2538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" path="m,l25,r,17l,17,,xe" fillcolor="black" stroked="f" strokeweight="1pt">
            <v:stroke miterlimit="10" joinstyle="miter"/>
            <v:path o:connecttype="custom" o:connectlocs="0,2609476;8548,2609476;8548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3" o:spid="_x0000_s1110" style="position:absolute;margin-left:411.8pt;margin-top:198pt;width:.5pt;height:.5pt;z-index:-2538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2" o:spid="_x0000_s1111" style="position:absolute;margin-left:412.25pt;margin-top:198pt;width:91pt;height:.5pt;z-index:-2538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" path="m,l3210,r,17l,17,,xe" fillcolor="black" stroked="f" strokeweight="1pt">
            <v:stroke miterlimit="10" joinstyle="miter"/>
            <v:path o:connecttype="custom" o:connectlocs="0,2609476;1155700,2609476;115570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1" o:spid="_x0000_s1112" style="position:absolute;margin-left:503.25pt;margin-top:198pt;width:.5pt;height:.5pt;z-index:-2538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400" o:spid="_x0000_s1113" style="position:absolute;margin-left:503.75pt;margin-top:198pt;width:.25pt;height:.5pt;z-index:-2538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" path="m,l9,r,17l,17,,xe" fillcolor="black" stroked="f" strokeweight="1pt">
            <v:stroke miterlimit="10" joinstyle="miter"/>
            <v:path o:connecttype="custom" o:connectlocs="0,2609476;3175,2609476;3175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399" o:spid="_x0000_s1114" style="position:absolute;margin-left:524.15pt;margin-top:198pt;width:1.45pt;height:.5pt;z-index:-2538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2609476;18415,2609476;18415,2615826;0,2615826;0,2609476" o:connectangles="0,0,0,0,0"/>
            <w10:wrap anchorx="page" anchory="page"/>
          </v:shape>
        </w:pict>
      </w:r>
      <w:r>
        <w:rPr>
          <w:noProof/>
        </w:rPr>
        <w:pict>
          <v:shape id="Freeform 4398" o:spid="_x0000_s1115" style="position:absolute;margin-left:52.55pt;margin-top:198.5pt;width:1.45pt;height:19.45pt;z-index:-2538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" path="m,l50,r,686l,686,,xe" fillcolor="black" stroked="f" strokeweight="1pt">
            <v:stroke miterlimit="10" joinstyle="miter"/>
            <v:path o:connecttype="custom" o:connectlocs="0,2521641;18054,2521641;18054,2768656;0,2768656;0,2521641" o:connectangles="0,0,0,0,0"/>
            <w10:wrap anchorx="page" anchory="page"/>
          </v:shape>
        </w:pict>
      </w:r>
      <w:r>
        <w:rPr>
          <w:noProof/>
        </w:rPr>
        <w:pict>
          <v:shape id="Freeform 4397" o:spid="_x0000_s1116" style="position:absolute;margin-left:70.7pt;margin-top:198.5pt;width:.5pt;height:19.45pt;z-index:-2538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" path="m,l17,r,686l,686,,xe" fillcolor="black" stroked="f" strokeweight="1pt">
            <v:stroke miterlimit="10" joinstyle="miter"/>
            <v:path o:connecttype="custom" o:connectlocs="0,2521641;6350,2521641;6350,2768656;0,2768656;0,2521641" o:connectangles="0,0,0,0,0"/>
            <w10:wrap anchorx="page" anchory="page"/>
          </v:shape>
        </w:pict>
      </w:r>
      <w:r>
        <w:rPr>
          <w:noProof/>
        </w:rPr>
        <w:pict>
          <v:shape id="Freeform 4396" o:spid="_x0000_s1117" style="position:absolute;margin-left:155.65pt;margin-top:198.5pt;width:.7pt;height:19.45pt;z-index:-2538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" path="m,l25,r,686l,686,,xe" fillcolor="black" stroked="f" strokeweight="1pt">
            <v:stroke miterlimit="10" joinstyle="miter"/>
            <v:path o:connecttype="custom" o:connectlocs="0,2521641;8548,2521641;8548,2768656;0,2768656;0,2521641" o:connectangles="0,0,0,0,0"/>
            <w10:wrap anchorx="page" anchory="page"/>
          </v:shape>
        </w:pict>
      </w:r>
      <w:r>
        <w:rPr>
          <w:noProof/>
        </w:rPr>
        <w:pict>
          <v:shape id="Freeform 4395" o:spid="_x0000_s1118" style="position:absolute;margin-left:382.65pt;margin-top:198.5pt;width:.5pt;height:19.45pt;z-index:-2538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peyAMAAD8KAAAOAAAAZHJzL2Uyb0RvYy54bWysVtGOqzYQfa/Uf7D82CoLJoQEtNmre3eb&#10;qtK2vdJNP8ABE1DBprYTsq367x0PkIU0m7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" path="m,l17,r,686l,686,,xe" fillcolor="black" stroked="f" strokeweight="1pt">
            <v:stroke miterlimit="10" joinstyle="miter"/>
            <v:path o:connecttype="custom" o:connectlocs="0,2521641;6350,2521641;6350,2768656;0,2768656;0,2521641" o:connectangles="0,0,0,0,0"/>
            <w10:wrap anchorx="page" anchory="page"/>
          </v:shape>
        </w:pict>
      </w:r>
      <w:r>
        <w:rPr>
          <w:noProof/>
        </w:rPr>
        <w:pict>
          <v:shape id="Freeform 4394" o:spid="_x0000_s1119" style="position:absolute;margin-left:411.05pt;margin-top:198.5pt;width:.7pt;height:19.45pt;z-index:-2538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" path="m,l25,r,686l,686,,xe" fillcolor="black" stroked="f" strokeweight="1pt">
            <v:stroke miterlimit="10" joinstyle="miter"/>
            <v:path o:connecttype="custom" o:connectlocs="0,2521641;8548,2521641;8548,2768656;0,2768656;0,2521641" o:connectangles="0,0,0,0,0"/>
            <w10:wrap anchorx="page" anchory="page"/>
          </v:shape>
        </w:pict>
      </w:r>
      <w:r>
        <w:rPr>
          <w:noProof/>
        </w:rPr>
        <w:pict>
          <v:shape id="Freeform 4393" o:spid="_x0000_s1120" style="position:absolute;margin-left:503.25pt;margin-top:198.5pt;width:.7pt;height:19.45pt;z-index:-2538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" path="m,l26,r,686l,686,,xe" fillcolor="black" stroked="f" strokeweight="1pt">
            <v:stroke miterlimit="10" joinstyle="miter"/>
            <v:path o:connecttype="custom" o:connectlocs="0,2521641;8890,2521641;8890,2768656;0,2768656;0,2521641" o:connectangles="0,0,0,0,0"/>
            <w10:wrap anchorx="page" anchory="page"/>
          </v:shape>
        </w:pict>
      </w:r>
      <w:r>
        <w:rPr>
          <w:noProof/>
        </w:rPr>
        <w:pict>
          <v:shape id="Freeform 4392" o:spid="_x0000_s1121" style="position:absolute;margin-left:524.15pt;margin-top:198.5pt;width:1.45pt;height:19.45pt;z-index:-2538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" path="m,l51,r,686l,686,,xe" fillcolor="black" stroked="f" strokeweight="1pt">
            <v:stroke miterlimit="10" joinstyle="miter"/>
            <v:path o:connecttype="custom" o:connectlocs="0,2521641;18415,2521641;18415,2768656;0,2768656;0,2521641" o:connectangles="0,0,0,0,0"/>
            <w10:wrap anchorx="page" anchory="page"/>
          </v:shape>
        </w:pict>
      </w:r>
      <w:r>
        <w:rPr>
          <w:noProof/>
        </w:rPr>
        <w:pict>
          <v:shape id="Freeform 4391" o:spid="_x0000_s1122" style="position:absolute;margin-left:52.55pt;margin-top:217.95pt;width:1.45pt;height:.5pt;z-index:-2538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" path="m,l50,r,17l,17,,xe" fillcolor="black" stroked="f" strokeweight="1pt">
            <v:stroke miterlimit="10" joinstyle="miter"/>
            <v:path o:connecttype="custom" o:connectlocs="0,2712508;18054,2712508;18054,2718506;0,2718506;0,2712508" o:connectangles="0,0,0,0,0"/>
            <w10:wrap anchorx="page" anchory="page"/>
          </v:shape>
        </w:pict>
      </w:r>
      <w:r>
        <w:rPr>
          <w:noProof/>
        </w:rPr>
        <w:pict>
          <v:shape id="Freeform 4390" o:spid="_x0000_s1123" style="position:absolute;margin-left:70.7pt;margin-top:217.95pt;width:.5pt;height:.5pt;z-index:-2538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" path="m,l17,r,17l,17,,xe" fillcolor="black" stroked="f" strokeweight="1pt">
            <v:stroke miterlimit="10" joinstyle="miter"/>
            <v:path o:connecttype="custom" o:connectlocs="0,2712508;6350,2712508;6350,2718506;0,2718506;0,2712508" o:connectangles="0,0,0,0,0"/>
            <w10:wrap anchorx="page" anchory="page"/>
          </v:shape>
        </w:pict>
      </w:r>
      <w:r>
        <w:rPr>
          <w:noProof/>
        </w:rPr>
        <w:pict>
          <v:shape id="Resim 4389" o:spid="_x0000_s1124" type="#_x0000_t75" alt="ooxWord://word/media/image30.png" style="position:absolute;margin-left:71.2pt;margin-top:217.95pt;width:84.5pt;height:.5pt;z-index:-253853696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Freeform 4388" o:spid="_x0000_s1125" style="position:absolute;margin-left:155.65pt;margin-top:217.95pt;width:.7pt;height:.5pt;z-index:-2538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" path="m,l25,r,17l,17,,xe" fillcolor="black" stroked="f" strokeweight="1pt">
            <v:stroke miterlimit="10" joinstyle="miter"/>
            <v:path o:connecttype="custom" o:connectlocs="0,2712508;8548,2712508;8548,2718506;0,2718506;0,2712508" o:connectangles="0,0,0,0,0"/>
            <w10:wrap anchorx="page" anchory="page"/>
          </v:shape>
        </w:pict>
      </w:r>
      <w:r>
        <w:rPr>
          <w:noProof/>
        </w:rPr>
        <w:pict>
          <v:shape id="Resim 4387" o:spid="_x0000_s1126" type="#_x0000_t75" alt="ooxWord://word/media/image31.png" style="position:absolute;margin-left:156.4pt;margin-top:217.95pt;width:226.25pt;height:.5pt;z-index:-253851648;visibility:visible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Freeform 4386" o:spid="_x0000_s1127" style="position:absolute;margin-left:382.65pt;margin-top:217.95pt;width:.5pt;height:.5pt;z-index:-2538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2712508;6350,2712508;6350,2718506;0,2718506;0,2712508" o:connectangles="0,0,0,0,0"/>
            <w10:wrap anchorx="page" anchory="page"/>
          </v:shape>
        </w:pict>
      </w:r>
      <w:r>
        <w:rPr>
          <w:noProof/>
        </w:rPr>
        <w:pict>
          <v:shape id="Freeform 4385" o:spid="_x0000_s1128" style="position:absolute;margin-left:411.05pt;margin-top:217.95pt;width:.7pt;height:.5pt;z-index:-2538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" path="m,l25,r,17l,17,,xe" fillcolor="black" stroked="f" strokeweight="1pt">
            <v:stroke miterlimit="10" joinstyle="miter"/>
            <v:path o:connecttype="custom" o:connectlocs="0,2712508;8548,2712508;8548,2718506;0,2718506;0,2712508" o:connectangles="0,0,0,0,0"/>
            <w10:wrap anchorx="page" anchory="page"/>
          </v:shape>
        </w:pict>
      </w:r>
      <w:r>
        <w:rPr>
          <w:noProof/>
        </w:rPr>
        <w:pict>
          <v:shape id="Freeform 4384" o:spid="_x0000_s1129" style="position:absolute;margin-left:503.25pt;margin-top:217.95pt;width:.7pt;height:.5pt;z-index:-2538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" path="m,l26,r,17l,17,,xe" fillcolor="black" stroked="f" strokeweight="1pt">
            <v:stroke miterlimit="10" joinstyle="miter"/>
            <v:path o:connecttype="custom" o:connectlocs="0,2712508;8890,2712508;8890,2718506;0,2718506;0,2712508" o:connectangles="0,0,0,0,0"/>
            <w10:wrap anchorx="page" anchory="page"/>
          </v:shape>
        </w:pict>
      </w:r>
      <w:r>
        <w:rPr>
          <w:noProof/>
        </w:rPr>
        <w:pict>
          <v:shape id="Freeform 4383" o:spid="_x0000_s1130" style="position:absolute;margin-left:524.15pt;margin-top:217.95pt;width:1.45pt;height:.5pt;z-index:-2538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" path="m,l51,r,17l,17,,xe" fillcolor="black" stroked="f" strokeweight="1pt">
            <v:stroke miterlimit="10" joinstyle="miter"/>
            <v:path o:connecttype="custom" o:connectlocs="0,2712508;18415,2712508;18415,2718506;0,2718506;0,2712508" o:connectangles="0,0,0,0,0"/>
            <w10:wrap anchorx="page" anchory="page"/>
          </v:shape>
        </w:pict>
      </w:r>
      <w:r>
        <w:rPr>
          <w:noProof/>
        </w:rPr>
        <w:pict>
          <v:shape id="Freeform 4382" o:spid="_x0000_s1131" style="position:absolute;margin-left:52.55pt;margin-top:218.4pt;width:1.45pt;height:19.45pt;z-index:-2538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" path="m,l50,r,686l,686,,xe" fillcolor="black" stroked="f" strokeweight="1pt">
            <v:stroke miterlimit="10" joinstyle="miter"/>
            <v:path o:connecttype="custom" o:connectlocs="0,2774778;18054,2774778;18054,3021793;0,3021793;0,2774778" o:connectangles="0,0,0,0,0"/>
            <w10:wrap anchorx="page" anchory="page"/>
          </v:shape>
        </w:pict>
      </w:r>
      <w:r>
        <w:rPr>
          <w:noProof/>
        </w:rPr>
        <w:pict>
          <v:shape id="Freeform 4381" o:spid="_x0000_s1132" style="position:absolute;margin-left:70.7pt;margin-top:218.4pt;width:.5pt;height:19.45pt;z-index:-2538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" path="m,l17,r,686l,686,,xe" fillcolor="black" stroked="f" strokeweight="1pt">
            <v:stroke miterlimit="10" joinstyle="miter"/>
            <v:path o:connecttype="custom" o:connectlocs="0,2774778;6350,2774778;6350,3021793;0,3021793;0,2774778" o:connectangles="0,0,0,0,0"/>
            <w10:wrap anchorx="page" anchory="page"/>
          </v:shape>
        </w:pict>
      </w:r>
      <w:r>
        <w:rPr>
          <w:noProof/>
        </w:rPr>
        <w:pict>
          <v:shape id="Freeform 4380" o:spid="_x0000_s1133" style="position:absolute;margin-left:155.65pt;margin-top:218.4pt;width:.7pt;height:19.45pt;z-index:-2538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" path="m,l25,r,686l,686,,xe" fillcolor="black" stroked="f" strokeweight="1pt">
            <v:stroke miterlimit="10" joinstyle="miter"/>
            <v:path o:connecttype="custom" o:connectlocs="0,2774778;8548,2774778;8548,3021793;0,3021793;0,2774778" o:connectangles="0,0,0,0,0"/>
            <w10:wrap anchorx="page" anchory="page"/>
          </v:shape>
        </w:pict>
      </w:r>
      <w:r>
        <w:rPr>
          <w:noProof/>
        </w:rPr>
        <w:pict>
          <v:shape id="Freeform 4379" o:spid="_x0000_s1134" style="position:absolute;margin-left:382.65pt;margin-top:218.4pt;width:.5pt;height:19.45pt;z-index:-2538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" path="m,l17,r,686l,686,,xe" fillcolor="black" stroked="f" strokeweight="1pt">
            <v:stroke miterlimit="10" joinstyle="miter"/>
            <v:path o:connecttype="custom" o:connectlocs="0,2774778;6350,2774778;6350,3021793;0,3021793;0,2774778" o:connectangles="0,0,0,0,0"/>
            <w10:wrap anchorx="page" anchory="page"/>
          </v:shape>
        </w:pict>
      </w:r>
      <w:r>
        <w:rPr>
          <w:noProof/>
        </w:rPr>
        <w:pict>
          <v:shape id="Freeform 4378" o:spid="_x0000_s1135" style="position:absolute;margin-left:411.05pt;margin-top:218.4pt;width:.7pt;height:19.45pt;z-index:-2538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" path="m,l25,r,686l,686,,xe" fillcolor="black" stroked="f" strokeweight="1pt">
            <v:stroke miterlimit="10" joinstyle="miter"/>
            <v:path o:connecttype="custom" o:connectlocs="0,2774778;8548,2774778;8548,3021793;0,3021793;0,2774778" o:connectangles="0,0,0,0,0"/>
            <w10:wrap anchorx="page" anchory="page"/>
          </v:shape>
        </w:pict>
      </w:r>
      <w:r>
        <w:rPr>
          <w:noProof/>
        </w:rPr>
        <w:pict>
          <v:shape id="Freeform 4377" o:spid="_x0000_s1136" style="position:absolute;margin-left:503.25pt;margin-top:218.4pt;width:.7pt;height:19.45pt;z-index:-2538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" path="m,l26,r,686l,686,,xe" fillcolor="black" stroked="f" strokeweight="1pt">
            <v:stroke miterlimit="10" joinstyle="miter"/>
            <v:path o:connecttype="custom" o:connectlocs="0,2774778;8890,2774778;8890,3021793;0,3021793;0,2774778" o:connectangles="0,0,0,0,0"/>
            <w10:wrap anchorx="page" anchory="page"/>
          </v:shape>
        </w:pict>
      </w:r>
      <w:r>
        <w:rPr>
          <w:noProof/>
        </w:rPr>
        <w:pict>
          <v:shape id="Freeform 4376" o:spid="_x0000_s1137" style="position:absolute;margin-left:524.15pt;margin-top:218.4pt;width:1.45pt;height:19.45pt;z-index:-2538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" path="m,l51,r,686l,686,,xe" fillcolor="black" stroked="f" strokeweight="1pt">
            <v:stroke miterlimit="10" joinstyle="miter"/>
            <v:path o:connecttype="custom" o:connectlocs="0,2774778;18415,2774778;18415,3021793;0,3021793;0,2774778" o:connectangles="0,0,0,0,0"/>
            <w10:wrap anchorx="page" anchory="page"/>
          </v:shape>
        </w:pict>
      </w:r>
      <w:r>
        <w:rPr>
          <w:noProof/>
        </w:rPr>
        <w:pict>
          <v:shape id="Freeform 4375" o:spid="_x0000_s1138" style="position:absolute;margin-left:52.55pt;margin-top:237.85pt;width:1.45pt;height:.5pt;z-index:-2538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" path="m,l50,r,17l,17,,xe" fillcolor="black" stroked="f" strokeweight="1pt">
            <v:stroke miterlimit="10" joinstyle="miter"/>
            <v:path o:connecttype="custom" o:connectlocs="0,3134659;18054,3134659;18054,3141009;0,3141009;0,3134659" o:connectangles="0,0,0,0,0"/>
            <w10:wrap anchorx="page" anchory="page"/>
          </v:shape>
        </w:pict>
      </w:r>
      <w:r>
        <w:rPr>
          <w:noProof/>
        </w:rPr>
        <w:pict>
          <v:shape id="Freeform 4374" o:spid="_x0000_s1139" style="position:absolute;margin-left:70.7pt;margin-top:237.85pt;width:.5pt;height:.5pt;z-index:-2538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134659;6350,3134659;6350,3141009;0,3141009;0,3134659" o:connectangles="0,0,0,0,0"/>
            <w10:wrap anchorx="page" anchory="page"/>
          </v:shape>
        </w:pict>
      </w:r>
      <w:r>
        <w:rPr>
          <w:noProof/>
        </w:rPr>
        <w:pict>
          <v:shape id="Resim 4373" o:spid="_x0000_s1140" type="#_x0000_t75" alt="ooxWord://word/media/image32.png" style="position:absolute;margin-left:71.2pt;margin-top:237.85pt;width:84.5pt;height:.5pt;z-index:-253837312;visibility:visible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Freeform 4372" o:spid="_x0000_s1141" style="position:absolute;margin-left:155.65pt;margin-top:237.85pt;width:.7pt;height:.5pt;z-index:-2538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XVww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" path="m,l25,r,17l,17,,xe" fillcolor="black" stroked="f" strokeweight="1pt">
            <v:stroke miterlimit="10" joinstyle="miter"/>
            <v:path o:connecttype="custom" o:connectlocs="0,3134659;8548,3134659;8548,3141009;0,3141009;0,3134659" o:connectangles="0,0,0,0,0"/>
            <w10:wrap anchorx="page" anchory="page"/>
          </v:shape>
        </w:pict>
      </w:r>
      <w:r>
        <w:rPr>
          <w:noProof/>
        </w:rPr>
        <w:pict>
          <v:shape id="Resim 4371" o:spid="_x0000_s1142" type="#_x0000_t75" alt="ooxWord://word/media/image33.png" style="position:absolute;margin-left:156.4pt;margin-top:237.85pt;width:226.25pt;height:.5pt;z-index:-253835264;visibility:visible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Freeform 4370" o:spid="_x0000_s1143" style="position:absolute;margin-left:382.65pt;margin-top:237.85pt;width:.5pt;height:.5pt;z-index:-2538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NvcxQ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3134659;6350,3134659;6350,3141009;0,3141009;0,3134659" o:connectangles="0,0,0,0,0"/>
            <w10:wrap anchorx="page" anchory="page"/>
          </v:shape>
        </w:pict>
      </w:r>
      <w:r>
        <w:rPr>
          <w:noProof/>
        </w:rPr>
        <w:pict>
          <v:shape id="Freeform 4369" o:spid="_x0000_s1144" style="position:absolute;margin-left:411.05pt;margin-top:237.85pt;width:.7pt;height:.5pt;z-index:-2538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3134659;8548,3134659;8548,3141009;0,3141009;0,3134659" o:connectangles="0,0,0,0,0"/>
            <w10:wrap anchorx="page" anchory="page"/>
          </v:shape>
        </w:pict>
      </w:r>
      <w:r>
        <w:rPr>
          <w:noProof/>
        </w:rPr>
        <w:pict>
          <v:shape id="Freeform 4368" o:spid="_x0000_s1145" style="position:absolute;margin-left:503.25pt;margin-top:237.85pt;width:.7pt;height:.5pt;z-index:-2538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" path="m,l26,r,17l,17,,xe" fillcolor="black" stroked="f" strokeweight="1pt">
            <v:stroke miterlimit="10" joinstyle="miter"/>
            <v:path o:connecttype="custom" o:connectlocs="0,3134659;8890,3134659;8890,3141009;0,3141009;0,3134659" o:connectangles="0,0,0,0,0"/>
            <w10:wrap anchorx="page" anchory="page"/>
          </v:shape>
        </w:pict>
      </w:r>
      <w:r>
        <w:rPr>
          <w:noProof/>
        </w:rPr>
        <w:pict>
          <v:shape id="Freeform 4367" o:spid="_x0000_s1146" style="position:absolute;margin-left:524.15pt;margin-top:237.85pt;width:1.45pt;height:.5pt;z-index:-2538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3134659;18415,3134659;18415,3141009;0,3141009;0,3134659" o:connectangles="0,0,0,0,0"/>
            <w10:wrap anchorx="page" anchory="page"/>
          </v:shape>
        </w:pict>
      </w:r>
      <w:r>
        <w:rPr>
          <w:noProof/>
        </w:rPr>
        <w:pict>
          <v:shape id="Freeform 4366" o:spid="_x0000_s1147" style="position:absolute;margin-left:52.55pt;margin-top:238.35pt;width:1.45pt;height:19.45pt;z-index:-2538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" path="m,l50,r,685l,685,,xe" fillcolor="black" stroked="f" strokeweight="1pt">
            <v:stroke miterlimit="10" joinstyle="miter"/>
            <v:path o:connecttype="custom" o:connectlocs="0,3027914;18054,3027914;18054,3274569;0,3274569;0,3027914" o:connectangles="0,0,0,0,0"/>
            <w10:wrap anchorx="page" anchory="page"/>
          </v:shape>
        </w:pict>
      </w:r>
      <w:r>
        <w:rPr>
          <w:noProof/>
        </w:rPr>
        <w:pict>
          <v:shape id="Freeform 4365" o:spid="_x0000_s1148" style="position:absolute;margin-left:70.7pt;margin-top:238.35pt;width:.5pt;height:19.45pt;z-index:-2538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" path="m,l17,r,685l,685,,xe" fillcolor="black" stroked="f" strokeweight="1pt">
            <v:stroke miterlimit="10" joinstyle="miter"/>
            <v:path o:connecttype="custom" o:connectlocs="0,3027914;6350,3027914;6350,3274569;0,3274569;0,3027914" o:connectangles="0,0,0,0,0"/>
            <w10:wrap anchorx="page" anchory="page"/>
          </v:shape>
        </w:pict>
      </w:r>
      <w:r>
        <w:rPr>
          <w:noProof/>
        </w:rPr>
        <w:pict>
          <v:shape id="Freeform 4364" o:spid="_x0000_s1149" style="position:absolute;margin-left:155.65pt;margin-top:238.35pt;width:.7pt;height:19.45pt;z-index:-2538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" path="m,l25,r,685l,685,,xe" fillcolor="black" stroked="f" strokeweight="1pt">
            <v:stroke miterlimit="10" joinstyle="miter"/>
            <v:path o:connecttype="custom" o:connectlocs="0,3027914;8548,3027914;8548,3274569;0,3274569;0,3027914" o:connectangles="0,0,0,0,0"/>
            <w10:wrap anchorx="page" anchory="page"/>
          </v:shape>
        </w:pict>
      </w:r>
      <w:r>
        <w:rPr>
          <w:noProof/>
        </w:rPr>
        <w:pict>
          <v:shape id="Freeform 4363" o:spid="_x0000_s1150" style="position:absolute;margin-left:382.65pt;margin-top:238.35pt;width:.5pt;height:19.45pt;z-index:-2538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" path="m,l17,r,685l,685,,xe" fillcolor="black" stroked="f" strokeweight="1pt">
            <v:stroke miterlimit="10" joinstyle="miter"/>
            <v:path o:connecttype="custom" o:connectlocs="0,3027914;6350,3027914;6350,3274569;0,3274569;0,3027914" o:connectangles="0,0,0,0,0"/>
            <w10:wrap anchorx="page" anchory="page"/>
          </v:shape>
        </w:pict>
      </w:r>
      <w:r>
        <w:rPr>
          <w:noProof/>
        </w:rPr>
        <w:pict>
          <v:shape id="Freeform 4362" o:spid="_x0000_s1151" style="position:absolute;margin-left:411.05pt;margin-top:238.35pt;width:.7pt;height:19.45pt;z-index:-2538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" path="m,l25,r,685l,685,,xe" fillcolor="black" stroked="f" strokeweight="1pt">
            <v:stroke miterlimit="10" joinstyle="miter"/>
            <v:path o:connecttype="custom" o:connectlocs="0,3027914;8548,3027914;8548,3274569;0,3274569;0,3027914" o:connectangles="0,0,0,0,0"/>
            <w10:wrap anchorx="page" anchory="page"/>
          </v:shape>
        </w:pict>
      </w:r>
      <w:r>
        <w:rPr>
          <w:noProof/>
        </w:rPr>
        <w:pict>
          <v:shape id="Freeform 4361" o:spid="_x0000_s1152" style="position:absolute;margin-left:503.25pt;margin-top:238.35pt;width:.7pt;height:19.45pt;z-index:-2538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" path="m,l26,r,685l,685,,xe" fillcolor="black" stroked="f" strokeweight="1pt">
            <v:stroke miterlimit="10" joinstyle="miter"/>
            <v:path o:connecttype="custom" o:connectlocs="0,3027914;8890,3027914;8890,3274569;0,3274569;0,3027914" o:connectangles="0,0,0,0,0"/>
            <w10:wrap anchorx="page" anchory="page"/>
          </v:shape>
        </w:pict>
      </w:r>
      <w:r>
        <w:rPr>
          <w:noProof/>
        </w:rPr>
        <w:pict>
          <v:shape id="Freeform 4360" o:spid="_x0000_s1153" style="position:absolute;margin-left:524.15pt;margin-top:238.35pt;width:1.45pt;height:19.45pt;z-index:-2538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" path="m,l51,r,685l,685,,xe" fillcolor="black" stroked="f" strokeweight="1pt">
            <v:stroke miterlimit="10" joinstyle="miter"/>
            <v:path o:connecttype="custom" o:connectlocs="0,3027914;18415,3027914;18415,3274569;0,3274569;0,3027914" o:connectangles="0,0,0,0,0"/>
            <w10:wrap anchorx="page" anchory="page"/>
          </v:shape>
        </w:pict>
      </w:r>
      <w:r>
        <w:rPr>
          <w:noProof/>
        </w:rPr>
        <w:pict>
          <v:shape id="Freeform 4359" o:spid="_x0000_s1154" style="position:absolute;margin-left:52.55pt;margin-top:257.8pt;width:1.45pt;height:.5pt;z-index:-2538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" path="m,l50,r,17l,17,,xe" fillcolor="black" stroked="f" strokeweight="1pt">
            <v:stroke miterlimit="10" joinstyle="miter"/>
            <v:path o:connecttype="custom" o:connectlocs="0,3396876;18054,3396876;18054,3403226;0,3403226;0,3396876" o:connectangles="0,0,0,0,0"/>
            <w10:wrap anchorx="page" anchory="page"/>
          </v:shape>
        </w:pict>
      </w:r>
      <w:r>
        <w:rPr>
          <w:noProof/>
        </w:rPr>
        <w:pict>
          <v:shape id="Freeform 4358" o:spid="_x0000_s1155" style="position:absolute;margin-left:70.7pt;margin-top:257.8pt;width:.5pt;height:.5pt;z-index:-2538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396876;6350,3396876;6350,3403226;0,3403226;0,3396876" o:connectangles="0,0,0,0,0"/>
            <w10:wrap anchorx="page" anchory="page"/>
          </v:shape>
        </w:pict>
      </w:r>
      <w:r>
        <w:rPr>
          <w:noProof/>
        </w:rPr>
        <w:pict>
          <v:shape id="Resim 4357" o:spid="_x0000_s1156" type="#_x0000_t75" alt="ooxWord://word/media/image34.png" style="position:absolute;margin-left:71.2pt;margin-top:257.8pt;width:84.5pt;height:.5pt;z-index:-253820928;visibility:visible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Freeform 4356" o:spid="_x0000_s1157" style="position:absolute;margin-left:155.65pt;margin-top:257.8pt;width:.7pt;height:.5pt;z-index:-2538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" path="m,l25,r,17l,17,,xe" fillcolor="black" stroked="f" strokeweight="1pt">
            <v:stroke miterlimit="10" joinstyle="miter"/>
            <v:path o:connecttype="custom" o:connectlocs="0,3396876;8548,3396876;8548,3403226;0,3403226;0,3396876" o:connectangles="0,0,0,0,0"/>
            <w10:wrap anchorx="page" anchory="page"/>
          </v:shape>
        </w:pict>
      </w:r>
      <w:r>
        <w:rPr>
          <w:noProof/>
        </w:rPr>
        <w:pict>
          <v:shape id="Resim 4355" o:spid="_x0000_s1158" type="#_x0000_t75" alt="ooxWord://word/media/image35.png" style="position:absolute;margin-left:156.4pt;margin-top:257.8pt;width:226.25pt;height:.5pt;z-index:-253818880;visibility:visible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Freeform 4354" o:spid="_x0000_s1159" style="position:absolute;margin-left:382.65pt;margin-top:257.8pt;width:.5pt;height:.5pt;z-index:-2538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3396876;6350,3396876;6350,3403226;0,3403226;0,3396876" o:connectangles="0,0,0,0,0"/>
            <w10:wrap anchorx="page" anchory="page"/>
          </v:shape>
        </w:pict>
      </w:r>
      <w:r>
        <w:rPr>
          <w:noProof/>
        </w:rPr>
        <w:pict>
          <v:shape id="Freeform 4353" o:spid="_x0000_s1160" style="position:absolute;margin-left:411.05pt;margin-top:257.8pt;width:.7pt;height:.5pt;z-index:-2538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3396876;8548,3396876;8548,3403226;0,3403226;0,3396876" o:connectangles="0,0,0,0,0"/>
            <w10:wrap anchorx="page" anchory="page"/>
          </v:shape>
        </w:pict>
      </w:r>
      <w:r>
        <w:rPr>
          <w:noProof/>
        </w:rPr>
        <w:pict>
          <v:shape id="Freeform 4352" o:spid="_x0000_s1161" style="position:absolute;margin-left:503.25pt;margin-top:257.8pt;width:.7pt;height:.5pt;z-index:-2538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" path="m,l26,r,17l,17,,xe" fillcolor="black" stroked="f" strokeweight="1pt">
            <v:stroke miterlimit="10" joinstyle="miter"/>
            <v:path o:connecttype="custom" o:connectlocs="0,3396876;8890,3396876;8890,3403226;0,3403226;0,3396876" o:connectangles="0,0,0,0,0"/>
            <w10:wrap anchorx="page" anchory="page"/>
          </v:shape>
        </w:pict>
      </w:r>
      <w:r>
        <w:rPr>
          <w:noProof/>
        </w:rPr>
        <w:pict>
          <v:shape id="Freeform 4351" o:spid="_x0000_s1162" style="position:absolute;margin-left:524.15pt;margin-top:257.8pt;width:1.45pt;height:.5pt;z-index:-2538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" path="m,l51,r,17l,17,,xe" fillcolor="black" stroked="f" strokeweight="1pt">
            <v:stroke miterlimit="10" joinstyle="miter"/>
            <v:path o:connecttype="custom" o:connectlocs="0,3396876;18415,3396876;18415,3403226;0,3403226;0,3396876" o:connectangles="0,0,0,0,0"/>
            <w10:wrap anchorx="page" anchory="page"/>
          </v:shape>
        </w:pict>
      </w:r>
      <w:r>
        <w:rPr>
          <w:noProof/>
        </w:rPr>
        <w:pict>
          <v:shape id="Freeform 4350" o:spid="_x0000_s1163" style="position:absolute;margin-left:52.55pt;margin-top:258.25pt;width:1.45pt;height:19.45pt;z-index:-2538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" path="m,l50,r,687l,687,,xe" fillcolor="black" stroked="f" strokeweight="1pt">
            <v:stroke miterlimit="10" joinstyle="miter"/>
            <v:path o:connecttype="custom" o:connectlocs="0,3275915;18054,3275915;18054,3522930;0,3522930;0,3275915" o:connectangles="0,0,0,0,0"/>
            <w10:wrap anchorx="page" anchory="page"/>
          </v:shape>
        </w:pict>
      </w:r>
      <w:r>
        <w:rPr>
          <w:noProof/>
        </w:rPr>
        <w:pict>
          <v:shape id="Freeform 4349" o:spid="_x0000_s1164" style="position:absolute;margin-left:155.65pt;margin-top:258.25pt;width:.7pt;height:19.45pt;z-index:-2538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" path="m,l25,r,687l,687,,xe" fillcolor="black" stroked="f" strokeweight="1pt">
            <v:stroke miterlimit="10" joinstyle="miter"/>
            <v:path o:connecttype="custom" o:connectlocs="0,3275915;8548,3275915;8548,3522930;0,3522930;0,3275915" o:connectangles="0,0,0,0,0"/>
            <w10:wrap anchorx="page" anchory="page"/>
          </v:shape>
        </w:pict>
      </w:r>
      <w:r>
        <w:rPr>
          <w:noProof/>
        </w:rPr>
        <w:pict>
          <v:shape id="Freeform 4348" o:spid="_x0000_s1165" style="position:absolute;margin-left:382.65pt;margin-top:258.25pt;width:.5pt;height:19.45pt;z-index:-2538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" path="m,l17,r,687l,687,,xe" fillcolor="black" stroked="f" strokeweight="1pt">
            <v:stroke miterlimit="10" joinstyle="miter"/>
            <v:path o:connecttype="custom" o:connectlocs="0,3275915;6350,3275915;6350,3522930;0,3522930;0,3275915" o:connectangles="0,0,0,0,0"/>
            <w10:wrap anchorx="page" anchory="page"/>
          </v:shape>
        </w:pict>
      </w:r>
      <w:r>
        <w:rPr>
          <w:noProof/>
        </w:rPr>
        <w:pict>
          <v:shape id="Freeform 4347" o:spid="_x0000_s1166" style="position:absolute;margin-left:411.05pt;margin-top:258.25pt;width:.7pt;height:19.45pt;z-index:-2538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" path="m,l25,r,687l,687,,xe" fillcolor="black" stroked="f" strokeweight="1pt">
            <v:stroke miterlimit="10" joinstyle="miter"/>
            <v:path o:connecttype="custom" o:connectlocs="0,3275915;8548,3275915;8548,3522930;0,3522930;0,3275915" o:connectangles="0,0,0,0,0"/>
            <w10:wrap anchorx="page" anchory="page"/>
          </v:shape>
        </w:pict>
      </w:r>
      <w:r>
        <w:rPr>
          <w:noProof/>
        </w:rPr>
        <w:pict>
          <v:shape id="Freeform 4346" o:spid="_x0000_s1167" style="position:absolute;margin-left:503.25pt;margin-top:258.25pt;width:.7pt;height:19.45pt;z-index:-2538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" path="m,l26,r,687l,687,,xe" fillcolor="black" stroked="f" strokeweight="1pt">
            <v:stroke miterlimit="10" joinstyle="miter"/>
            <v:path o:connecttype="custom" o:connectlocs="0,3275915;8890,3275915;8890,3522930;0,3522930;0,3275915" o:connectangles="0,0,0,0,0"/>
            <w10:wrap anchorx="page" anchory="page"/>
          </v:shape>
        </w:pict>
      </w:r>
      <w:r>
        <w:rPr>
          <w:noProof/>
        </w:rPr>
        <w:pict>
          <v:shape id="Freeform 4345" o:spid="_x0000_s1168" style="position:absolute;margin-left:524.15pt;margin-top:258.25pt;width:1.45pt;height:19.45pt;z-index:-2538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" path="m,l51,r,687l,687,,xe" fillcolor="black" stroked="f" strokeweight="1pt">
            <v:stroke miterlimit="10" joinstyle="miter"/>
            <v:path o:connecttype="custom" o:connectlocs="0,3275915;18415,3275915;18415,3522930;0,3522930;0,3275915" o:connectangles="0,0,0,0,0"/>
            <w10:wrap anchorx="page" anchory="page"/>
          </v:shape>
        </w:pict>
      </w:r>
      <w:r>
        <w:rPr>
          <w:noProof/>
        </w:rPr>
        <w:pict>
          <v:shape id="Freeform 4344" o:spid="_x0000_s1169" style="position:absolute;margin-left:52.55pt;margin-top:277.75pt;width:1.45pt;height:.5pt;z-index:-2538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" path="m,l50,r,17l,17,,xe" fillcolor="black" stroked="f" strokeweight="1pt">
            <v:stroke miterlimit="10" joinstyle="miter"/>
            <v:path o:connecttype="custom" o:connectlocs="0,3659841;18054,3659841;18054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4343" o:spid="_x0000_s1170" style="position:absolute;margin-left:70.7pt;margin-top:258.25pt;width:.5pt;height:19.45pt;z-index:-2538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" path="m,l17,r,687l,687,,xe" fillcolor="black" stroked="f" strokeweight="1pt">
            <v:stroke miterlimit="10" joinstyle="miter"/>
            <v:path o:connecttype="custom" o:connectlocs="0,3275915;6350,3275915;6350,3522930;0,3522930;0,3275915" o:connectangles="0,0,0,0,0"/>
            <w10:wrap anchorx="page" anchory="page"/>
          </v:shape>
        </w:pict>
      </w:r>
      <w:r>
        <w:rPr>
          <w:noProof/>
        </w:rPr>
        <w:pict>
          <v:shape id="Freeform 4342" o:spid="_x0000_s1171" style="position:absolute;margin-left:70.7pt;margin-top:277.75pt;width:.5pt;height:.5pt;z-index:-2538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>
          <v:shape id="Resim 4341" o:spid="_x0000_s1172" type="#_x0000_t75" alt="ooxWord://word/media/image36.png" style="position:absolute;margin-left:71.2pt;margin-top:277.75pt;width:84.5pt;height:.5pt;z-index:-253804544;visibility:visible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Freeform 4340" o:spid="_x0000_s1173" style="position:absolute;margin-left:155.65pt;margin-top:277.75pt;width:.7pt;height:.5pt;z-index:-2538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cKxg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" path="m,l25,r,17l,17,,xe" fillcolor="black" stroked="f" strokeweight="1pt">
            <v:stroke miterlimit="10" joinstyle="miter"/>
            <v:path o:connecttype="custom" o:connectlocs="0,3659841;8548,3659841;8548,3666191;0,3666191;0,3659841" o:connectangles="0,0,0,0,0"/>
            <w10:wrap anchorx="page" anchory="page"/>
          </v:shape>
        </w:pict>
      </w:r>
      <w:r>
        <w:rPr>
          <w:noProof/>
        </w:rPr>
        <w:pict>
          <v:shape id="Resim 4339" o:spid="_x0000_s1174" type="#_x0000_t75" alt="ooxWord://word/media/image37.png" style="position:absolute;margin-left:156.4pt;margin-top:277.75pt;width:226.25pt;height:.5pt;z-index:-253802496;visibility:visible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Freeform 4338" o:spid="_x0000_s1175" style="position:absolute;margin-left:382.65pt;margin-top:277.75pt;width:.5pt;height:.5pt;z-index:-2538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4337" o:spid="_x0000_s1176" style="position:absolute;margin-left:411.05pt;margin-top:277.75pt;width:.7pt;height:.5pt;z-index:-2538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" path="m,l25,r,17l,17,,xe" fillcolor="black" stroked="f" strokeweight="1pt">
            <v:stroke miterlimit="10" joinstyle="miter"/>
            <v:path o:connecttype="custom" o:connectlocs="0,3659841;8548,3659841;8548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4336" o:spid="_x0000_s1177" style="position:absolute;margin-left:503.25pt;margin-top:277.75pt;width:.7pt;height:.5pt;z-index:-2537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" path="m,l26,r,17l,17,,xe" fillcolor="black" stroked="f" strokeweight="1pt">
            <v:stroke miterlimit="10" joinstyle="miter"/>
            <v:path o:connecttype="custom" o:connectlocs="0,3659841;8890,3659841;8890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4335" o:spid="_x0000_s1178" style="position:absolute;margin-left:524.15pt;margin-top:277.75pt;width:1.45pt;height:.5pt;z-index:-2537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3659841;18415,3659841;18415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4334" o:spid="_x0000_s1179" style="position:absolute;margin-left:52.55pt;margin-top:278.2pt;width:1.45pt;height:19.45pt;z-index:-2537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" path="m,l50,r,686l,686,,xe" fillcolor="black" stroked="f" strokeweight="1pt">
            <v:stroke miterlimit="10" joinstyle="miter"/>
            <v:path o:connecttype="custom" o:connectlocs="0,3534187;18054,3534187;18054,3781202;0,3781202;0,3534187" o:connectangles="0,0,0,0,0"/>
            <w10:wrap anchorx="page" anchory="page"/>
          </v:shape>
        </w:pict>
      </w:r>
      <w:r>
        <w:rPr>
          <w:noProof/>
        </w:rPr>
        <w:pict>
          <v:shape id="Freeform 4333" o:spid="_x0000_s1180" style="position:absolute;margin-left:70.7pt;margin-top:278.2pt;width:.5pt;height:19.45pt;z-index:-2537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" path="m,l17,r,686l,686,,xe" fillcolor="black" stroked="f" strokeweight="1pt">
            <v:stroke miterlimit="10" joinstyle="miter"/>
            <v:path o:connecttype="custom" o:connectlocs="0,3534187;6350,3534187;6350,3781202;0,3781202;0,3534187" o:connectangles="0,0,0,0,0"/>
            <w10:wrap anchorx="page" anchory="page"/>
          </v:shape>
        </w:pict>
      </w:r>
      <w:r>
        <w:rPr>
          <w:noProof/>
        </w:rPr>
        <w:pict>
          <v:shape id="Freeform 4332" o:spid="_x0000_s1181" style="position:absolute;margin-left:155.65pt;margin-top:278.2pt;width:.7pt;height:19.45pt;z-index:-2537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" path="m,l25,r,686l,686,,xe" fillcolor="black" stroked="f" strokeweight="1pt">
            <v:stroke miterlimit="10" joinstyle="miter"/>
            <v:path o:connecttype="custom" o:connectlocs="0,3534187;8548,3534187;8548,3781202;0,3781202;0,3534187" o:connectangles="0,0,0,0,0"/>
            <w10:wrap anchorx="page" anchory="page"/>
          </v:shape>
        </w:pict>
      </w:r>
      <w:r>
        <w:rPr>
          <w:noProof/>
        </w:rPr>
        <w:pict>
          <v:shape id="Freeform 4331" o:spid="_x0000_s1182" style="position:absolute;margin-left:382.65pt;margin-top:278.2pt;width:.5pt;height:19.45pt;z-index:-2537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" path="m,l17,r,686l,686,,xe" fillcolor="black" stroked="f" strokeweight="1pt">
            <v:stroke miterlimit="10" joinstyle="miter"/>
            <v:path o:connecttype="custom" o:connectlocs="0,3534187;6350,3534187;6350,3781202;0,3781202;0,3534187" o:connectangles="0,0,0,0,0"/>
            <w10:wrap anchorx="page" anchory="page"/>
          </v:shape>
        </w:pict>
      </w:r>
      <w:r>
        <w:rPr>
          <w:noProof/>
        </w:rPr>
        <w:pict>
          <v:shape id="Freeform 4330" o:spid="_x0000_s1183" style="position:absolute;margin-left:411.05pt;margin-top:278.2pt;width:.7pt;height:19.45pt;z-index:-2537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" path="m,l25,r,686l,686,,xe" fillcolor="black" stroked="f" strokeweight="1pt">
            <v:stroke miterlimit="10" joinstyle="miter"/>
            <v:path o:connecttype="custom" o:connectlocs="0,3534187;8548,3534187;8548,3781202;0,3781202;0,3534187" o:connectangles="0,0,0,0,0"/>
            <w10:wrap anchorx="page" anchory="page"/>
          </v:shape>
        </w:pict>
      </w:r>
      <w:r>
        <w:rPr>
          <w:noProof/>
        </w:rPr>
        <w:pict>
          <v:shape id="Freeform 4329" o:spid="_x0000_s1184" style="position:absolute;margin-left:503.25pt;margin-top:278.2pt;width:.7pt;height:19.45pt;z-index:-2537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" path="m,l26,r,686l,686,,xe" fillcolor="black" stroked="f" strokeweight="1pt">
            <v:stroke miterlimit="10" joinstyle="miter"/>
            <v:path o:connecttype="custom" o:connectlocs="0,3534187;8890,3534187;8890,3781202;0,3781202;0,3534187" o:connectangles="0,0,0,0,0"/>
            <w10:wrap anchorx="page" anchory="page"/>
          </v:shape>
        </w:pict>
      </w:r>
      <w:r>
        <w:rPr>
          <w:noProof/>
        </w:rPr>
        <w:pict>
          <v:shape id="Freeform 4328" o:spid="_x0000_s1185" style="position:absolute;margin-left:524.15pt;margin-top:278.2pt;width:1.45pt;height:19.45pt;z-index:-2537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" path="m,l51,r,686l,686,,xe" fillcolor="black" stroked="f" strokeweight="1pt">
            <v:stroke miterlimit="10" joinstyle="miter"/>
            <v:path o:connecttype="custom" o:connectlocs="0,3534187;18415,3534187;18415,3781202;0,3781202;0,3534187" o:connectangles="0,0,0,0,0"/>
            <w10:wrap anchorx="page" anchory="page"/>
          </v:shape>
        </w:pict>
      </w:r>
      <w:r>
        <w:rPr>
          <w:noProof/>
        </w:rPr>
        <w:pict>
          <v:shape id="Freeform 4327" o:spid="_x0000_s1186" style="position:absolute;margin-left:52.55pt;margin-top:297.65pt;width:1.45pt;height:.7pt;z-index:-2537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" path="m,l50,r,25l,25,,xe" fillcolor="black" stroked="f" strokeweight="1pt">
            <v:stroke miterlimit="10" joinstyle="miter"/>
            <v:path o:connecttype="custom" o:connectlocs="0,3590534;18054,3590534;18054,3599082;0,3599082;0,3590534" o:connectangles="0,0,0,0,0"/>
            <w10:wrap anchorx="page" anchory="page"/>
          </v:shape>
        </w:pict>
      </w:r>
      <w:r>
        <w:rPr>
          <w:noProof/>
        </w:rPr>
        <w:pict>
          <v:shape id="Freeform 4326" o:spid="_x0000_s1187" style="position:absolute;margin-left:70.7pt;margin-top:297.65pt;width:.5pt;height:.5pt;z-index:-2537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rExQ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25" o:spid="_x0000_s1188" style="position:absolute;margin-left:70.7pt;margin-top:297.65pt;width:.5pt;height:.5pt;z-index:-2537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24" o:spid="_x0000_s1189" style="position:absolute;margin-left:71.2pt;margin-top:297.65pt;width:.5pt;height:.5pt;z-index:-2537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5txA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23" o:spid="_x0000_s1190" style="position:absolute;margin-left:71.65pt;margin-top:297.65pt;width:84pt;height:.5pt;z-index:-2537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6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" path="m,l2963,r,17l,17,,xe" fillcolor="black" stroked="f" strokeweight="1pt">
            <v:stroke miterlimit="10" joinstyle="miter"/>
            <v:path o:connecttype="custom" o:connectlocs="0,3922432;1066440,3922432;106644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22" o:spid="_x0000_s1191" style="position:absolute;margin-left:155.65pt;margin-top:297.65pt;width:.5pt;height:.5pt;z-index:-2537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IaxA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21" o:spid="_x0000_s1192" style="position:absolute;margin-left:156.15pt;margin-top:297.65pt;width:.25pt;height:.5pt;z-index:-2537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" path="m,l8,r,17l,17,,xe" fillcolor="black" stroked="f" strokeweight="1pt">
            <v:stroke miterlimit="10" joinstyle="miter"/>
            <v:path o:connecttype="custom" o:connectlocs="0,3922432;2822,3922432;2822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20" o:spid="_x0000_s1193" style="position:absolute;margin-left:156.4pt;margin-top:297.65pt;width:.5pt;height:.5pt;z-index:-2537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3922432;5997,3922432;5997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9" o:spid="_x0000_s1194" style="position:absolute;margin-left:156.85pt;margin-top:297.65pt;width:38.9pt;height:.5pt;z-index:-2537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" path="m,l1373,r,17l,17,,xe" fillcolor="black" stroked="f" strokeweight="1pt">
            <v:stroke miterlimit="10" joinstyle="miter"/>
            <v:path o:connecttype="custom" o:connectlocs="0,3922432;494030,3922432;49403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8" o:spid="_x0000_s1195" style="position:absolute;margin-left:195.75pt;margin-top:297.65pt;width:.5pt;height:.5pt;z-index:-2537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Muxg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7" o:spid="_x0000_s1196" style="position:absolute;margin-left:196.25pt;margin-top:297.65pt;width:45pt;height:.5pt;z-index:-2537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" path="m,l1587,r,17l,17,,xe" fillcolor="black" stroked="f" strokeweight="1pt">
            <v:stroke miterlimit="10" joinstyle="miter"/>
            <v:path o:connecttype="custom" o:connectlocs="0,3922432;571140,3922432;57114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6" o:spid="_x0000_s1197" style="position:absolute;margin-left:241.25pt;margin-top:297.65pt;width:.5pt;height:.5pt;z-index:-2537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3922432;5997,3922432;5997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5" o:spid="_x0000_s1198" style="position:absolute;margin-left:241.75pt;margin-top:297.65pt;width:57.95pt;height:.5pt;z-index:-2537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" path="m,l2045,r,17l,17,,xe" fillcolor="black" stroked="f" strokeweight="1pt">
            <v:stroke miterlimit="10" joinstyle="miter"/>
            <v:path o:connecttype="custom" o:connectlocs="0,3922432;735965,3922432;735965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4" o:spid="_x0000_s1199" style="position:absolute;margin-left:299.7pt;margin-top:297.65pt;width:.5pt;height:.5pt;z-index:-2537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3" o:spid="_x0000_s1200" style="position:absolute;margin-left:300.15pt;margin-top:297.65pt;width:82.45pt;height:.5pt;z-index:-2537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" path="m,l2909,r,17l,17,,xe" fillcolor="black" stroked="f" strokeweight="1pt">
            <v:stroke miterlimit="10" joinstyle="miter"/>
            <v:path o:connecttype="custom" o:connectlocs="0,3922432;1046755,3922432;1046755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2" o:spid="_x0000_s1201" style="position:absolute;margin-left:382.65pt;margin-top:297.65pt;width:.5pt;height:.5pt;z-index:-2537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1" o:spid="_x0000_s1202" style="position:absolute;margin-left:382.65pt;margin-top:297.65pt;width:.5pt;height:.5pt;z-index:-2537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>
          <v:shape id="Freeform 4310" o:spid="_x0000_s1203" style="position:absolute;margin-left:411.05pt;margin-top:297.65pt;width:.7pt;height:.7pt;z-index:-2537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3590534;8548,3590534;8548,3599082;0,3599082;0,3590534" o:connectangles="0,0,0,0,0"/>
            <w10:wrap anchorx="page" anchory="page"/>
          </v:shape>
        </w:pict>
      </w:r>
      <w:r>
        <w:rPr>
          <w:noProof/>
        </w:rPr>
        <w:pict>
          <v:shape id="Freeform 4309" o:spid="_x0000_s1204" style="position:absolute;margin-left:411.05pt;margin-top:297.65pt;width:.7pt;height:.7pt;z-index:-2537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3590534;8548,3590534;8548,3599082;0,3599082;0,3590534" o:connectangles="0,0,0,0,0"/>
            <w10:wrap anchorx="page" anchory="page"/>
          </v:shape>
        </w:pict>
      </w:r>
      <w:r>
        <w:rPr>
          <w:noProof/>
        </w:rPr>
        <w:pict>
          <v:shape id="Freeform 4308" o:spid="_x0000_s1205" style="position:absolute;margin-left:411.8pt;margin-top:297.65pt;width:.7pt;height:.7pt;z-index:-2537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>
          <v:shape id="Freeform 4307" o:spid="_x0000_s1206" style="position:absolute;margin-left:412.5pt;margin-top:297.65pt;width:90.75pt;height:.7pt;z-index:-2537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" path="m,l3201,r,25l,25,,xe" fillcolor="black" stroked="f" strokeweight="1pt">
            <v:stroke miterlimit="10" joinstyle="miter"/>
            <v:path o:connecttype="custom" o:connectlocs="0,3590534;1152165,3590534;1152165,3599082;0,3599082;0,3590534" o:connectangles="0,0,0,0,0"/>
            <w10:wrap anchorx="page" anchory="page"/>
          </v:shape>
        </w:pict>
      </w:r>
      <w:r>
        <w:rPr>
          <w:noProof/>
        </w:rPr>
        <w:pict>
          <v:shape id="Freeform 4306" o:spid="_x0000_s1207" style="position:absolute;margin-left:503.25pt;margin-top:297.65pt;width:.7pt;height:.7pt;z-index:-2537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>
          <v:shape id="Freeform 4305" o:spid="_x0000_s1208" style="position:absolute;margin-left:503.25pt;margin-top:297.65pt;width:.7pt;height:.7pt;z-index:-2537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>
          <v:shape id="Freeform 4304" o:spid="_x0000_s1209" style="position:absolute;margin-left:524.15pt;margin-top:297.65pt;width:1.45pt;height:.7pt;z-index:-2537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" path="m,l51,r,25l,25,,xe" fillcolor="black" stroked="f" strokeweight="1pt">
            <v:stroke miterlimit="10" joinstyle="miter"/>
            <v:path o:connecttype="custom" o:connectlocs="0,3590534;18415,3590534;18415,3599082;0,3599082;0,3590534" o:connectangles="0,0,0,0,0"/>
            <w10:wrap anchorx="page" anchory="page"/>
          </v:shape>
        </w:pict>
      </w:r>
      <w:r>
        <w:rPr>
          <w:noProof/>
        </w:rPr>
        <w:pict>
          <v:shape id="Freeform 4303" o:spid="_x0000_s1210" style="position:absolute;margin-left:52.55pt;margin-top:298.35pt;width:1.45pt;height:9.5pt;z-index:-2537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" path="m,l50,r,335l,335,,xe" fillcolor="black" stroked="f" strokeweight="1pt">
            <v:stroke miterlimit="10" joinstyle="miter"/>
            <v:path o:connecttype="custom" o:connectlocs="0,3790931;18054,3790931;18054,3911581;0,3911581;0,3790931" o:connectangles="0,0,0,0,0"/>
            <w10:wrap anchorx="page" anchory="page"/>
          </v:shape>
        </w:pict>
      </w:r>
      <w:r>
        <w:rPr>
          <w:noProof/>
        </w:rPr>
        <w:pict>
          <v:shape id="Freeform 4302" o:spid="_x0000_s1211" style="position:absolute;margin-left:524.15pt;margin-top:298.35pt;width:1.45pt;height:9.5pt;z-index:-2537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" path="m,l51,r,335l,335,,xe" fillcolor="black" stroked="f" strokeweight="1pt">
            <v:stroke miterlimit="10" joinstyle="miter"/>
            <v:path o:connecttype="custom" o:connectlocs="0,3790931;18415,3790931;18415,3911581;0,3911581;0,3790931" o:connectangles="0,0,0,0,0"/>
            <w10:wrap anchorx="page" anchory="page"/>
          </v:shape>
        </w:pict>
      </w:r>
      <w:r>
        <w:rPr>
          <w:noProof/>
        </w:rPr>
        <w:pict>
          <v:shape id="Freeform 4301" o:spid="_x0000_s1212" style="position:absolute;margin-left:52.55pt;margin-top:307.85pt;width:1.45pt;height:11.75pt;z-index:-2537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" path="m,l50,r,415l,415,,xe" fillcolor="black" stroked="f" strokeweight="1pt">
            <v:stroke miterlimit="10" joinstyle="miter"/>
            <v:path o:connecttype="custom" o:connectlocs="0,3905380;18054,3905380;18054,4054605;0,4054605;0,3905380" o:connectangles="0,0,0,0,0"/>
            <w10:wrap anchorx="page" anchory="page"/>
          </v:shape>
        </w:pict>
      </w:r>
      <w:r>
        <w:rPr>
          <w:noProof/>
        </w:rPr>
        <w:pict>
          <v:shape id="Freeform 4300" o:spid="_x0000_s1213" style="position:absolute;margin-left:524.15pt;margin-top:307.85pt;width:1.45pt;height:11.75pt;z-index:-2537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" path="m,l51,r,415l,415,,xe" fillcolor="black" stroked="f" strokeweight="1pt">
            <v:stroke miterlimit="10" joinstyle="miter"/>
            <v:path o:connecttype="custom" o:connectlocs="0,3905380;18415,3905380;18415,4054605;0,4054605;0,3905380" o:connectangles="0,0,0,0,0"/>
            <w10:wrap anchorx="page" anchory="page"/>
          </v:shape>
        </w:pict>
      </w:r>
      <w:r>
        <w:rPr>
          <w:noProof/>
        </w:rPr>
        <w:pict>
          <v:shape id="Freeform 4299" o:spid="_x0000_s1214" style="position:absolute;margin-left:52.55pt;margin-top:319.6pt;width:1.45pt;height:14.3pt;z-index:-2537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" path="m,l50,r,503l,503,,xe" fillcolor="black" stroked="f" strokeweight="1pt">
            <v:stroke miterlimit="10" joinstyle="miter"/>
            <v:path o:connecttype="custom" o:connectlocs="0,4063163;18054,4063163;18054,4244413;0,4244413;0,4063163" o:connectangles="0,0,0,0,0"/>
            <w10:wrap anchorx="page" anchory="page"/>
          </v:shape>
        </w:pict>
      </w:r>
      <w:r>
        <w:rPr>
          <w:noProof/>
        </w:rPr>
        <w:pict>
          <v:shape id="Freeform 4298" o:spid="_x0000_s1215" style="position:absolute;margin-left:524.15pt;margin-top:319.6pt;width:1.45pt;height:14.3pt;z-index:-2537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" path="m,l51,r,503l,503,,xe" fillcolor="black" stroked="f" strokeweight="1pt">
            <v:stroke miterlimit="10" joinstyle="miter"/>
            <v:path o:connecttype="custom" o:connectlocs="0,4063163;18415,4063163;18415,4244413;0,4244413;0,4063163" o:connectangles="0,0,0,0,0"/>
            <w10:wrap anchorx="page" anchory="page"/>
          </v:shape>
        </w:pict>
      </w:r>
      <w:r>
        <w:rPr>
          <w:noProof/>
        </w:rPr>
        <w:pict>
          <v:shape id="Freeform 4297" o:spid="_x0000_s1216" style="position:absolute;margin-left:52.55pt;margin-top:333.9pt;width:1.45pt;height:19.45pt;z-index:-2537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" path="m,l50,r,686l,686,,xe" fillcolor="black" stroked="f" strokeweight="1pt">
            <v:stroke miterlimit="10" joinstyle="miter"/>
            <v:path o:connecttype="custom" o:connectlocs="0,4241384;18054,4241384;18054,4488399;0,4488399;0,4241384" o:connectangles="0,0,0,0,0"/>
            <w10:wrap anchorx="page" anchory="page"/>
          </v:shape>
        </w:pict>
      </w:r>
      <w:r>
        <w:rPr>
          <w:noProof/>
        </w:rPr>
        <w:pict>
          <v:shape id="Freeform 4296" o:spid="_x0000_s1217" style="position:absolute;margin-left:524.15pt;margin-top:333.9pt;width:1.45pt;height:19.45pt;z-index:-2537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" path="m,l51,r,686l,686,,xe" fillcolor="black" stroked="f" strokeweight="1pt">
            <v:stroke miterlimit="10" joinstyle="miter"/>
            <v:path o:connecttype="custom" o:connectlocs="0,4241384;18415,4241384;18415,4488399;0,4488399;0,4241384" o:connectangles="0,0,0,0,0"/>
            <w10:wrap anchorx="page" anchory="page"/>
          </v:shape>
        </w:pict>
      </w:r>
      <w:r>
        <w:rPr>
          <w:noProof/>
        </w:rPr>
        <w:pict>
          <v:shape id="Freeform 4295" o:spid="_x0000_s1218" style="position:absolute;margin-left:52.55pt;margin-top:353.35pt;width:1.45pt;height:.7pt;z-index:-2537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" path="m,l50,r,26l,26,,xe" fillcolor="black" stroked="f" strokeweight="1pt">
            <v:stroke miterlimit="10" joinstyle="miter"/>
            <v:path o:connecttype="custom" o:connectlocs="0,4262071;18054,4262071;18054,4270961;0,4270961;0,4262071" o:connectangles="0,0,0,0,0"/>
            <w10:wrap anchorx="page" anchory="page"/>
          </v:shape>
        </w:pict>
      </w:r>
      <w:r>
        <w:rPr>
          <w:noProof/>
        </w:rPr>
        <w:pict>
          <v:shape id="Freeform 4294" o:spid="_x0000_s1219" style="position:absolute;margin-left:70.6pt;margin-top:353.35pt;width:.7pt;height:.7pt;z-index:-2537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>
          <v:shape id="Freeform 4293" o:spid="_x0000_s1220" style="position:absolute;margin-left:70.6pt;margin-top:353.35pt;width:.7pt;height:.7pt;z-index:-2537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>
          <v:shape id="Freeform 4292" o:spid="_x0000_s1221" style="position:absolute;margin-left:71.3pt;margin-top:353.35pt;width:.7pt;height:.7pt;z-index:-2537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" path="m,l25,r,26l,26,,xe" fillcolor="black" stroked="f" strokeweight="1pt">
            <v:stroke miterlimit="10" joinstyle="miter"/>
            <v:path o:connecttype="custom" o:connectlocs="0,4262071;8548,4262071;8548,4270961;0,4270961;0,4262071" o:connectangles="0,0,0,0,0"/>
            <w10:wrap anchorx="page" anchory="page"/>
          </v:shape>
        </w:pict>
      </w:r>
      <w:r>
        <w:rPr>
          <w:noProof/>
        </w:rPr>
        <w:pict>
          <v:shape id="Freeform 4291" o:spid="_x0000_s1222" style="position:absolute;margin-left:1in;margin-top:353.35pt;width:126.15pt;height:.7pt;z-index:-2537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" path="m,l4450,r,26l,26,,xe" fillcolor="black" stroked="f" strokeweight="1pt">
            <v:stroke miterlimit="10" joinstyle="miter"/>
            <v:path o:connecttype="custom" o:connectlocs="0,4262071;1602105,4262071;1602105,4270961;0,4270961;0,4262071" o:connectangles="0,0,0,0,0"/>
            <w10:wrap anchorx="page" anchory="page"/>
          </v:shape>
        </w:pict>
      </w:r>
      <w:r>
        <w:rPr>
          <w:noProof/>
        </w:rPr>
        <w:pict>
          <v:shape id="Freeform 4290" o:spid="_x0000_s1223" style="position:absolute;margin-left:198.15pt;margin-top:353.35pt;width:.7pt;height:.7pt;z-index:-2537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>
          <v:shape id="Freeform 4289" o:spid="_x0000_s1224" style="position:absolute;margin-left:198.9pt;margin-top:353.35pt;width:13.9pt;height:.7pt;z-index:-2537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" path="m,l491,r,26l,26,,xe" fillcolor="black" stroked="f" strokeweight="1pt">
            <v:stroke miterlimit="10" joinstyle="miter"/>
            <v:path o:connecttype="custom" o:connectlocs="0,4262071;176171,4262071;176171,4270961;0,4270961;0,4262071" o:connectangles="0,0,0,0,0"/>
            <w10:wrap anchorx="page" anchory="page"/>
          </v:shape>
        </w:pict>
      </w:r>
      <w:r>
        <w:rPr>
          <w:noProof/>
        </w:rPr>
        <w:pict>
          <v:shape id="Freeform 4288" o:spid="_x0000_s1225" style="position:absolute;margin-left:212.8pt;margin-top:353.35pt;width:28.9pt;height:.5pt;z-index:-2537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" path="m,l1020,r,17l,17,,xe" fillcolor="black" stroked="f" strokeweight="1pt">
            <v:stroke miterlimit="10" joinstyle="miter"/>
            <v:path o:connecttype="custom" o:connectlocs="0,4656044;366671,4656044;366671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87" o:spid="_x0000_s1226" style="position:absolute;margin-left:241.75pt;margin-top:353.35pt;width:.5pt;height:.5pt;z-index:-2537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86" o:spid="_x0000_s1227" style="position:absolute;margin-left:242.2pt;margin-top:353.35pt;width:43.8pt;height:.5pt;z-index:-2537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4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" path="m,l1545,r,17l,17,,xe" fillcolor="black" stroked="f" strokeweight="1pt">
            <v:stroke miterlimit="10" joinstyle="miter"/>
            <v:path o:connecttype="custom" o:connectlocs="0,4656044;555900,4656044;55590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85" o:spid="_x0000_s1228" style="position:absolute;margin-left:286pt;margin-top:353.35pt;width:.5pt;height:.5pt;z-index:-2537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84" o:spid="_x0000_s1229" style="position:absolute;margin-left:286.5pt;margin-top:353.35pt;width:56.3pt;height:.5pt;z-index:-2537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8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" path="m,l1986,r,17l,17,,xe" fillcolor="black" stroked="f" strokeweight="1pt">
            <v:stroke miterlimit="10" joinstyle="miter"/>
            <v:path o:connecttype="custom" o:connectlocs="0,4656044;714650,4656044;71465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83" o:spid="_x0000_s1230" style="position:absolute;margin-left:342.8pt;margin-top:353.35pt;width:.5pt;height:.5pt;z-index:-2537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656044;5997,4656044;5997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82" o:spid="_x0000_s1231" style="position:absolute;margin-left:343.25pt;margin-top:353.35pt;width:80.3pt;height:.5pt;z-index:-2537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" path="m,l2832,r,17l,17,,xe" fillcolor="black" stroked="f" strokeweight="1pt">
            <v:stroke miterlimit="10" joinstyle="miter"/>
            <v:path o:connecttype="custom" o:connectlocs="0,4656044;1019450,4656044;101945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81" o:spid="_x0000_s1232" style="position:absolute;margin-left:423.55pt;margin-top:353.35pt;width:.5pt;height:.5pt;z-index:-2537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80" o:spid="_x0000_s1233" style="position:absolute;margin-left:424.05pt;margin-top:353.35pt;width:58.1pt;height:.5pt;z-index:-2537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5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" path="m,l2050,r,17l,17,,xe" fillcolor="black" stroked="f" strokeweight="1pt">
            <v:stroke miterlimit="10" joinstyle="miter"/>
            <v:path o:connecttype="custom" o:connectlocs="0,4656044;737870,4656044;73787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79" o:spid="_x0000_s1234" style="position:absolute;margin-left:482.15pt;margin-top:353.35pt;width:.5pt;height:.5pt;z-index:-2537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78" o:spid="_x0000_s1235" style="position:absolute;margin-left:482.6pt;margin-top:353.35pt;width:20.65pt;height:.5pt;z-index:-2537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" path="m,l728,r,17l,17,,xe" fillcolor="black" stroked="f" strokeweight="1pt">
            <v:stroke miterlimit="10" joinstyle="miter"/>
            <v:path o:connecttype="custom" o:connectlocs="0,4656044;261895,4656044;261895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77" o:spid="_x0000_s1236" style="position:absolute;margin-left:503.25pt;margin-top:353.8pt;width:.7pt;height:.25pt;z-index:-2537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" path="m,l26,r,9l,9,,xe" fillcolor="black" stroked="f" strokeweight="1pt">
            <v:stroke miterlimit="10" joinstyle="miter"/>
            <v:path o:connecttype="custom" o:connectlocs="0,4403372;8890,4403372;8890,4406547;0,4406547;0,4403372" o:connectangles="0,0,0,0,0"/>
            <w10:wrap anchorx="page" anchory="page"/>
          </v:shape>
        </w:pict>
      </w:r>
      <w:r>
        <w:rPr>
          <w:noProof/>
        </w:rPr>
        <w:pict>
          <v:shape id="Freeform 4276" o:spid="_x0000_s1237" style="position:absolute;margin-left:503.25pt;margin-top:353.35pt;width:.5pt;height:.5pt;z-index:-2537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75" o:spid="_x0000_s1238" style="position:absolute;margin-left:503.75pt;margin-top:353.35pt;width:.25pt;height:.5pt;z-index:-2537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" path="m,l9,r,17l,17,,xe" fillcolor="black" stroked="f" strokeweight="1pt">
            <v:stroke miterlimit="10" joinstyle="miter"/>
            <v:path o:connecttype="custom" o:connectlocs="0,4656044;3175,4656044;3175,4662394;0,4662394;0,4656044" o:connectangles="0,0,0,0,0"/>
            <w10:wrap anchorx="page" anchory="page"/>
          </v:shape>
        </w:pict>
      </w:r>
      <w:r>
        <w:rPr>
          <w:noProof/>
        </w:rPr>
        <w:pict>
          <v:shape id="Freeform 4274" o:spid="_x0000_s1239" style="position:absolute;margin-left:524.15pt;margin-top:353.35pt;width:1.45pt;height:.7pt;z-index:-2537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" path="m,l51,r,26l,26,,xe" fillcolor="black" stroked="f" strokeweight="1pt">
            <v:stroke miterlimit="10" joinstyle="miter"/>
            <v:path o:connecttype="custom" o:connectlocs="0,4262071;18415,4262071;18415,4270961;0,4270961;0,4262071" o:connectangles="0,0,0,0,0"/>
            <w10:wrap anchorx="page" anchory="page"/>
          </v:shape>
        </w:pict>
      </w:r>
      <w:r>
        <w:rPr>
          <w:noProof/>
        </w:rPr>
        <w:pict>
          <v:shape id="Freeform 4273" o:spid="_x0000_s1240" style="position:absolute;margin-left:52.55pt;margin-top:354.05pt;width:1.45pt;height:19.45pt;z-index:-2537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" path="m,l50,r,685l,685,,xe" fillcolor="black" stroked="f" strokeweight="1pt">
            <v:stroke miterlimit="10" joinstyle="miter"/>
            <v:path o:connecttype="custom" o:connectlocs="0,4497761;18054,4497761;18054,4744416;0,4744416;0,4497761" o:connectangles="0,0,0,0,0"/>
            <w10:wrap anchorx="page" anchory="page"/>
          </v:shape>
        </w:pict>
      </w:r>
      <w:r>
        <w:rPr>
          <w:noProof/>
        </w:rPr>
        <w:pict>
          <v:shape id="Freeform 4272" o:spid="_x0000_s1241" style="position:absolute;margin-left:70.6pt;margin-top:354.05pt;width:.7pt;height:19.45pt;z-index:-2537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>
          <v:shape id="Freeform 4271" o:spid="_x0000_s1242" style="position:absolute;margin-left:198.15pt;margin-top:354.05pt;width:.7pt;height:19.45pt;z-index:-2537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>
          <v:shape id="Freeform 4270" o:spid="_x0000_s1243" style="position:absolute;margin-left:503.25pt;margin-top:354.05pt;width:.7pt;height:19.45pt;z-index:-2537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>
          <v:shape id="Freeform 4269" o:spid="_x0000_s1244" style="position:absolute;margin-left:524.15pt;margin-top:354.05pt;width:1.45pt;height:19.45pt;z-index:-2537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" path="m,l51,r,685l,685,,xe" fillcolor="black" stroked="f" strokeweight="1pt">
            <v:stroke miterlimit="10" joinstyle="miter"/>
            <v:path o:connecttype="custom" o:connectlocs="0,4497761;18415,4497761;18415,4744416;0,4744416;0,4497761" o:connectangles="0,0,0,0,0"/>
            <w10:wrap anchorx="page" anchory="page"/>
          </v:shape>
        </w:pict>
      </w:r>
      <w:r>
        <w:rPr>
          <w:noProof/>
        </w:rPr>
        <w:pict>
          <v:shape id="Freeform 4268" o:spid="_x0000_s1245" style="position:absolute;margin-left:52.55pt;margin-top:373.5pt;width:1.45pt;height:.5pt;z-index:-2537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" path="m,l50,r,17l,17,,xe" fillcolor="black" stroked="f" strokeweight="1pt">
            <v:stroke miterlimit="10" joinstyle="miter"/>
            <v:path o:connecttype="custom" o:connectlocs="0,4921624;18054,4921624;18054,4927974;0,4927974;0,4921624" o:connectangles="0,0,0,0,0"/>
            <w10:wrap anchorx="page" anchory="page"/>
          </v:shape>
        </w:pict>
      </w:r>
      <w:r>
        <w:rPr>
          <w:noProof/>
        </w:rPr>
        <w:pict>
          <v:shape id="Freeform 4267" o:spid="_x0000_s1246" style="position:absolute;margin-left:70.6pt;margin-top:373.5pt;width:.7pt;height:.5pt;z-index:-2537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>
          <v:shape id="Resim 4266" o:spid="_x0000_s1247" type="#_x0000_t75" alt="ooxWord://word/media/image38.png" style="position:absolute;margin-left:71.3pt;margin-top:373.5pt;width:126.85pt;height:.5pt;z-index:-253727744;visibility:visible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Freeform 4265" o:spid="_x0000_s1248" style="position:absolute;margin-left:198.15pt;margin-top:373.5pt;width:.7pt;height:.5pt;z-index:-2537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>
          <v:shape id="Resim 4264" o:spid="_x0000_s1249" type="#_x0000_t75" alt="ooxWord://word/media/image39.png" style="position:absolute;margin-left:198.9pt;margin-top:373.5pt;width:304.35pt;height:.5pt;z-index:-253725696;visibility:visible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Freeform 4263" o:spid="_x0000_s1250" style="position:absolute;margin-left:503.25pt;margin-top:373.5pt;width:.7pt;height:.5pt;z-index:-2537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>
          <v:shape id="Freeform 4262" o:spid="_x0000_s1251" style="position:absolute;margin-left:524.15pt;margin-top:373.5pt;width:1.45pt;height:.5pt;z-index:-2537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" path="m,l51,r,17l,17,,xe" fillcolor="black" stroked="f" strokeweight="1pt">
            <v:stroke miterlimit="10" joinstyle="miter"/>
            <v:path o:connecttype="custom" o:connectlocs="0,4921624;18415,4921624;18415,4927974;0,4927974;0,4921624" o:connectangles="0,0,0,0,0"/>
            <w10:wrap anchorx="page" anchory="page"/>
          </v:shape>
        </w:pict>
      </w:r>
      <w:r>
        <w:rPr>
          <w:noProof/>
        </w:rPr>
        <w:pict>
          <v:shape id="Freeform 4261" o:spid="_x0000_s1252" style="position:absolute;margin-left:52.55pt;margin-top:373.95pt;width:1.45pt;height:19.45pt;z-index:-2537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" path="m,l50,r,686l,686,,xe" fillcolor="black" stroked="f" strokeweight="1pt">
            <v:stroke miterlimit="10" joinstyle="miter"/>
            <v:path o:connecttype="custom" o:connectlocs="0,4750538;18054,4750538;18054,4997553;0,4997553;0,4750538" o:connectangles="0,0,0,0,0"/>
            <w10:wrap anchorx="page" anchory="page"/>
          </v:shape>
        </w:pict>
      </w:r>
      <w:r>
        <w:rPr>
          <w:noProof/>
        </w:rPr>
        <w:pict>
          <v:shape id="Freeform 4260" o:spid="_x0000_s1253" style="position:absolute;margin-left:70.6pt;margin-top:373.95pt;width:.7pt;height:19.45pt;z-index:-2537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>
          <v:shape id="Freeform 4259" o:spid="_x0000_s1254" style="position:absolute;margin-left:198.15pt;margin-top:373.95pt;width:.7pt;height:19.45pt;z-index:-2537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>
          <v:shape id="Freeform 4258" o:spid="_x0000_s1255" style="position:absolute;margin-left:503.25pt;margin-top:373.95pt;width:.7pt;height:19.45pt;z-index:-2537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>
          <v:shape id="Freeform 4257" o:spid="_x0000_s1256" style="position:absolute;margin-left:524.15pt;margin-top:373.95pt;width:1.45pt;height:19.45pt;z-index:-2537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" path="m,l51,r,686l,686,,xe" fillcolor="black" stroked="f" strokeweight="1pt">
            <v:stroke miterlimit="10" joinstyle="miter"/>
            <v:path o:connecttype="custom" o:connectlocs="0,4750538;18415,4750538;18415,4997553;0,4997553;0,4750538" o:connectangles="0,0,0,0,0"/>
            <w10:wrap anchorx="page" anchory="page"/>
          </v:shape>
        </w:pict>
      </w:r>
      <w:r>
        <w:rPr>
          <w:noProof/>
        </w:rPr>
        <w:pict>
          <v:shape id="Freeform 4256" o:spid="_x0000_s1257" style="position:absolute;margin-left:52.55pt;margin-top:393.4pt;width:1.45pt;height:17.65pt;z-index:-2537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" path="m,l50,r,622l,622,,xe" fillcolor="black" stroked="f" strokeweight="1pt">
            <v:stroke miterlimit="10" joinstyle="miter"/>
            <v:path o:connecttype="custom" o:connectlocs="0,4993655;18054,4993655;18054,5217450;0,5217450;0,4993655" o:connectangles="0,0,0,0,0"/>
            <w10:wrap anchorx="page" anchory="page"/>
          </v:shape>
        </w:pict>
      </w:r>
      <w:r>
        <w:rPr>
          <w:noProof/>
        </w:rPr>
        <w:pict>
          <v:shape id="Freeform 4255" o:spid="_x0000_s1258" style="position:absolute;margin-left:70.6pt;margin-top:393.4pt;width:.7pt;height:17.65pt;z-index:-2537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>
          <v:shape id="Freeform 4254" o:spid="_x0000_s1259" style="position:absolute;margin-left:198.15pt;margin-top:393.4pt;width:.7pt;height:17.65pt;z-index:-2537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>
          <v:shape id="Freeform 4253" o:spid="_x0000_s1260" style="position:absolute;margin-left:503.25pt;margin-top:393.4pt;width:.7pt;height:17.65pt;z-index:-2537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>
          <v:shape id="Freeform 4252" o:spid="_x0000_s1261" style="position:absolute;margin-left:524.15pt;margin-top:393.4pt;width:1.45pt;height:17.65pt;z-index:-2537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" path="m,l51,r,622l,622,,xe" fillcolor="black" stroked="f" strokeweight="1pt">
            <v:stroke miterlimit="10" joinstyle="miter"/>
            <v:path o:connecttype="custom" o:connectlocs="0,4993655;18415,4993655;18415,5217450;0,5217450;0,4993655" o:connectangles="0,0,0,0,0"/>
            <w10:wrap anchorx="page" anchory="page"/>
          </v:shape>
        </w:pict>
      </w:r>
      <w:r>
        <w:rPr>
          <w:noProof/>
        </w:rPr>
        <w:pict>
          <v:shape id="Freeform 4251" o:spid="_x0000_s1262" style="position:absolute;margin-left:52.55pt;margin-top:411.05pt;width:1.45pt;height:17.65pt;z-index:-2537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" path="m,l50,r,623l,623,,xe" fillcolor="black" stroked="f" strokeweight="1pt">
            <v:stroke miterlimit="10" joinstyle="miter"/>
            <v:path o:connecttype="custom" o:connectlocs="0,5217450;18054,5217450;18054,5441605;0,5441605;0,5217450" o:connectangles="0,0,0,0,0"/>
            <w10:wrap anchorx="page" anchory="page"/>
          </v:shape>
        </w:pict>
      </w:r>
      <w:r>
        <w:rPr>
          <w:noProof/>
        </w:rPr>
        <w:pict>
          <v:shape id="Freeform 4250" o:spid="_x0000_s1263" style="position:absolute;margin-left:70.6pt;margin-top:411.05pt;width:.7pt;height:17.65pt;z-index:-2537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>
          <v:shape id="Freeform 4249" o:spid="_x0000_s1264" style="position:absolute;margin-left:198.15pt;margin-top:411.05pt;width:.7pt;height:17.65pt;z-index:-2537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>
          <v:shape id="Freeform 4248" o:spid="_x0000_s1265" style="position:absolute;margin-left:503.25pt;margin-top:411.05pt;width:.7pt;height:17.65pt;z-index:-2537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>
          <v:shape id="Freeform 4247" o:spid="_x0000_s1266" style="position:absolute;margin-left:524.15pt;margin-top:411.05pt;width:1.45pt;height:17.65pt;z-index:-2537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" path="m,l51,r,623l,623,,xe" fillcolor="black" stroked="f" strokeweight="1pt">
            <v:stroke miterlimit="10" joinstyle="miter"/>
            <v:path o:connecttype="custom" o:connectlocs="0,5217450;18415,5217450;18415,5441605;0,5441605;0,5217450" o:connectangles="0,0,0,0,0"/>
            <w10:wrap anchorx="page" anchory="page"/>
          </v:shape>
        </w:pict>
      </w:r>
      <w:r>
        <w:rPr>
          <w:noProof/>
        </w:rPr>
        <w:pict>
          <v:shape id="Resim 4246" o:spid="_x0000_s1267" type="#_x0000_t75" alt="ooxWord://word/media/image40.png" style="position:absolute;margin-left:71.3pt;margin-top:428.7pt;width:126.85pt;height:.5pt;z-index:-253707264;visibility:visible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Resim 4245" o:spid="_x0000_s1268" type="#_x0000_t75" alt="ooxWord://word/media/image41.png" style="position:absolute;margin-left:198.9pt;margin-top:428.7pt;width:304.35pt;height:.5pt;z-index:-253706240;visibility:visible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Freeform 4244" o:spid="_x0000_s1269" style="position:absolute;margin-left:52.55pt;margin-top:428.7pt;width:1.45pt;height:.5pt;z-index:-2537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" path="m,l50,r,17l,17,,xe" fillcolor="black" stroked="f" strokeweight="1pt">
            <v:stroke miterlimit="10" joinstyle="miter"/>
            <v:path o:connecttype="custom" o:connectlocs="0,5649259;18054,5649259;18054,5655609;0,5655609;0,5649259" o:connectangles="0,0,0,0,0"/>
            <w10:wrap anchorx="page" anchory="page"/>
          </v:shape>
        </w:pict>
      </w:r>
      <w:r>
        <w:rPr>
          <w:noProof/>
        </w:rPr>
        <w:pict>
          <v:shape id="Freeform 4243" o:spid="_x0000_s1270" style="position:absolute;margin-left:52.55pt;margin-top:429.15pt;width:1.45pt;height:19.45pt;z-index:-2537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" path="m,l50,r,687l,687,,xe" fillcolor="black" stroked="f" strokeweight="1pt">
            <v:stroke miterlimit="10" joinstyle="miter"/>
            <v:path o:connecttype="custom" o:connectlocs="0,5443678;18054,5443678;18054,5690693;0,5690693;0,5443678" o:connectangles="0,0,0,0,0"/>
            <w10:wrap anchorx="page" anchory="page"/>
          </v:shape>
        </w:pict>
      </w:r>
      <w:r>
        <w:rPr>
          <w:noProof/>
        </w:rPr>
        <w:pict>
          <v:shape id="Freeform 4242" o:spid="_x0000_s1271" style="position:absolute;margin-left:70.6pt;margin-top:428.7pt;width:.7pt;height:.5pt;z-index:-2537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>
          <v:shape id="Freeform 4241" o:spid="_x0000_s1272" style="position:absolute;margin-left:70.6pt;margin-top:429.15pt;width:.7pt;height:19.45pt;z-index:-2537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>
          <v:shape id="Freeform 4240" o:spid="_x0000_s1273" style="position:absolute;margin-left:198.15pt;margin-top:428.7pt;width:.7pt;height:.5pt;z-index:-2537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>
          <v:shape id="Freeform 4239" o:spid="_x0000_s1274" style="position:absolute;margin-left:198.15pt;margin-top:429.15pt;width:.7pt;height:19.45pt;z-index:-2537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>
          <v:shape id="Freeform 4238" o:spid="_x0000_s1275" style="position:absolute;margin-left:503.25pt;margin-top:428.7pt;width:.7pt;height:.5pt;z-index:-2536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>
          <v:shape id="Freeform 4237" o:spid="_x0000_s1276" style="position:absolute;margin-left:503.25pt;margin-top:429.15pt;width:.7pt;height:19.45pt;z-index:-2536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>
          <v:shape id="Freeform 4236" o:spid="_x0000_s1277" style="position:absolute;margin-left:524.15pt;margin-top:428.7pt;width:1.45pt;height:.5pt;z-index:-2536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5649259;18415,5649259;18415,5655609;0,5655609;0,5649259" o:connectangles="0,0,0,0,0"/>
            <w10:wrap anchorx="page" anchory="page"/>
          </v:shape>
        </w:pict>
      </w:r>
      <w:r>
        <w:rPr>
          <w:noProof/>
        </w:rPr>
        <w:pict>
          <v:shape id="Freeform 4235" o:spid="_x0000_s1278" style="position:absolute;margin-left:524.15pt;margin-top:429.15pt;width:1.45pt;height:19.45pt;z-index:-2536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" path="m,l51,r,687l,687,,xe" fillcolor="black" stroked="f" strokeweight="1pt">
            <v:stroke miterlimit="10" joinstyle="miter"/>
            <v:path o:connecttype="custom" o:connectlocs="0,5443678;18415,5443678;18415,5690693;0,5690693;0,5443678" o:connectangles="0,0,0,0,0"/>
            <w10:wrap anchorx="page" anchory="page"/>
          </v:shape>
        </w:pict>
      </w:r>
      <w:r>
        <w:rPr>
          <w:noProof/>
        </w:rPr>
        <w:pict>
          <v:shape id="Freeform 4234" o:spid="_x0000_s1279" style="position:absolute;margin-left:52.55pt;margin-top:448.65pt;width:1.45pt;height:.5pt;z-index:-2536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" path="m,l50,r,17l,17,,xe" fillcolor="black" stroked="f" strokeweight="1pt">
            <v:stroke miterlimit="10" joinstyle="miter"/>
            <v:path o:connecttype="custom" o:connectlocs="0,5583414;18054,5583414;18054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33" o:spid="_x0000_s1280" style="position:absolute;margin-left:70.6pt;margin-top:448.65pt;width:.7pt;height:.5pt;z-index:-2536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" path="m,l26,r,17l,17,,xe" fillcolor="black" stroked="f" strokeweight="1pt">
            <v:stroke miterlimit="10" joinstyle="miter"/>
            <v:path o:connecttype="custom" o:connectlocs="0,5583414;8890,5583414;889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32" o:spid="_x0000_s1281" style="position:absolute;margin-left:71.3pt;margin-top:448.65pt;width:.5pt;height:.5pt;z-index:-2536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31" o:spid="_x0000_s1282" style="position:absolute;margin-left:71.8pt;margin-top:448.65pt;width:126.4pt;height:.5pt;z-index:-2536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5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" path="m,l4458,r,17l,17,,xe" fillcolor="black" stroked="f" strokeweight="1pt">
            <v:stroke miterlimit="10" joinstyle="miter"/>
            <v:path o:connecttype="custom" o:connectlocs="0,5583414;1604920,5583414;160492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30" o:spid="_x0000_s1283" style="position:absolute;margin-left:198.15pt;margin-top:448.65pt;width:.5pt;height:.5pt;z-index:-2536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9" o:spid="_x0000_s1284" style="position:absolute;margin-left:198.65pt;margin-top:448.65pt;width:14.15pt;height:.5pt;z-index:-2536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" path="m,l500,r,17l,17,,xe" fillcolor="black" stroked="f" strokeweight="1pt">
            <v:stroke miterlimit="10" joinstyle="miter"/>
            <v:path o:connecttype="custom" o:connectlocs="0,5583414;179705,5583414;179705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8" o:spid="_x0000_s1285" style="position:absolute;margin-left:212.8pt;margin-top:448.65pt;width:.5pt;height:.5pt;z-index:-2536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5583414;5997,5583414;5997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7" o:spid="_x0000_s1286" style="position:absolute;margin-left:213.3pt;margin-top:448.65pt;width:28.45pt;height:.5pt;z-index:-2536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" path="m,l1003,r,17l,17,,xe" fillcolor="black" stroked="f" strokeweight="1pt">
            <v:stroke miterlimit="10" joinstyle="miter"/>
            <v:path o:connecttype="custom" o:connectlocs="0,5583414;360955,5583414;360955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6" o:spid="_x0000_s1287" style="position:absolute;margin-left:241.75pt;margin-top:448.65pt;width:.5pt;height:.5pt;z-index:-2536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5" o:spid="_x0000_s1288" style="position:absolute;margin-left:242.2pt;margin-top:448.65pt;width:43.8pt;height:.5pt;z-index:-2536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4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" path="m,l1545,r,17l,17,,xe" fillcolor="black" stroked="f" strokeweight="1pt">
            <v:stroke miterlimit="10" joinstyle="miter"/>
            <v:path o:connecttype="custom" o:connectlocs="0,5583414;555900,5583414;55590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4" o:spid="_x0000_s1289" style="position:absolute;margin-left:286pt;margin-top:448.65pt;width:.5pt;height:.5pt;z-index:-2536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3" o:spid="_x0000_s1290" style="position:absolute;margin-left:286.5pt;margin-top:448.65pt;width:56.3pt;height:.5pt;z-index:-2536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8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" path="m,l1986,r,17l,17,,xe" fillcolor="black" stroked="f" strokeweight="1pt">
            <v:stroke miterlimit="10" joinstyle="miter"/>
            <v:path o:connecttype="custom" o:connectlocs="0,5583414;714650,5583414;7146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2" o:spid="_x0000_s1291" style="position:absolute;margin-left:342.8pt;margin-top:448.65pt;width:.5pt;height:.5pt;z-index:-2536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5583414;5997,5583414;5997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1" o:spid="_x0000_s1292" style="position:absolute;margin-left:343.25pt;margin-top:448.65pt;width:80.3pt;height:.5pt;z-index:-2536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" path="m,l2832,r,17l,17,,xe" fillcolor="black" stroked="f" strokeweight="1pt">
            <v:stroke miterlimit="10" joinstyle="miter"/>
            <v:path o:connecttype="custom" o:connectlocs="0,5583414;1019450,5583414;10194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20" o:spid="_x0000_s1293" style="position:absolute;margin-left:423.55pt;margin-top:448.65pt;width:.5pt;height:.5pt;z-index:-2536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19" o:spid="_x0000_s1294" style="position:absolute;margin-left:424.05pt;margin-top:448.65pt;width:58.1pt;height:.5pt;z-index:-2536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" path="m,l2050,r,17l,17,,xe" fillcolor="black" stroked="f" strokeweight="1pt">
            <v:stroke miterlimit="10" joinstyle="miter"/>
            <v:path o:connecttype="custom" o:connectlocs="0,5583414;737870,5583414;73787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18" o:spid="_x0000_s1295" style="position:absolute;margin-left:482.15pt;margin-top:448.65pt;width:.5pt;height:.5pt;z-index:-2536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17" o:spid="_x0000_s1296" style="position:absolute;margin-left:482.6pt;margin-top:448.65pt;width:20.65pt;height:.5pt;z-index:-2536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" path="m,l728,r,17l,17,,xe" fillcolor="black" stroked="f" strokeweight="1pt">
            <v:stroke miterlimit="10" joinstyle="miter"/>
            <v:path o:connecttype="custom" o:connectlocs="0,5583414;261895,5583414;261895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16" o:spid="_x0000_s1297" style="position:absolute;margin-left:503.25pt;margin-top:448.65pt;width:.5pt;height:.5pt;z-index:-2536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15" o:spid="_x0000_s1298" style="position:absolute;margin-left:503.75pt;margin-top:448.65pt;width:.25pt;height:.5pt;z-index:-2536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" path="m,l9,r,17l,17,,xe" fillcolor="black" stroked="f" strokeweight="1pt">
            <v:stroke miterlimit="10" joinstyle="miter"/>
            <v:path o:connecttype="custom" o:connectlocs="0,5583414;3175,5583414;3175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14" o:spid="_x0000_s1299" style="position:absolute;margin-left:524.15pt;margin-top:448.65pt;width:1.45pt;height:.5pt;z-index:-2536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" path="m,l51,r,17l,17,,xe" fillcolor="black" stroked="f" strokeweight="1pt">
            <v:stroke miterlimit="10" joinstyle="miter"/>
            <v:path o:connecttype="custom" o:connectlocs="0,5583414;18415,5583414;18415,5589411;0,5589411;0,5583414" o:connectangles="0,0,0,0,0"/>
            <w10:wrap anchorx="page" anchory="page"/>
          </v:shape>
        </w:pict>
      </w:r>
      <w:r>
        <w:rPr>
          <w:noProof/>
        </w:rPr>
        <w:pict>
          <v:shape id="Freeform 4213" o:spid="_x0000_s1300" style="position:absolute;margin-left:52.55pt;margin-top:449.1pt;width:1.45pt;height:14.3pt;z-index:-2536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" path="m,l50,r,504l,504,,xe" fillcolor="black" stroked="f" strokeweight="1pt">
            <v:stroke miterlimit="10" joinstyle="miter"/>
            <v:path o:connecttype="custom" o:connectlocs="0,5709184;18054,5709184;18054,5890794;0,5890794;0,5709184" o:connectangles="0,0,0,0,0"/>
            <w10:wrap anchorx="page" anchory="page"/>
          </v:shape>
        </w:pict>
      </w:r>
      <w:r>
        <w:rPr>
          <w:noProof/>
        </w:rPr>
        <w:pict>
          <v:shape id="Freeform 4212" o:spid="_x0000_s1301" style="position:absolute;margin-left:524.15pt;margin-top:449.1pt;width:1.45pt;height:14.3pt;z-index:-2536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" path="m,l51,r,504l,504,,xe" fillcolor="black" stroked="f" strokeweight="1pt">
            <v:stroke miterlimit="10" joinstyle="miter"/>
            <v:path o:connecttype="custom" o:connectlocs="0,5709184;18415,5709184;18415,5890794;0,5890794;0,5709184" o:connectangles="0,0,0,0,0"/>
            <w10:wrap anchorx="page" anchory="page"/>
          </v:shape>
        </w:pict>
      </w:r>
      <w:r>
        <w:rPr>
          <w:noProof/>
        </w:rPr>
        <w:pict>
          <v:shape id="Freeform 4211" o:spid="_x0000_s1302" style="position:absolute;margin-left:52.55pt;margin-top:463.4pt;width:1.45pt;height:11.75pt;z-index:-2536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" path="m,l50,r,415l,415,,xe" fillcolor="black" stroked="f" strokeweight="1pt">
            <v:stroke miterlimit="10" joinstyle="miter"/>
            <v:path o:connecttype="custom" o:connectlocs="0,5878386;18054,5878386;18054,6027611;0,6027611;0,5878386" o:connectangles="0,0,0,0,0"/>
            <w10:wrap anchorx="page" anchory="page"/>
          </v:shape>
        </w:pict>
      </w:r>
      <w:r>
        <w:rPr>
          <w:noProof/>
        </w:rPr>
        <w:pict>
          <v:shape id="Freeform 4210" o:spid="_x0000_s1303" style="position:absolute;margin-left:524.15pt;margin-top:463.4pt;width:1.45pt;height:11.75pt;z-index:-2536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5878386;18415,5878386;18415,6027611;0,6027611;0,5878386" o:connectangles="0,0,0,0,0"/>
            <w10:wrap anchorx="page" anchory="page"/>
          </v:shape>
        </w:pict>
      </w:r>
      <w:r>
        <w:rPr>
          <w:noProof/>
        </w:rPr>
        <w:pict>
          <v:shape id="Freeform 4209" o:spid="_x0000_s1304" style="position:absolute;margin-left:52.55pt;margin-top:475.15pt;width:1.45pt;height:11.75pt;z-index:-2536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" path="m,l50,r,415l,415,,xe" fillcolor="black" stroked="f" strokeweight="1pt">
            <v:stroke miterlimit="10" joinstyle="miter"/>
            <v:path o:connecttype="custom" o:connectlocs="0,6027611;18054,6027611;18054,6176836;0,6176836;0,6027611" o:connectangles="0,0,0,0,0"/>
            <w10:wrap anchorx="page" anchory="page"/>
          </v:shape>
        </w:pict>
      </w:r>
      <w:r>
        <w:rPr>
          <w:noProof/>
        </w:rPr>
        <w:pict>
          <v:shape id="Freeform 4208" o:spid="_x0000_s1305" style="position:absolute;margin-left:524.15pt;margin-top:475.15pt;width:1.45pt;height:11.75pt;z-index:-2536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" path="m,l51,r,415l,415,,xe" fillcolor="black" stroked="f" strokeweight="1pt">
            <v:stroke miterlimit="10" joinstyle="miter"/>
            <v:path o:connecttype="custom" o:connectlocs="0,6027611;18415,6027611;18415,6176836;0,6176836;0,6027611" o:connectangles="0,0,0,0,0"/>
            <w10:wrap anchorx="page" anchory="page"/>
          </v:shape>
        </w:pict>
      </w:r>
      <w:r>
        <w:rPr>
          <w:noProof/>
        </w:rPr>
        <w:pict>
          <v:shape id="Freeform 4207" o:spid="_x0000_s1306" style="position:absolute;margin-left:52.55pt;margin-top:486.9pt;width:1.45pt;height:.7pt;z-index:-2536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5873555;18054,5873555;18054,5882103;0,5882103;0,5873555" o:connectangles="0,0,0,0,0"/>
            <w10:wrap anchorx="page" anchory="page"/>
          </v:shape>
        </w:pict>
      </w:r>
      <w:r>
        <w:rPr>
          <w:noProof/>
        </w:rPr>
        <w:pict>
          <v:shape id="Freeform 4206" o:spid="_x0000_s1307" style="position:absolute;margin-left:70.6pt;margin-top:486.9pt;width:.7pt;height:.7pt;z-index:-2536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>
          <v:shape id="Freeform 4205" o:spid="_x0000_s1308" style="position:absolute;margin-left:70.6pt;margin-top:486.9pt;width:.7pt;height:.7pt;z-index:-2536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>
          <v:shape id="Freeform 4204" o:spid="_x0000_s1309" style="position:absolute;margin-left:71.3pt;margin-top:486.9pt;width:.7pt;height:.7pt;z-index:-2536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" path="m,l25,r,25l,25,,xe" fillcolor="black" stroked="f" strokeweight="1pt">
            <v:stroke miterlimit="10" joinstyle="miter"/>
            <v:path o:connecttype="custom" o:connectlocs="0,5873555;8548,5873555;8548,5882103;0,5882103;0,5873555" o:connectangles="0,0,0,0,0"/>
            <w10:wrap anchorx="page" anchory="page"/>
          </v:shape>
        </w:pict>
      </w:r>
      <w:r>
        <w:rPr>
          <w:noProof/>
        </w:rPr>
        <w:pict>
          <v:shape id="Freeform 4203" o:spid="_x0000_s1310" style="position:absolute;margin-left:1in;margin-top:486.9pt;width:431.25pt;height:.7pt;z-index:-2536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2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" path="m,l15213,r,25l,25,,xe" fillcolor="black" stroked="f" strokeweight="1pt">
            <v:stroke miterlimit="10" joinstyle="miter"/>
            <v:path o:connecttype="custom" o:connectlocs="0,5873555;5476875,5873555;5476875,5882103;0,5882103;0,5873555" o:connectangles="0,0,0,0,0"/>
            <w10:wrap anchorx="page" anchory="page"/>
          </v:shape>
        </w:pict>
      </w:r>
      <w:r>
        <w:rPr>
          <w:noProof/>
        </w:rPr>
        <w:pict>
          <v:shape id="Freeform 4202" o:spid="_x0000_s1311" style="position:absolute;margin-left:503.25pt;margin-top:486.9pt;width:.7pt;height:.7pt;z-index:-2536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>
          <v:shape id="Freeform 4201" o:spid="_x0000_s1312" style="position:absolute;margin-left:503.25pt;margin-top:486.9pt;width:.7pt;height:.7pt;z-index:-2536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>
          <v:shape id="Freeform 4200" o:spid="_x0000_s1313" style="position:absolute;margin-left:524.15pt;margin-top:486.9pt;width:1.45pt;height:.7pt;z-index:-2536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5873555;18415,5873555;18415,5882103;0,5882103;0,5873555" o:connectangles="0,0,0,0,0"/>
            <w10:wrap anchorx="page" anchory="page"/>
          </v:shape>
        </w:pict>
      </w:r>
      <w:r>
        <w:rPr>
          <w:noProof/>
        </w:rPr>
        <w:pict>
          <v:shape id="Freeform 4199" o:spid="_x0000_s1314" style="position:absolute;margin-left:52.55pt;margin-top:487.65pt;width:1.45pt;height:9.5pt;z-index:-2536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" path="m,l50,r,334l,334,,xe" fillcolor="black" stroked="f" strokeweight="1pt">
            <v:stroke miterlimit="10" joinstyle="miter"/>
            <v:path o:connecttype="custom" o:connectlocs="0,6195648;18054,6195648;18054,6315937;0,6315937;0,6195648" o:connectangles="0,0,0,0,0"/>
            <w10:wrap anchorx="page" anchory="page"/>
          </v:shape>
        </w:pict>
      </w:r>
      <w:r>
        <w:rPr>
          <w:noProof/>
        </w:rPr>
        <w:pict>
          <v:shape id="Freeform 4198" o:spid="_x0000_s1315" style="position:absolute;margin-left:70.6pt;margin-top:487.65pt;width:.7pt;height:9.5pt;z-index:-2536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" path="m,l26,r,334l,334,,xe" fillcolor="black" stroked="f" strokeweight="1pt">
            <v:stroke miterlimit="10" joinstyle="miter"/>
            <v:path o:connecttype="custom" o:connectlocs="0,6195648;8890,6195648;8890,6315937;0,6315937;0,6195648" o:connectangles="0,0,0,0,0"/>
            <w10:wrap anchorx="page" anchory="page"/>
          </v:shape>
        </w:pict>
      </w:r>
      <w:r>
        <w:rPr>
          <w:noProof/>
        </w:rPr>
        <w:pict>
          <v:shape id="Freeform 4197" o:spid="_x0000_s1316" style="position:absolute;margin-left:503.25pt;margin-top:487.65pt;width:.7pt;height:9.5pt;z-index:-2536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" path="m,l26,r,334l,334,,xe" fillcolor="black" stroked="f" strokeweight="1pt">
            <v:stroke miterlimit="10" joinstyle="miter"/>
            <v:path o:connecttype="custom" o:connectlocs="0,6195648;8890,6195648;8890,6315937;0,6315937;0,6195648" o:connectangles="0,0,0,0,0"/>
            <w10:wrap anchorx="page" anchory="page"/>
          </v:shape>
        </w:pict>
      </w:r>
      <w:r>
        <w:rPr>
          <w:noProof/>
        </w:rPr>
        <w:pict>
          <v:shape id="Freeform 4196" o:spid="_x0000_s1317" style="position:absolute;margin-left:524.15pt;margin-top:487.65pt;width:1.45pt;height:9.5pt;z-index:-2536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" path="m,l51,r,334l,334,,xe" fillcolor="black" stroked="f" strokeweight="1pt">
            <v:stroke miterlimit="10" joinstyle="miter"/>
            <v:path o:connecttype="custom" o:connectlocs="0,6195648;18415,6195648;18415,6315937;0,6315937;0,6195648" o:connectangles="0,0,0,0,0"/>
            <w10:wrap anchorx="page" anchory="page"/>
          </v:shape>
        </w:pict>
      </w:r>
      <w:r>
        <w:rPr>
          <w:noProof/>
        </w:rPr>
        <w:pict>
          <v:shape id="Freeform 4195" o:spid="_x0000_s1318" style="position:absolute;margin-left:52.55pt;margin-top:497.1pt;width:1.45pt;height:23.5pt;z-index:-2536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" path="m,l50,r,830l,830,,xe" fillcolor="black" stroked="f" strokeweight="1pt">
            <v:stroke miterlimit="10" joinstyle="miter"/>
            <v:path o:connecttype="custom" o:connectlocs="0,6305925;18054,6305925;18054,6604375;0,6604375;0,6305925" o:connectangles="0,0,0,0,0"/>
            <w10:wrap anchorx="page" anchory="page"/>
          </v:shape>
        </w:pict>
      </w:r>
      <w:r>
        <w:rPr>
          <w:noProof/>
        </w:rPr>
        <w:pict>
          <v:shape id="Freeform 4194" o:spid="_x0000_s1319" style="position:absolute;margin-left:70.6pt;margin-top:497.1pt;width:.7pt;height:23.5pt;z-index:-2536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" path="m,l26,r,830l,830,,xe" fillcolor="black" stroked="f" strokeweight="1pt">
            <v:stroke miterlimit="10" joinstyle="miter"/>
            <v:path o:connecttype="custom" o:connectlocs="0,6305925;8890,6305925;8890,6604375;0,6604375;0,6305925" o:connectangles="0,0,0,0,0"/>
            <w10:wrap anchorx="page" anchory="page"/>
          </v:shape>
        </w:pict>
      </w:r>
      <w:r>
        <w:rPr>
          <w:noProof/>
        </w:rPr>
        <w:pict>
          <v:shape id="Freeform 4193" o:spid="_x0000_s1320" style="position:absolute;margin-left:503.25pt;margin-top:497.1pt;width:.7pt;height:23.5pt;z-index:-2536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" path="m,l26,r,830l,830,,xe" fillcolor="black" stroked="f" strokeweight="1pt">
            <v:stroke miterlimit="10" joinstyle="miter"/>
            <v:path o:connecttype="custom" o:connectlocs="0,6305925;8890,6305925;8890,6604375;0,6604375;0,6305925" o:connectangles="0,0,0,0,0"/>
            <w10:wrap anchorx="page" anchory="page"/>
          </v:shape>
        </w:pict>
      </w:r>
      <w:r>
        <w:rPr>
          <w:noProof/>
        </w:rPr>
        <w:pict>
          <v:shape id="Freeform 4192" o:spid="_x0000_s1321" style="position:absolute;margin-left:524.15pt;margin-top:497.1pt;width:1.45pt;height:23.5pt;z-index:-2536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B80wMAAE8KAAAOAAAAZHJzL2Uyb0RvYy54bWysVm2PmzgQ/l7p/oPlj3fKggl5AS1btbtN&#10;ddL2RWr6AxwwAR3Y1HZC9qr+944NzhKapKv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" path="m,l51,r,830l,830,,xe" fillcolor="black" stroked="f" strokeweight="1pt">
            <v:stroke miterlimit="10" joinstyle="miter"/>
            <v:path o:connecttype="custom" o:connectlocs="0,6305925;18415,6305925;18415,6604375;0,6604375;0,6305925" o:connectangles="0,0,0,0,0"/>
            <w10:wrap anchorx="page" anchory="page"/>
          </v:shape>
        </w:pict>
      </w:r>
      <w:r>
        <w:rPr>
          <w:noProof/>
        </w:rPr>
        <w:pict>
          <v:shape id="Freeform 4191" o:spid="_x0000_s1322" style="position:absolute;margin-left:52.55pt;margin-top:520.65pt;width:1.45pt;height:23.5pt;z-index:-2536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" path="m,l50,r,830l,830,,xe" fillcolor="black" stroked="f" strokeweight="1pt">
            <v:stroke miterlimit="10" joinstyle="miter"/>
            <v:path o:connecttype="custom" o:connectlocs="0,6604375;18054,6604375;18054,6902825;0,6902825;0,6604375" o:connectangles="0,0,0,0,0"/>
            <w10:wrap anchorx="page" anchory="page"/>
          </v:shape>
        </w:pict>
      </w:r>
      <w:r>
        <w:rPr>
          <w:noProof/>
        </w:rPr>
        <w:pict>
          <v:shape id="Freeform 4190" o:spid="_x0000_s1323" style="position:absolute;margin-left:70.6pt;margin-top:520.65pt;width:.7pt;height:23.5pt;z-index:-2536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" path="m,l26,r,830l,830,,xe" fillcolor="black" stroked="f" strokeweight="1pt">
            <v:stroke miterlimit="10" joinstyle="miter"/>
            <v:path o:connecttype="custom" o:connectlocs="0,6604375;8890,6604375;8890,6902825;0,6902825;0,6604375" o:connectangles="0,0,0,0,0"/>
            <w10:wrap anchorx="page" anchory="page"/>
          </v:shape>
        </w:pict>
      </w:r>
      <w:r>
        <w:rPr>
          <w:noProof/>
        </w:rPr>
        <w:pict>
          <v:shape id="Freeform 4189" o:spid="_x0000_s1324" style="position:absolute;margin-left:503.25pt;margin-top:520.65pt;width:.7pt;height:23.5pt;z-index:-2536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" path="m,l26,r,830l,830,,xe" fillcolor="black" stroked="f" strokeweight="1pt">
            <v:stroke miterlimit="10" joinstyle="miter"/>
            <v:path o:connecttype="custom" o:connectlocs="0,6604375;8890,6604375;8890,6902825;0,6902825;0,6604375" o:connectangles="0,0,0,0,0"/>
            <w10:wrap anchorx="page" anchory="page"/>
          </v:shape>
        </w:pict>
      </w:r>
      <w:r>
        <w:rPr>
          <w:noProof/>
        </w:rPr>
        <w:pict>
          <v:shape id="Freeform 4188" o:spid="_x0000_s1325" style="position:absolute;margin-left:524.15pt;margin-top:520.65pt;width:1.45pt;height:23.5pt;z-index:-2536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6604375;18415,6604375;18415,6902825;0,6902825;0,6604375" o:connectangles="0,0,0,0,0"/>
            <w10:wrap anchorx="page" anchory="page"/>
          </v:shape>
        </w:pict>
      </w:r>
      <w:r>
        <w:rPr>
          <w:noProof/>
        </w:rPr>
        <w:pict>
          <v:shape id="Freeform 4187" o:spid="_x0000_s1326" style="position:absolute;margin-left:52.55pt;margin-top:544.15pt;width:1.45pt;height:11.75pt;z-index:-2536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" path="m,l50,r,415l,415,,xe" fillcolor="black" stroked="f" strokeweight="1pt">
            <v:stroke miterlimit="10" joinstyle="miter"/>
            <v:path o:connecttype="custom" o:connectlocs="0,6902825;18054,6902825;18054,7052050;0,7052050;0,6902825" o:connectangles="0,0,0,0,0"/>
            <w10:wrap anchorx="page" anchory="page"/>
          </v:shape>
        </w:pict>
      </w:r>
      <w:r>
        <w:rPr>
          <w:noProof/>
        </w:rPr>
        <w:pict>
          <v:shape id="Freeform 4186" o:spid="_x0000_s1327" style="position:absolute;margin-left:70.6pt;margin-top:544.15pt;width:.7pt;height:11.75pt;z-index:-2536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" path="m,l26,r,415l,415,,xe" fillcolor="black" stroked="f" strokeweight="1pt">
            <v:stroke miterlimit="10" joinstyle="miter"/>
            <v:path o:connecttype="custom" o:connectlocs="0,6902825;8890,6902825;8890,7052050;0,7052050;0,6902825" o:connectangles="0,0,0,0,0"/>
            <w10:wrap anchorx="page" anchory="page"/>
          </v:shape>
        </w:pict>
      </w:r>
      <w:r>
        <w:rPr>
          <w:noProof/>
        </w:rPr>
        <w:pict>
          <v:shape id="Freeform 4185" o:spid="_x0000_s1328" style="position:absolute;margin-left:503.25pt;margin-top:544.15pt;width:.7pt;height:11.75pt;z-index:-2536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" path="m,l26,r,415l,415,,xe" fillcolor="black" stroked="f" strokeweight="1pt">
            <v:stroke miterlimit="10" joinstyle="miter"/>
            <v:path o:connecttype="custom" o:connectlocs="0,6902825;8890,6902825;8890,7052050;0,7052050;0,6902825" o:connectangles="0,0,0,0,0"/>
            <w10:wrap anchorx="page" anchory="page"/>
          </v:shape>
        </w:pict>
      </w:r>
      <w:r>
        <w:rPr>
          <w:noProof/>
        </w:rPr>
        <w:pict>
          <v:shape id="Freeform 4184" o:spid="_x0000_s1329" style="position:absolute;margin-left:524.15pt;margin-top:544.15pt;width:1.45pt;height:11.75pt;z-index:-2536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" path="m,l51,r,415l,415,,xe" fillcolor="black" stroked="f" strokeweight="1pt">
            <v:stroke miterlimit="10" joinstyle="miter"/>
            <v:path o:connecttype="custom" o:connectlocs="0,6902825;18415,6902825;18415,7052050;0,7052050;0,6902825" o:connectangles="0,0,0,0,0"/>
            <w10:wrap anchorx="page" anchory="page"/>
          </v:shape>
        </w:pict>
      </w:r>
      <w:r>
        <w:rPr>
          <w:noProof/>
        </w:rPr>
        <w:pict>
          <v:shape id="Freeform 4183" o:spid="_x0000_s1330" style="position:absolute;margin-left:52.55pt;margin-top:555.9pt;width:1.45pt;height:23.5pt;z-index:-2536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" path="m,l50,r,829l,829,,xe" fillcolor="black" stroked="f" strokeweight="1pt">
            <v:stroke miterlimit="10" joinstyle="miter"/>
            <v:path o:connecttype="custom" o:connectlocs="0,7052050;18054,7052050;18054,7350140;0,7350140;0,7052050" o:connectangles="0,0,0,0,0"/>
            <w10:wrap anchorx="page" anchory="page"/>
          </v:shape>
        </w:pict>
      </w:r>
      <w:r>
        <w:rPr>
          <w:noProof/>
        </w:rPr>
        <w:pict>
          <v:shape id="Freeform 4182" o:spid="_x0000_s1331" style="position:absolute;margin-left:70.6pt;margin-top:555.9pt;width:.7pt;height:23.5pt;z-index:-2536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" path="m,l26,r,829l,829,,xe" fillcolor="black" stroked="f" strokeweight="1pt">
            <v:stroke miterlimit="10" joinstyle="miter"/>
            <v:path o:connecttype="custom" o:connectlocs="0,7052050;8890,7052050;8890,7350140;0,7350140;0,7052050" o:connectangles="0,0,0,0,0"/>
            <w10:wrap anchorx="page" anchory="page"/>
          </v:shape>
        </w:pict>
      </w:r>
      <w:r>
        <w:rPr>
          <w:noProof/>
        </w:rPr>
        <w:pict>
          <v:shape id="Freeform 4181" o:spid="_x0000_s1332" style="position:absolute;margin-left:503.25pt;margin-top:555.9pt;width:.7pt;height:23.5pt;z-index:-2536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" path="m,l26,r,829l,829,,xe" fillcolor="black" stroked="f" strokeweight="1pt">
            <v:stroke miterlimit="10" joinstyle="miter"/>
            <v:path o:connecttype="custom" o:connectlocs="0,7052050;8890,7052050;8890,7350140;0,7350140;0,7052050" o:connectangles="0,0,0,0,0"/>
            <w10:wrap anchorx="page" anchory="page"/>
          </v:shape>
        </w:pict>
      </w:r>
      <w:r>
        <w:rPr>
          <w:noProof/>
        </w:rPr>
        <w:pict>
          <v:shape id="Freeform 4180" o:spid="_x0000_s1333" style="position:absolute;margin-left:524.15pt;margin-top:555.9pt;width:1.45pt;height:23.5pt;z-index:-2536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" path="m,l51,r,829l,829,,xe" fillcolor="black" stroked="f" strokeweight="1pt">
            <v:stroke miterlimit="10" joinstyle="miter"/>
            <v:path o:connecttype="custom" o:connectlocs="0,7052050;18415,7052050;18415,7350140;0,7350140;0,7052050" o:connectangles="0,0,0,0,0"/>
            <w10:wrap anchorx="page" anchory="page"/>
          </v:shape>
        </w:pict>
      </w:r>
      <w:r>
        <w:rPr>
          <w:noProof/>
        </w:rPr>
        <w:pict>
          <v:shape id="Freeform 4179" o:spid="_x0000_s1334" style="position:absolute;margin-left:52.55pt;margin-top:579.45pt;width:1.45pt;height:17.65pt;z-index:-2536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" path="m,l50,r,623l,623,,xe" fillcolor="black" stroked="f" strokeweight="1pt">
            <v:stroke miterlimit="10" joinstyle="miter"/>
            <v:path o:connecttype="custom" o:connectlocs="0,7354659;18054,7354659;18054,7578814;0,7578814;0,7354659" o:connectangles="0,0,0,0,0"/>
            <w10:wrap anchorx="page" anchory="page"/>
          </v:shape>
        </w:pict>
      </w:r>
      <w:r>
        <w:rPr>
          <w:noProof/>
        </w:rPr>
        <w:pict>
          <v:shape id="Freeform 4178" o:spid="_x0000_s1335" style="position:absolute;margin-left:70.6pt;margin-top:579.45pt;width:.7pt;height:17.65pt;z-index:-2536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" path="m,l26,r,623l,623,,xe" fillcolor="black" stroked="f" strokeweight="1pt">
            <v:stroke miterlimit="10" joinstyle="miter"/>
            <v:path o:connecttype="custom" o:connectlocs="0,7354659;8890,7354659;8890,7578814;0,7578814;0,7354659" o:connectangles="0,0,0,0,0"/>
            <w10:wrap anchorx="page" anchory="page"/>
          </v:shape>
        </w:pict>
      </w:r>
      <w:r>
        <w:rPr>
          <w:noProof/>
        </w:rPr>
        <w:pict>
          <v:shape id="Freeform 4177" o:spid="_x0000_s1336" style="position:absolute;margin-left:503.25pt;margin-top:579.45pt;width:.7pt;height:17.65pt;z-index:-2536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" path="m,l26,r,623l,623,,xe" fillcolor="black" stroked="f" strokeweight="1pt">
            <v:stroke miterlimit="10" joinstyle="miter"/>
            <v:path o:connecttype="custom" o:connectlocs="0,7354659;8890,7354659;8890,7578814;0,7578814;0,7354659" o:connectangles="0,0,0,0,0"/>
            <w10:wrap anchorx="page" anchory="page"/>
          </v:shape>
        </w:pict>
      </w:r>
      <w:r>
        <w:rPr>
          <w:noProof/>
        </w:rPr>
        <w:pict>
          <v:shape id="Freeform 4176" o:spid="_x0000_s1337" style="position:absolute;margin-left:524.15pt;margin-top:579.45pt;width:1.45pt;height:17.65pt;z-index:-2536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" path="m,l51,r,623l,623,,xe" fillcolor="black" stroked="f" strokeweight="1pt">
            <v:stroke miterlimit="10" joinstyle="miter"/>
            <v:path o:connecttype="custom" o:connectlocs="0,7354659;18415,7354659;18415,7578814;0,7578814;0,7354659" o:connectangles="0,0,0,0,0"/>
            <w10:wrap anchorx="page" anchory="page"/>
          </v:shape>
        </w:pict>
      </w:r>
      <w:r>
        <w:rPr>
          <w:noProof/>
        </w:rPr>
        <w:pict>
          <v:shape id="Freeform 4175" o:spid="_x0000_s1338" style="position:absolute;margin-left:52.55pt;margin-top:597.05pt;width:1.45pt;height:17.65pt;z-index:-2536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" path="m,l50,r,622l,622,,xe" fillcolor="black" stroked="f" strokeweight="1pt">
            <v:stroke miterlimit="10" joinstyle="miter"/>
            <v:path o:connecttype="custom" o:connectlocs="0,7578814;18054,7578814;18054,7802609;0,7802609;0,7578814" o:connectangles="0,0,0,0,0"/>
            <w10:wrap anchorx="page" anchory="page"/>
          </v:shape>
        </w:pict>
      </w:r>
      <w:r>
        <w:rPr>
          <w:noProof/>
        </w:rPr>
        <w:pict>
          <v:shape id="Freeform 4174" o:spid="_x0000_s1339" style="position:absolute;margin-left:70.6pt;margin-top:597.05pt;width:.7pt;height:17.65pt;z-index:-2536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" path="m,l26,r,622l,622,,xe" fillcolor="black" stroked="f" strokeweight="1pt">
            <v:stroke miterlimit="10" joinstyle="miter"/>
            <v:path o:connecttype="custom" o:connectlocs="0,7578814;8890,7578814;8890,7802609;0,7802609;0,7578814" o:connectangles="0,0,0,0,0"/>
            <w10:wrap anchorx="page" anchory="page"/>
          </v:shape>
        </w:pict>
      </w:r>
      <w:r>
        <w:rPr>
          <w:noProof/>
        </w:rPr>
        <w:pict>
          <v:shape id="Freeform 4173" o:spid="_x0000_s1340" style="position:absolute;margin-left:503.25pt;margin-top:597.05pt;width:.7pt;height:17.65pt;z-index:-2536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" path="m,l26,r,622l,622,,xe" fillcolor="black" stroked="f" strokeweight="1pt">
            <v:stroke miterlimit="10" joinstyle="miter"/>
            <v:path o:connecttype="custom" o:connectlocs="0,7578814;8890,7578814;8890,7802609;0,7802609;0,7578814" o:connectangles="0,0,0,0,0"/>
            <w10:wrap anchorx="page" anchory="page"/>
          </v:shape>
        </w:pict>
      </w:r>
      <w:r>
        <w:rPr>
          <w:noProof/>
        </w:rPr>
        <w:pict>
          <v:shape id="Freeform 4172" o:spid="_x0000_s1341" style="position:absolute;margin-left:524.15pt;margin-top:597.05pt;width:1.45pt;height:17.65pt;z-index:-2536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" path="m,l51,r,622l,622,,xe" fillcolor="black" stroked="f" strokeweight="1pt">
            <v:stroke miterlimit="10" joinstyle="miter"/>
            <v:path o:connecttype="custom" o:connectlocs="0,7578814;18415,7578814;18415,7802609;0,7802609;0,7578814" o:connectangles="0,0,0,0,0"/>
            <w10:wrap anchorx="page" anchory="page"/>
          </v:shape>
        </w:pict>
      </w:r>
      <w:r>
        <w:rPr>
          <w:noProof/>
        </w:rPr>
        <w:pict>
          <v:shape id="Freeform 4171" o:spid="_x0000_s1342" style="position:absolute;margin-left:52.55pt;margin-top:614.7pt;width:1.45pt;height:17.65pt;z-index:-2536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" path="m,l50,r,623l,623,,xe" fillcolor="black" stroked="f" strokeweight="1pt">
            <v:stroke miterlimit="10" joinstyle="miter"/>
            <v:path o:connecttype="custom" o:connectlocs="0,7790105;18054,7790105;18054,8013900;0,8013900;0,7790105" o:connectangles="0,0,0,0,0"/>
            <w10:wrap anchorx="page" anchory="page"/>
          </v:shape>
        </w:pict>
      </w:r>
      <w:r>
        <w:rPr>
          <w:noProof/>
        </w:rPr>
        <w:pict>
          <v:shape id="Freeform 4170" o:spid="_x0000_s1343" style="position:absolute;margin-left:70.6pt;margin-top:614.7pt;width:.7pt;height:17.65pt;z-index:-2536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" path="m,l26,r,623l,623,,xe" fillcolor="black" stroked="f" strokeweight="1pt">
            <v:stroke miterlimit="10" joinstyle="miter"/>
            <v:path o:connecttype="custom" o:connectlocs="0,7790105;8890,7790105;8890,8013900;0,8013900;0,7790105" o:connectangles="0,0,0,0,0"/>
            <w10:wrap anchorx="page" anchory="page"/>
          </v:shape>
        </w:pict>
      </w:r>
      <w:r>
        <w:rPr>
          <w:noProof/>
        </w:rPr>
        <w:pict>
          <v:shape id="Freeform 4169" o:spid="_x0000_s1344" style="position:absolute;margin-left:503.25pt;margin-top:614.7pt;width:.7pt;height:17.65pt;z-index:-2536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" path="m,l26,r,623l,623,,xe" fillcolor="black" stroked="f" strokeweight="1pt">
            <v:stroke miterlimit="10" joinstyle="miter"/>
            <v:path o:connecttype="custom" o:connectlocs="0,7790105;8890,7790105;8890,8013900;0,8013900;0,7790105" o:connectangles="0,0,0,0,0"/>
            <w10:wrap anchorx="page" anchory="page"/>
          </v:shape>
        </w:pict>
      </w:r>
      <w:r>
        <w:rPr>
          <w:noProof/>
        </w:rPr>
        <w:pict>
          <v:shape id="Freeform 4168" o:spid="_x0000_s1345" style="position:absolute;margin-left:524.15pt;margin-top:614.7pt;width:1.45pt;height:17.65pt;z-index:-2536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" path="m,l51,r,623l,623,,xe" fillcolor="black" stroked="f" strokeweight="1pt">
            <v:stroke miterlimit="10" joinstyle="miter"/>
            <v:path o:connecttype="custom" o:connectlocs="0,7790105;18415,7790105;18415,8013900;0,8013900;0,7790105" o:connectangles="0,0,0,0,0"/>
            <w10:wrap anchorx="page" anchory="page"/>
          </v:shape>
        </w:pict>
      </w:r>
      <w:r>
        <w:rPr>
          <w:noProof/>
        </w:rPr>
        <w:pict>
          <v:shape id="Freeform 4167" o:spid="_x0000_s1346" style="position:absolute;margin-left:52.55pt;margin-top:632.4pt;width:1.45pt;height:17.65pt;z-index:-2536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" path="m,l50,r,623l,623,,xe" fillcolor="black" stroked="f" strokeweight="1pt">
            <v:stroke miterlimit="10" joinstyle="miter"/>
            <v:path o:connecttype="custom" o:connectlocs="0,8026764;18054,8026764;18054,8250919;0,8250919;0,8026764" o:connectangles="0,0,0,0,0"/>
            <w10:wrap anchorx="page" anchory="page"/>
          </v:shape>
        </w:pict>
      </w:r>
      <w:r>
        <w:rPr>
          <w:noProof/>
        </w:rPr>
        <w:pict>
          <v:shape id="Freeform 4166" o:spid="_x0000_s1347" style="position:absolute;margin-left:70.6pt;margin-top:632.4pt;width:.7pt;height:17.65pt;z-index:-2536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" path="m,l26,r,623l,623,,xe" fillcolor="black" stroked="f" strokeweight="1pt">
            <v:stroke miterlimit="10" joinstyle="miter"/>
            <v:path o:connecttype="custom" o:connectlocs="0,8026764;8890,8026764;8890,8250919;0,8250919;0,8026764" o:connectangles="0,0,0,0,0"/>
            <w10:wrap anchorx="page" anchory="page"/>
          </v:shape>
        </w:pict>
      </w:r>
      <w:r>
        <w:rPr>
          <w:noProof/>
        </w:rPr>
        <w:pict>
          <v:shape id="Freeform 4165" o:spid="_x0000_s1348" style="position:absolute;margin-left:503.25pt;margin-top:632.4pt;width:.7pt;height:17.65pt;z-index:-2536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" path="m,l26,r,623l,623,,xe" fillcolor="black" stroked="f" strokeweight="1pt">
            <v:stroke miterlimit="10" joinstyle="miter"/>
            <v:path o:connecttype="custom" o:connectlocs="0,8026764;8890,8026764;8890,8250919;0,8250919;0,8026764" o:connectangles="0,0,0,0,0"/>
            <w10:wrap anchorx="page" anchory="page"/>
          </v:shape>
        </w:pict>
      </w:r>
      <w:r>
        <w:rPr>
          <w:noProof/>
        </w:rPr>
        <w:pict>
          <v:shape id="Freeform 4164" o:spid="_x0000_s1349" style="position:absolute;margin-left:524.15pt;margin-top:632.4pt;width:1.45pt;height:17.65pt;z-index:-2536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" path="m,l51,r,623l,623,,xe" fillcolor="black" stroked="f" strokeweight="1pt">
            <v:stroke miterlimit="10" joinstyle="miter"/>
            <v:path o:connecttype="custom" o:connectlocs="0,8026764;18415,8026764;18415,8250919;0,8250919;0,8026764" o:connectangles="0,0,0,0,0"/>
            <w10:wrap anchorx="page" anchory="page"/>
          </v:shape>
        </w:pict>
      </w:r>
      <w:r>
        <w:rPr>
          <w:noProof/>
        </w:rPr>
        <w:pict>
          <v:shape id="Freeform 4163" o:spid="_x0000_s1350" style="position:absolute;margin-left:52.55pt;margin-top:650pt;width:1.45pt;height:17.65pt;z-index:-2536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" path="m,l50,r,622l,622,,xe" fillcolor="black" stroked="f" strokeweight="1pt">
            <v:stroke miterlimit="10" joinstyle="miter"/>
            <v:path o:connecttype="custom" o:connectlocs="0,8250919;18054,8250919;18054,8474714;0,8474714;0,8250919" o:connectangles="0,0,0,0,0"/>
            <w10:wrap anchorx="page" anchory="page"/>
          </v:shape>
        </w:pict>
      </w:r>
      <w:r>
        <w:rPr>
          <w:noProof/>
        </w:rPr>
        <w:pict>
          <v:shape id="Freeform 4162" o:spid="_x0000_s1351" style="position:absolute;margin-left:70.6pt;margin-top:650pt;width:.7pt;height:17.65pt;z-index:-2536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8250919;8890,8250919;8890,8474714;0,8474714;0,8250919" o:connectangles="0,0,0,0,0"/>
            <w10:wrap anchorx="page" anchory="page"/>
          </v:shape>
        </w:pict>
      </w:r>
      <w:r>
        <w:rPr>
          <w:noProof/>
        </w:rPr>
        <w:pict>
          <v:shape id="Freeform 4161" o:spid="_x0000_s1352" style="position:absolute;margin-left:503.25pt;margin-top:650pt;width:.7pt;height:17.65pt;z-index:-2536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" path="m,l26,r,622l,622,,xe" fillcolor="black" stroked="f" strokeweight="1pt">
            <v:stroke miterlimit="10" joinstyle="miter"/>
            <v:path o:connecttype="custom" o:connectlocs="0,8250919;8890,8250919;8890,8474714;0,8474714;0,8250919" o:connectangles="0,0,0,0,0"/>
            <w10:wrap anchorx="page" anchory="page"/>
          </v:shape>
        </w:pict>
      </w:r>
      <w:r>
        <w:rPr>
          <w:noProof/>
        </w:rPr>
        <w:pict>
          <v:shape id="Freeform 4160" o:spid="_x0000_s1353" style="position:absolute;margin-left:524.15pt;margin-top:650pt;width:1.45pt;height:17.65pt;z-index:-2536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" path="m,l51,r,622l,622,,xe" fillcolor="black" stroked="f" strokeweight="1pt">
            <v:stroke miterlimit="10" joinstyle="miter"/>
            <v:path o:connecttype="custom" o:connectlocs="0,8250919;18415,8250919;18415,8474714;0,8474714;0,8250919" o:connectangles="0,0,0,0,0"/>
            <w10:wrap anchorx="page" anchory="page"/>
          </v:shape>
        </w:pict>
      </w:r>
      <w:r>
        <w:rPr>
          <w:noProof/>
        </w:rPr>
        <w:pict>
          <v:shape id="Freeform 4159" o:spid="_x0000_s1354" style="position:absolute;margin-left:52.55pt;margin-top:667.65pt;width:1.45pt;height:9.5pt;z-index:-2536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" path="m,l50,r,334l,334,,xe" fillcolor="black" stroked="f" strokeweight="1pt">
            <v:stroke miterlimit="10" joinstyle="miter"/>
            <v:path o:connecttype="custom" o:connectlocs="0,8482956;18054,8482956;18054,8603245;0,8603245;0,8482956" o:connectangles="0,0,0,0,0"/>
            <w10:wrap anchorx="page" anchory="page"/>
          </v:shape>
        </w:pict>
      </w:r>
      <w:r>
        <w:rPr>
          <w:noProof/>
        </w:rPr>
        <w:pict>
          <v:shape id="Freeform 4158" o:spid="_x0000_s1355" style="position:absolute;margin-left:70.6pt;margin-top:667.65pt;width:.7pt;height:9.5pt;z-index:-2536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" path="m,l26,r,334l,334,,xe" fillcolor="black" stroked="f" strokeweight="1pt">
            <v:stroke miterlimit="10" joinstyle="miter"/>
            <v:path o:connecttype="custom" o:connectlocs="0,8482956;8890,8482956;8890,8603245;0,8603245;0,8482956" o:connectangles="0,0,0,0,0"/>
            <w10:wrap anchorx="page" anchory="page"/>
          </v:shape>
        </w:pict>
      </w:r>
      <w:r>
        <w:rPr>
          <w:noProof/>
        </w:rPr>
        <w:pict>
          <v:shape id="Freeform 4157" o:spid="_x0000_s1356" style="position:absolute;margin-left:503.25pt;margin-top:667.65pt;width:.7pt;height:9.5pt;z-index:-2536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" path="m,l26,r,334l,334,,xe" fillcolor="black" stroked="f" strokeweight="1pt">
            <v:stroke miterlimit="10" joinstyle="miter"/>
            <v:path o:connecttype="custom" o:connectlocs="0,8482956;8890,8482956;8890,8603245;0,8603245;0,8482956" o:connectangles="0,0,0,0,0"/>
            <w10:wrap anchorx="page" anchory="page"/>
          </v:shape>
        </w:pict>
      </w:r>
      <w:r>
        <w:rPr>
          <w:noProof/>
        </w:rPr>
        <w:pict>
          <v:shape id="Freeform 4156" o:spid="_x0000_s1357" style="position:absolute;margin-left:524.15pt;margin-top:667.65pt;width:1.45pt;height:9.5pt;z-index:-2536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" path="m,l51,r,334l,334,,xe" fillcolor="black" stroked="f" strokeweight="1pt">
            <v:stroke miterlimit="10" joinstyle="miter"/>
            <v:path o:connecttype="custom" o:connectlocs="0,8482956;18415,8482956;18415,8603245;0,8603245;0,8482956" o:connectangles="0,0,0,0,0"/>
            <w10:wrap anchorx="page" anchory="page"/>
          </v:shape>
        </w:pict>
      </w:r>
      <w:r>
        <w:rPr>
          <w:noProof/>
        </w:rPr>
        <w:pict>
          <v:shape id="Freeform 4155" o:spid="_x0000_s1358" style="position:absolute;margin-left:52.55pt;margin-top:677.15pt;width:1.45pt;height:.7pt;z-index:-2536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" path="m,l50,r,26l,26,,xe" fillcolor="black" stroked="f" strokeweight="1pt">
            <v:stroke miterlimit="10" joinstyle="miter"/>
            <v:path o:connecttype="custom" o:connectlocs="0,8167858;18054,8167858;18054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54" o:spid="_x0000_s1359" style="position:absolute;margin-left:70.6pt;margin-top:677.15pt;width:.7pt;height:.7pt;z-index:-2536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53" o:spid="_x0000_s1360" style="position:absolute;margin-left:70.6pt;margin-top:677.15pt;width:.7pt;height:.7pt;z-index:-2536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52" o:spid="_x0000_s1361" style="position:absolute;margin-left:71.3pt;margin-top:677.15pt;width:.7pt;height:.7pt;z-index:-2536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8167858;8548,8167858;8548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51" o:spid="_x0000_s1362" style="position:absolute;margin-left:1in;margin-top:677.15pt;width:98.15pt;height:.7pt;z-index:-2536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6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" path="m,l3463,r,26l,26,,xe" fillcolor="black" stroked="f" strokeweight="1pt">
            <v:stroke miterlimit="10" joinstyle="miter"/>
            <v:path o:connecttype="custom" o:connectlocs="0,8167858;1246505,8167858;1246505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50" o:spid="_x0000_s1363" style="position:absolute;margin-left:170.2pt;margin-top:677.15pt;width:.7pt;height:.7pt;z-index:-2536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8167858;8548,8167858;8548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49" o:spid="_x0000_s1364" style="position:absolute;margin-left:170.9pt;margin-top:677.15pt;width:332.35pt;height:.7pt;z-index:-2536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" path="m,l11725,r,26l,26,,xe" fillcolor="black" stroked="f" strokeweight="1pt">
            <v:stroke miterlimit="10" joinstyle="miter"/>
            <v:path o:connecttype="custom" o:connectlocs="0,8167858;4220845,8167858;4220845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48" o:spid="_x0000_s1365" style="position:absolute;margin-left:503.25pt;margin-top:677.15pt;width:.7pt;height:.7pt;z-index:-2536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47" o:spid="_x0000_s1366" style="position:absolute;margin-left:503.25pt;margin-top:677.15pt;width:.7pt;height:.7pt;z-index:-2536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46" o:spid="_x0000_s1367" style="position:absolute;margin-left:524.15pt;margin-top:677.15pt;width:1.45pt;height:.7pt;z-index:-2536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" path="m,l51,r,26l,26,,xe" fillcolor="black" stroked="f" strokeweight="1pt">
            <v:stroke miterlimit="10" joinstyle="miter"/>
            <v:path o:connecttype="custom" o:connectlocs="0,8167858;18415,8167858;18415,8176748;0,8176748;0,8167858" o:connectangles="0,0,0,0,0"/>
            <w10:wrap anchorx="page" anchory="page"/>
          </v:shape>
        </w:pict>
      </w:r>
      <w:r>
        <w:rPr>
          <w:noProof/>
        </w:rPr>
        <w:pict>
          <v:shape id="Freeform 4145" o:spid="_x0000_s1368" style="position:absolute;margin-left:52.55pt;margin-top:677.85pt;width:1.45pt;height:9.5pt;z-index:-2536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" path="m,l50,r,334l,334,,xe" fillcolor="black" stroked="f" strokeweight="1pt">
            <v:stroke miterlimit="10" joinstyle="miter"/>
            <v:path o:connecttype="custom" o:connectlocs="0,8612609;18054,8612609;18054,8732899;0,8732899;0,8612609" o:connectangles="0,0,0,0,0"/>
            <w10:wrap anchorx="page" anchory="page"/>
          </v:shape>
        </w:pict>
      </w:r>
      <w:r>
        <w:rPr>
          <w:noProof/>
        </w:rPr>
        <w:pict>
          <v:shape id="Freeform 4144" o:spid="_x0000_s1369" style="position:absolute;margin-left:524.15pt;margin-top:677.85pt;width:1.45pt;height:9.5pt;z-index:-2536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" path="m,l51,r,334l,334,,xe" fillcolor="black" stroked="f" strokeweight="1pt">
            <v:stroke miterlimit="10" joinstyle="miter"/>
            <v:path o:connecttype="custom" o:connectlocs="0,8612609;18415,8612609;18415,8732899;0,8732899;0,8612609" o:connectangles="0,0,0,0,0"/>
            <w10:wrap anchorx="page" anchory="page"/>
          </v:shape>
        </w:pict>
      </w:r>
      <w:r>
        <w:rPr>
          <w:noProof/>
        </w:rPr>
        <w:pict>
          <v:shape id="Freeform 4143" o:spid="_x0000_s1370" style="position:absolute;margin-left:52.55pt;margin-top:687.35pt;width:1.45pt;height:9.6pt;z-index:-2536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" path="m,l50,r,339l,339,,xe" fillcolor="black" stroked="f" strokeweight="1pt">
            <v:stroke miterlimit="10" joinstyle="miter"/>
            <v:path o:connecttype="custom" o:connectlocs="0,8720697;18054,8720697;18054,8842617;0,8842617;0,8720697" o:connectangles="0,0,0,0,0"/>
            <w10:wrap anchorx="page" anchory="page"/>
          </v:shape>
        </w:pict>
      </w:r>
      <w:r>
        <w:rPr>
          <w:noProof/>
        </w:rPr>
        <w:pict>
          <v:shape id="Freeform 4142" o:spid="_x0000_s1371" style="position:absolute;margin-left:52.55pt;margin-top:696.95pt;width:1.45pt;height:1.45pt;z-index:-2536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41" o:spid="_x0000_s1372" style="position:absolute;margin-left:52.55pt;margin-top:696.95pt;width:1.45pt;height:1.45pt;z-index:-2535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40" o:spid="_x0000_s1373" style="position:absolute;margin-left:54pt;margin-top:696.95pt;width:16.95pt;height:1.45pt;z-index:-2535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" path="m,l598,r,51l,51,,xe" fillcolor="black" stroked="f" strokeweight="1pt">
            <v:stroke miterlimit="10" joinstyle="miter"/>
            <v:path o:connecttype="custom" o:connectlocs="0,8877835;215265,8877835;215265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39" o:spid="_x0000_s1374" style="position:absolute;margin-left:70.2pt;margin-top:696.95pt;width:1.45pt;height:1.45pt;z-index:-2535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38" o:spid="_x0000_s1375" style="position:absolute;margin-left:71.65pt;margin-top:696.95pt;width:98.5pt;height:1.45pt;z-index:-2535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7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" path="m,l3475,r,51l,51,,xe" fillcolor="black" stroked="f" strokeweight="1pt">
            <v:stroke miterlimit="10" joinstyle="miter"/>
            <v:path o:connecttype="custom" o:connectlocs="0,8877835;1250590,8877835;1250590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37" o:spid="_x0000_s1376" style="position:absolute;margin-left:169.45pt;margin-top:696.95pt;width:1.45pt;height:1.45pt;z-index:-2535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36" o:spid="_x0000_s1377" style="position:absolute;margin-left:170.9pt;margin-top:696.95pt;width:332.7pt;height:1.45pt;z-index:-2535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3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" path="m,l11738,r,51l,51,,xe" fillcolor="black" stroked="f" strokeweight="1pt">
            <v:stroke miterlimit="10" joinstyle="miter"/>
            <v:path o:connecttype="custom" o:connectlocs="0,8877835;4225290,8877835;4225290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35" o:spid="_x0000_s1378" style="position:absolute;margin-left:502.9pt;margin-top:696.95pt;width:1.45pt;height:1.45pt;z-index:-2535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34" o:spid="_x0000_s1379" style="position:absolute;margin-left:504.35pt;margin-top:696.95pt;width:19.8pt;height:1.45pt;z-index:-2535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" path="m,l699,r,51l,51,,xe" fillcolor="black" stroked="f" strokeweight="1pt">
            <v:stroke miterlimit="10" joinstyle="miter"/>
            <v:path o:connecttype="custom" o:connectlocs="0,8877835;251460,8877835;251460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33" o:spid="_x0000_s1380" style="position:absolute;margin-left:524.15pt;margin-top:687.35pt;width:1.45pt;height:9.6pt;z-index:-2535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" path="m,l51,r,339l,339,,xe" fillcolor="black" stroked="f" strokeweight="1pt">
            <v:stroke miterlimit="10" joinstyle="miter"/>
            <v:path o:connecttype="custom" o:connectlocs="0,8720697;18415,8720697;18415,8842617;0,8842617;0,8720697" o:connectangles="0,0,0,0,0"/>
            <w10:wrap anchorx="page" anchory="page"/>
          </v:shape>
        </w:pict>
      </w:r>
      <w:r>
        <w:rPr>
          <w:noProof/>
        </w:rPr>
        <w:pict>
          <v:shape id="Freeform 4132" o:spid="_x0000_s1381" style="position:absolute;margin-left:524.15pt;margin-top:696.95pt;width:1.45pt;height:1.45pt;z-index:-2535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>
        <w:rPr>
          <w:noProof/>
        </w:rPr>
        <w:pict>
          <v:shape id="Freeform 4131" o:spid="_x0000_s1382" style="position:absolute;margin-left:524.15pt;margin-top:696.95pt;width:1.45pt;height:1.45pt;z-index:-2535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 (EK-2)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68" w:header="708" w:footer="708" w:gutter="0"/>
          <w:cols w:space="708"/>
        </w:sectPr>
      </w:pPr>
    </w:p>
    <w:p w:rsidR="00394C58" w:rsidRDefault="00394C58" w:rsidP="00CF4D93">
      <w:pPr>
        <w:spacing w:before="49" w:line="181" w:lineRule="exact"/>
        <w:ind w:right="-567"/>
        <w:jc w:val="center"/>
      </w:pPr>
      <w:r>
        <w:rPr>
          <w:color w:val="000000"/>
          <w:sz w:val="19"/>
          <w:szCs w:val="19"/>
        </w:rPr>
        <w:t>T.C.</w:t>
      </w:r>
    </w:p>
    <w:p w:rsidR="00394C58" w:rsidRDefault="00394C58" w:rsidP="00CF4D93">
      <w:pPr>
        <w:spacing w:before="54" w:line="200" w:lineRule="exact"/>
        <w:ind w:right="-567" w:firstLine="708"/>
      </w:pPr>
      <w:r>
        <w:rPr>
          <w:color w:val="000000"/>
          <w:sz w:val="22"/>
          <w:szCs w:val="22"/>
        </w:rPr>
        <w:t xml:space="preserve">                      BOLU ABANT İZZET BAYSAL ÜNĠVERSĠTESĠ</w:t>
      </w:r>
    </w:p>
    <w:p w:rsidR="00394C58" w:rsidRDefault="00394C58" w:rsidP="00CF4D93">
      <w:pPr>
        <w:spacing w:line="20" w:lineRule="exact"/>
        <w:jc w:val="center"/>
        <w:sectPr w:rsidR="00394C58">
          <w:type w:val="continuous"/>
          <w:pgSz w:w="11906" w:h="16841"/>
          <w:pgMar w:top="1417" w:right="4229" w:bottom="0" w:left="3725" w:header="708" w:footer="708" w:gutter="0"/>
          <w:cols w:space="708"/>
        </w:sectPr>
      </w:pPr>
    </w:p>
    <w:p w:rsidR="00394C58" w:rsidRDefault="00394C58" w:rsidP="00CF4D93">
      <w:pPr>
        <w:spacing w:before="63" w:line="235" w:lineRule="exact"/>
        <w:ind w:right="-567"/>
        <w:jc w:val="center"/>
      </w:pPr>
      <w:r>
        <w:rPr>
          <w:color w:val="000000"/>
          <w:sz w:val="26"/>
          <w:szCs w:val="26"/>
        </w:rPr>
        <w:t>Mudurnu Süreyya Astarcı Meslek Yüksekokulu</w:t>
      </w:r>
    </w:p>
    <w:p w:rsidR="00394C58" w:rsidRDefault="00394C58" w:rsidP="00CF4D93">
      <w:pPr>
        <w:spacing w:line="20" w:lineRule="exact"/>
        <w:jc w:val="center"/>
        <w:sectPr w:rsidR="00394C58">
          <w:type w:val="continuous"/>
          <w:pgSz w:w="11906" w:h="16841"/>
          <w:pgMar w:top="1417" w:right="3686" w:bottom="0" w:left="3195" w:header="708" w:footer="708" w:gutter="0"/>
          <w:cols w:space="708"/>
        </w:sectPr>
      </w:pPr>
    </w:p>
    <w:p w:rsidR="00394C58" w:rsidRDefault="00394C58" w:rsidP="00CF4D93">
      <w:pPr>
        <w:spacing w:line="200" w:lineRule="exact"/>
        <w:jc w:val="center"/>
      </w:pPr>
    </w:p>
    <w:p w:rsidR="00394C58" w:rsidRDefault="00394C58">
      <w:pPr>
        <w:spacing w:line="200" w:lineRule="exact"/>
      </w:pPr>
    </w:p>
    <w:p w:rsidR="00394C58" w:rsidRDefault="00394C58">
      <w:pPr>
        <w:spacing w:before="47" w:line="181" w:lineRule="exact"/>
        <w:ind w:right="-567"/>
      </w:pPr>
      <w:r>
        <w:rPr>
          <w:color w:val="000000"/>
          <w:sz w:val="19"/>
          <w:szCs w:val="19"/>
        </w:rPr>
        <w:t>STAJ, ÖĞRENCİ, İŞYERİ BİLGİLERİ VE RAPOR ONAYI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713" w:bottom="0" w:left="320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38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noProof/>
        </w:rPr>
        <w:pict>
          <v:shape id="Text Box 4453" o:spid="_x0000_s1383" type="#_x0000_t202" style="position:absolute;margin-left:190.4pt;margin-top:150.2pt;width:14.05pt;height:10.45pt;z-index:-25391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bzqg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" filled="f" stroked="f">
            <v:stroke joinstyle="round"/>
            <v:textbox inset="0,0,0,0">
              <w:txbxContent>
                <w:p w:rsidR="00394C58" w:rsidRDefault="00394C58">
                  <w:pPr>
                    <w:spacing w:line="181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> </w:t>
                  </w:r>
                </w:p>
                <w:p w:rsidR="00394C58" w:rsidRDefault="00394C58">
                  <w:pPr>
                    <w:spacing w:line="181" w:lineRule="exact"/>
                  </w:pPr>
                </w:p>
              </w:txbxContent>
            </v:textbox>
            <w10:wrap anchorx="page" anchory="page"/>
          </v:shape>
        </w:pict>
      </w:r>
      <w:r>
        <w:rPr>
          <w:b/>
          <w:bCs/>
          <w:color w:val="000000"/>
          <w:sz w:val="22"/>
          <w:szCs w:val="22"/>
        </w:rPr>
        <w:t>Öğretim Yılı:</w:t>
      </w:r>
    </w:p>
    <w:p w:rsidR="00394C58" w:rsidRDefault="00394C58">
      <w:pPr>
        <w:spacing w:before="38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</w:t>
      </w:r>
    </w:p>
    <w:p w:rsidR="00394C58" w:rsidRPr="0082137F" w:rsidRDefault="00394C58">
      <w:pPr>
        <w:spacing w:before="38" w:line="197" w:lineRule="exact"/>
        <w:ind w:right="-567"/>
        <w:rPr>
          <w:bCs/>
          <w:color w:val="000000"/>
          <w:sz w:val="22"/>
          <w:szCs w:val="22"/>
        </w:rPr>
      </w:pPr>
      <w:r w:rsidRPr="0082137F">
        <w:rPr>
          <w:bCs/>
          <w:color w:val="000000"/>
          <w:sz w:val="22"/>
          <w:szCs w:val="22"/>
        </w:rPr>
        <w:t>20…</w:t>
      </w:r>
      <w:r>
        <w:rPr>
          <w:bCs/>
          <w:color w:val="000000"/>
          <w:sz w:val="22"/>
          <w:szCs w:val="22"/>
        </w:rPr>
        <w:t>..</w:t>
      </w:r>
      <w:r w:rsidRPr="0082137F">
        <w:rPr>
          <w:bCs/>
          <w:color w:val="000000"/>
          <w:sz w:val="22"/>
          <w:szCs w:val="22"/>
        </w:rPr>
        <w:t>./20…</w:t>
      </w:r>
      <w:r>
        <w:rPr>
          <w:bCs/>
          <w:color w:val="000000"/>
          <w:sz w:val="22"/>
          <w:szCs w:val="22"/>
        </w:rPr>
        <w:t>..</w:t>
      </w:r>
    </w:p>
    <w:p w:rsidR="00394C58" w:rsidRDefault="00394C58">
      <w:pPr>
        <w:spacing w:before="38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Öğrencinin*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027" w:bottom="0" w:left="1527" w:header="708" w:footer="708" w:gutter="0"/>
          <w:cols w:space="708"/>
        </w:sectPr>
      </w:pPr>
    </w:p>
    <w:p w:rsidR="00394C58" w:rsidRDefault="00394C58">
      <w:pPr>
        <w:spacing w:before="196" w:line="200" w:lineRule="exact"/>
        <w:ind w:right="-567"/>
      </w:pPr>
      <w:r>
        <w:rPr>
          <w:i/>
          <w:color w:val="000000"/>
          <w:sz w:val="22"/>
          <w:szCs w:val="22"/>
        </w:rPr>
        <w:t>Okul No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467" w:bottom="0" w:left="1527" w:header="708" w:footer="708" w:gutter="0"/>
          <w:cols w:space="708"/>
        </w:sectPr>
      </w:pPr>
    </w:p>
    <w:p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Adı Soyadı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133" w:bottom="0" w:left="1527" w:header="708" w:footer="708" w:gutter="0"/>
          <w:cols w:space="708"/>
        </w:sectPr>
      </w:pPr>
    </w:p>
    <w:p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Bölümü       </w:t>
      </w:r>
    </w:p>
    <w:p w:rsidR="00394C58" w:rsidRDefault="00394C58">
      <w:pPr>
        <w:spacing w:before="198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Fotoğraf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527" w:header="708" w:footer="708" w:gutter="0"/>
          <w:cols w:num="2" w:space="708" w:equalWidth="0">
            <w:col w:w="1079" w:space="6207"/>
            <w:col w:w="742"/>
          </w:cols>
        </w:sectPr>
      </w:pPr>
    </w:p>
    <w:p w:rsidR="00394C58" w:rsidRDefault="00394C58">
      <w:pPr>
        <w:spacing w:before="198" w:line="200" w:lineRule="exact"/>
        <w:ind w:right="-567"/>
      </w:pPr>
      <w:r>
        <w:rPr>
          <w:i/>
          <w:color w:val="000000"/>
          <w:sz w:val="22"/>
          <w:szCs w:val="22"/>
        </w:rPr>
        <w:t>Programı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239" w:bottom="0" w:left="1527" w:header="708" w:footer="708" w:gutter="0"/>
          <w:cols w:space="708"/>
        </w:sectPr>
      </w:pPr>
    </w:p>
    <w:p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Sınıf </w:t>
      </w:r>
    </w:p>
    <w:p w:rsidR="00394C58" w:rsidRDefault="00394C58">
      <w:pPr>
        <w:spacing w:before="197" w:line="200" w:lineRule="exact"/>
        <w:ind w:right="-567"/>
      </w:pPr>
      <w:r>
        <w:br w:type="column"/>
      </w:r>
      <w:r>
        <w:rPr>
          <w:i/>
          <w:color w:val="000000"/>
          <w:sz w:val="22"/>
          <w:szCs w:val="22"/>
        </w:rPr>
        <w:t>Şube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527" w:header="708" w:footer="708" w:gutter="0"/>
          <w:cols w:num="2" w:space="708" w:equalWidth="0">
            <w:col w:w="468" w:space="166"/>
            <w:col w:w="49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18" w:line="197" w:lineRule="exact"/>
        <w:ind w:right="-567"/>
      </w:pPr>
      <w:r>
        <w:rPr>
          <w:b/>
          <w:bCs/>
          <w:color w:val="000000"/>
          <w:sz w:val="22"/>
          <w:szCs w:val="22"/>
        </w:rPr>
        <w:t>Staj Yapılan Kurumun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19" w:bottom="0" w:left="1527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" w:line="200" w:lineRule="exact"/>
        <w:ind w:right="-567"/>
      </w:pPr>
      <w:r>
        <w:rPr>
          <w:i/>
          <w:color w:val="000000"/>
          <w:sz w:val="22"/>
          <w:szCs w:val="22"/>
        </w:rPr>
        <w:t>Adı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46" w:bottom="0" w:left="1527" w:header="708" w:footer="708" w:gutter="0"/>
          <w:cols w:space="708"/>
        </w:sectPr>
      </w:pPr>
    </w:p>
    <w:p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Açık Adresi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293" w:bottom="0" w:left="1527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03" w:line="200" w:lineRule="exact"/>
        <w:ind w:right="-567"/>
      </w:pPr>
      <w:r>
        <w:rPr>
          <w:i/>
          <w:color w:val="000000"/>
          <w:sz w:val="22"/>
          <w:szCs w:val="22"/>
        </w:rPr>
        <w:t>Telefon ve Fax Numarası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23" w:bottom="0" w:left="1527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58" w:line="181" w:lineRule="exact"/>
        <w:ind w:right="-567"/>
      </w:pPr>
      <w:r>
        <w:rPr>
          <w:color w:val="000000"/>
          <w:sz w:val="19"/>
          <w:szCs w:val="19"/>
        </w:rPr>
        <w:t>.............. sayfa ve eklerden oluşan bu staj dosyası, öğrenciniz tarafından kurumumuzdaki çalışma süresi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709" w:bottom="0" w:left="170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içinde hazırlanmıştır.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459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7" w:line="177" w:lineRule="exact"/>
        <w:ind w:right="-567"/>
      </w:pPr>
      <w:r>
        <w:rPr>
          <w:b/>
          <w:bCs/>
          <w:color w:val="000000"/>
          <w:sz w:val="19"/>
          <w:szCs w:val="19"/>
        </w:rPr>
        <w:t>                                                              İŞ Y E Rİ    Y E T K İ L İ SİĠ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255" w:bottom="0" w:left="289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5" w:line="181" w:lineRule="exact"/>
        <w:ind w:right="-567"/>
      </w:pPr>
      <w:r>
        <w:rPr>
          <w:color w:val="000000"/>
          <w:sz w:val="19"/>
          <w:szCs w:val="19"/>
        </w:rPr>
        <w:t>                                                                                                                    ...../...../20…..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54" w:bottom="0" w:left="1488" w:header="708" w:footer="708" w:gutter="0"/>
          <w:cols w:space="708"/>
        </w:sectPr>
      </w:pPr>
    </w:p>
    <w:p w:rsidR="00394C58" w:rsidRDefault="00394C58">
      <w:pPr>
        <w:spacing w:before="170" w:line="146" w:lineRule="exact"/>
        <w:ind w:right="-567"/>
      </w:pPr>
      <w:r>
        <w:rPr>
          <w:color w:val="00000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Unvan, İsim, İmza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675" w:bottom="0" w:left="1488" w:header="708" w:footer="708" w:gutter="0"/>
          <w:cols w:space="708"/>
        </w:sectPr>
      </w:pPr>
    </w:p>
    <w:p w:rsidR="00394C58" w:rsidRDefault="00394C58">
      <w:pPr>
        <w:spacing w:before="141" w:line="181" w:lineRule="exact"/>
        <w:ind w:right="-567"/>
      </w:pPr>
      <w:r>
        <w:rPr>
          <w:color w:val="00000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Mühü</w:t>
      </w:r>
      <w:r>
        <w:rPr>
          <w:color w:val="000000"/>
          <w:sz w:val="19"/>
          <w:szCs w:val="19"/>
        </w:rPr>
        <w:t>r                                      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821" w:bottom="0" w:left="148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49" w:line="181" w:lineRule="exact"/>
        <w:ind w:right="-567"/>
      </w:pPr>
      <w:r>
        <w:rPr>
          <w:color w:val="000000"/>
          <w:sz w:val="19"/>
          <w:szCs w:val="19"/>
        </w:rPr>
        <w:t>* </w:t>
      </w:r>
      <w:r>
        <w:rPr>
          <w:i/>
          <w:color w:val="000000"/>
          <w:sz w:val="18"/>
          <w:szCs w:val="18"/>
        </w:rPr>
        <w:t>Fotoğrafın üzeri Meslek Yüksekokulu Sekreterince mühürlenip, imzalanacaktır.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834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" w:line="181" w:lineRule="exact"/>
        <w:ind w:right="-567"/>
      </w:pPr>
      <w:r>
        <w:rPr>
          <w:color w:val="000000"/>
          <w:sz w:val="19"/>
          <w:szCs w:val="19"/>
        </w:rPr>
        <w:t>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:rsidR="00394C58" w:rsidRDefault="00394C58">
      <w:pPr>
        <w:spacing w:line="181" w:lineRule="exact"/>
        <w:ind w:right="-567"/>
      </w:pPr>
      <w:r>
        <w:rPr>
          <w:noProof/>
        </w:rPr>
        <w:pict>
          <v:shape id="Freeform 4130" o:spid="_x0000_s1384" style="position:absolute;margin-left:81.25pt;margin-top:195.5pt;width:.7pt;height:.7pt;z-index:-2535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9" o:spid="_x0000_s1385" style="position:absolute;margin-left:81.25pt;margin-top:195.5pt;width:.7pt;height:.7pt;z-index:-2535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8" o:spid="_x0000_s1386" style="position:absolute;margin-left:82pt;margin-top:195.5pt;width:116.2pt;height:.7pt;z-index:-2535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9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" path="m,l4098,r,26l,26,,xe" fillcolor="black" stroked="f" strokeweight="1pt">
            <v:stroke miterlimit="10" joinstyle="miter"/>
            <v:path o:connecttype="custom" o:connectlocs="0,2358243;1475380,2358243;147538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7" o:spid="_x0000_s1387" style="position:absolute;margin-left:198.15pt;margin-top:195.5pt;width:.7pt;height:.7pt;z-index:-2535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6" o:spid="_x0000_s1388" style="position:absolute;margin-left:198.9pt;margin-top:195.5pt;width:219pt;height:.7pt;z-index:-2535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" path="m,l7726,r,26l,26,,xe" fillcolor="black" stroked="f" strokeweight="1pt">
            <v:stroke miterlimit="10" joinstyle="miter"/>
            <v:path o:connecttype="custom" o:connectlocs="0,2358243;2780940,2358243;278094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5" o:spid="_x0000_s1389" style="position:absolute;margin-left:417.9pt;margin-top:195.5pt;width:.7pt;height:.7pt;z-index:-2535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4" o:spid="_x0000_s1390" style="position:absolute;margin-left:418.65pt;margin-top:195.5pt;width:59.2pt;height:.7pt;z-index:-2535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" path="m,l2088,r,26l,26,,xe" fillcolor="black" stroked="f" strokeweight="1pt">
            <v:stroke miterlimit="10" joinstyle="miter"/>
            <v:path o:connecttype="custom" o:connectlocs="0,2358243;751840,2358243;75184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3" o:spid="_x0000_s1391" style="position:absolute;margin-left:477.8pt;margin-top:195.5pt;width:.7pt;height:.7pt;z-index:-2535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2358243;8548,2358243;8548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2" o:spid="_x0000_s1392" style="position:absolute;margin-left:478.55pt;margin-top:195.5pt;width:74.05pt;height:.7pt;z-index:-2535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1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" path="m,l2612,r,26l,26,,xe" fillcolor="black" stroked="f" strokeweight="1pt">
            <v:stroke miterlimit="10" joinstyle="miter"/>
            <v:path o:connecttype="custom" o:connectlocs="0,2358243;940435,2358243;940435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1" o:spid="_x0000_s1393" style="position:absolute;margin-left:552.6pt;margin-top:195.5pt;width:.7pt;height:.7pt;z-index:-2535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20" o:spid="_x0000_s1394" style="position:absolute;margin-left:552.6pt;margin-top:195.5pt;width:.7pt;height:.7pt;z-index:-2535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>
          <v:shape id="Freeform 4119" o:spid="_x0000_s1395" style="position:absolute;margin-left:81.25pt;margin-top:196.2pt;width:.7pt;height:34.9pt;z-index:-2535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>
          <v:shape id="Freeform 4118" o:spid="_x0000_s1396" style="position:absolute;margin-left:198.15pt;margin-top:196.2pt;width:.7pt;height:34.9pt;z-index:-2535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>
          <v:shape id="Freeform 4117" o:spid="_x0000_s1397" style="position:absolute;margin-left:417.9pt;margin-top:196.2pt;width:.7pt;height:34.9pt;z-index:-2535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>
          <v:shape id="Freeform 4116" o:spid="_x0000_s1398" style="position:absolute;margin-left:477.8pt;margin-top:196.2pt;width:.7pt;height:34.9pt;z-index:-2535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" path="m,l25,r,1232l,1232,,xe" fillcolor="black" stroked="f" strokeweight="1pt">
            <v:stroke miterlimit="10" joinstyle="miter"/>
            <v:path o:connecttype="custom" o:connectlocs="0,2490650;8548,2490650;8548,2933880;0,2933880;0,2490650" o:connectangles="0,0,0,0,0"/>
            <w10:wrap anchorx="page" anchory="page"/>
          </v:shape>
        </w:pict>
      </w:r>
      <w:r>
        <w:rPr>
          <w:noProof/>
        </w:rPr>
        <w:pict>
          <v:shape id="Freeform 4115" o:spid="_x0000_s1399" style="position:absolute;margin-left:552.6pt;margin-top:196.2pt;width:.7pt;height:34.9pt;z-index:-2535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>
          <v:shape id="Freeform 4114" o:spid="_x0000_s1400" style="position:absolute;margin-left:81.25pt;margin-top:231.15pt;width:.7pt;height:.7pt;z-index:-2535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13" o:spid="_x0000_s1401" style="position:absolute;margin-left:82pt;margin-top:231.15pt;width:116.2pt;height:.7pt;z-index:-2535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9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" path="m,l4098,r,25l,25,,xe" fillcolor="black" stroked="f" strokeweight="1pt">
            <v:stroke miterlimit="10" joinstyle="miter"/>
            <v:path o:connecttype="custom" o:connectlocs="0,2788383;1475380,2788383;1475380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12" o:spid="_x0000_s1402" style="position:absolute;margin-left:198.15pt;margin-top:231.15pt;width:.7pt;height:.7pt;z-index:-2535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11" o:spid="_x0000_s1403" style="position:absolute;margin-left:198.9pt;margin-top:231.15pt;width:219pt;height:.7pt;z-index:-2535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" path="m,l7726,r,25l,25,,xe" fillcolor="black" stroked="f" strokeweight="1pt">
            <v:stroke miterlimit="10" joinstyle="miter"/>
            <v:path o:connecttype="custom" o:connectlocs="0,2788383;2780940,2788383;2780940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10" o:spid="_x0000_s1404" style="position:absolute;margin-left:417.9pt;margin-top:231.15pt;width:.7pt;height:.7pt;z-index:-2535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09" o:spid="_x0000_s1405" style="position:absolute;margin-left:418.65pt;margin-top:231.15pt;width:59.2pt;height:.7pt;z-index:-2535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" path="m,l2088,r,25l,25,,xe" fillcolor="black" stroked="f" strokeweight="1pt">
            <v:stroke miterlimit="10" joinstyle="miter"/>
            <v:path o:connecttype="custom" o:connectlocs="0,2788383;751840,2788383;751840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08" o:spid="_x0000_s1406" style="position:absolute;margin-left:477.8pt;margin-top:231.15pt;width:.7pt;height:.7pt;z-index:-2535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2788383;8548,2788383;8548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07" o:spid="_x0000_s1407" style="position:absolute;margin-left:478.55pt;margin-top:231.15pt;width:74.05pt;height:.7pt;z-index:-2535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1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" path="m,l2612,r,25l,25,,xe" fillcolor="black" stroked="f" strokeweight="1pt">
            <v:stroke miterlimit="10" joinstyle="miter"/>
            <v:path o:connecttype="custom" o:connectlocs="0,2788383;940435,2788383;940435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06" o:spid="_x0000_s1408" style="position:absolute;margin-left:552.6pt;margin-top:231.15pt;width:.7pt;height:.7pt;z-index:-2535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>
          <v:shape id="Freeform 4105" o:spid="_x0000_s1409" style="position:absolute;margin-left:81.25pt;margin-top:231.85pt;width:.7pt;height:82.35pt;z-index:-2535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>
          <v:shape id="Freeform 4104" o:spid="_x0000_s1410" style="position:absolute;margin-left:198.15pt;margin-top:231.85pt;width:.7pt;height:82.35pt;z-index:-2535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>
          <v:shape id="Freeform 4103" o:spid="_x0000_s1411" style="position:absolute;margin-left:417.9pt;margin-top:231.85pt;width:.7pt;height:82.35pt;z-index:-2535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>
          <v:shape id="Freeform 4102" o:spid="_x0000_s1412" style="position:absolute;margin-left:477.8pt;margin-top:231.85pt;width:.7pt;height:82.35pt;z-index:-2535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" path="m,l25,r,2905l,2905,,xe" fillcolor="black" stroked="f" strokeweight="1pt">
            <v:stroke miterlimit="10" joinstyle="miter"/>
            <v:path o:connecttype="custom" o:connectlocs="0,2944927;8548,2944927;8548,3990772;0,3990772;0,2944927" o:connectangles="0,0,0,0,0"/>
            <w10:wrap anchorx="page" anchory="page"/>
          </v:shape>
        </w:pict>
      </w:r>
      <w:r>
        <w:rPr>
          <w:noProof/>
        </w:rPr>
        <w:pict>
          <v:shape id="Freeform 4101" o:spid="_x0000_s1413" style="position:absolute;margin-left:552.6pt;margin-top:231.85pt;width:.7pt;height:82.35pt;z-index:-2535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>
          <v:shape id="Freeform 4100" o:spid="_x0000_s1414" style="position:absolute;margin-left:81.25pt;margin-top:314.2pt;width:.7pt;height:.5pt;z-index:-2535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>
          <v:shape id="Resim 4099" o:spid="_x0000_s1415" type="#_x0000_t75" alt="ooxWord://word/media/image42.png" style="position:absolute;margin-left:82pt;margin-top:314.2pt;width:116.2pt;height:.5pt;z-index:-253556736;visibility:visible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Freeform 4098" o:spid="_x0000_s1416" style="position:absolute;margin-left:198.15pt;margin-top:314.2pt;width:.7pt;height:.5pt;z-index:-2535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>
          <v:shape id="Resim 4097" o:spid="_x0000_s1417" type="#_x0000_t75" alt="ooxWord://word/media/image43.png" style="position:absolute;margin-left:198.9pt;margin-top:314.2pt;width:219pt;height:.5pt;z-index:-253554688;visibility:visible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Freeform 4096" o:spid="_x0000_s1418" style="position:absolute;margin-left:417.9pt;margin-top:314.2pt;width:.7pt;height:.5pt;z-index:-2535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>
          <v:shape id="Resim 4095" o:spid="_x0000_s1419" type="#_x0000_t75" alt="ooxWord://word/media/image44.png" style="position:absolute;margin-left:418.65pt;margin-top:314.2pt;width:59.2pt;height:.5pt;z-index:-253552640;visibility:visible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Freeform 4094" o:spid="_x0000_s1420" style="position:absolute;margin-left:477.8pt;margin-top:314.2pt;width:.7pt;height:.5pt;z-index:-2535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" path="m,l25,r,17l,17,,xe" fillcolor="black" stroked="f" strokeweight="1pt">
            <v:stroke miterlimit="10" joinstyle="miter"/>
            <v:path o:connecttype="custom" o:connectlocs="0,4140574;8548,4140574;8548,4146924;0,4146924;0,4140574" o:connectangles="0,0,0,0,0"/>
            <w10:wrap anchorx="page" anchory="page"/>
          </v:shape>
        </w:pict>
      </w:r>
      <w:r>
        <w:rPr>
          <w:noProof/>
        </w:rPr>
        <w:pict>
          <v:shape id="Resim 4093" o:spid="_x0000_s1421" type="#_x0000_t75" alt="ooxWord://word/media/image45.png" style="position:absolute;margin-left:478.55pt;margin-top:314.2pt;width:74.05pt;height:.5pt;z-index:-253550592;visibility:visible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Freeform 4092" o:spid="_x0000_s1422" style="position:absolute;margin-left:552.6pt;margin-top:314.2pt;width:.7pt;height:.5pt;z-index:-2535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>
          <v:shape id="Freeform 4091" o:spid="_x0000_s1423" style="position:absolute;margin-left:81.25pt;margin-top:314.7pt;width:.7pt;height:82.3pt;z-index:-2535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>
          <v:shape id="Freeform 4090" o:spid="_x0000_s1424" style="position:absolute;margin-left:198.15pt;margin-top:314.7pt;width:.7pt;height:82.3pt;z-index:-2535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>
          <v:shape id="Freeform 4089" o:spid="_x0000_s1425" style="position:absolute;margin-left:417.9pt;margin-top:314.7pt;width:.7pt;height:82.3pt;z-index:-2535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>
          <v:shape id="Freeform 4088" o:spid="_x0000_s1426" style="position:absolute;margin-left:477.8pt;margin-top:314.7pt;width:.7pt;height:82.3pt;z-index:-2535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" path="m,l25,r,2904l,2904,,xe" fillcolor="black" stroked="f" strokeweight="1pt">
            <v:stroke miterlimit="10" joinstyle="miter"/>
            <v:path o:connecttype="custom" o:connectlocs="0,3994465;8548,3994465;8548,5039315;0,5039315;0,3994465" o:connectangles="0,0,0,0,0"/>
            <w10:wrap anchorx="page" anchory="page"/>
          </v:shape>
        </w:pict>
      </w:r>
      <w:r>
        <w:rPr>
          <w:noProof/>
        </w:rPr>
        <w:pict>
          <v:shape id="Freeform 4087" o:spid="_x0000_s1427" style="position:absolute;margin-left:552.6pt;margin-top:314.7pt;width:.7pt;height:82.3pt;z-index:-2535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>
          <v:shape id="Resim 4086" o:spid="_x0000_s1428" type="#_x0000_t75" alt="ooxWord://word/media/image46.png" style="position:absolute;margin-left:198.9pt;margin-top:397pt;width:219pt;height:.5pt;z-index:-253543424;visibility:visible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Resim 4085" o:spid="_x0000_s1429" type="#_x0000_t75" alt="ooxWord://word/media/image47.png" style="position:absolute;margin-left:418.65pt;margin-top:397pt;width:59.2pt;height:.5pt;z-index:-253542400;visibility:visible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 id="Resim 4084" o:spid="_x0000_s1430" type="#_x0000_t75" alt="ooxWord://word/media/image48.png" style="position:absolute;margin-left:478.55pt;margin-top:397pt;width:74.05pt;height:.5pt;z-index:-253541376;visibility:visible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Freeform 4083" o:spid="_x0000_s1431" style="position:absolute;margin-left:81.25pt;margin-top:397pt;width:.7pt;height:.5pt;z-index:-2535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>
          <v:shape id="Freeform 4082" o:spid="_x0000_s1432" style="position:absolute;margin-left:81.25pt;margin-top:397.5pt;width:.7pt;height:82.35pt;z-index:-2535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>
          <v:shape id="Freeform 4081" o:spid="_x0000_s1433" style="position:absolute;margin-left:81.25pt;margin-top:479.85pt;width:.7pt;height:.5pt;z-index:-2535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>
          <v:shape id="Resim 4080" o:spid="_x0000_s1434" type="#_x0000_t75" alt="ooxWord://word/media/image49.png" style="position:absolute;margin-left:82pt;margin-top:397pt;width:116.2pt;height:.5pt;z-index:-253537280;visibility:visible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Freeform 4079" o:spid="_x0000_s1435" style="position:absolute;margin-left:198.15pt;margin-top:397pt;width:.7pt;height:.5pt;z-index:-2535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>
          <v:shape id="Freeform 4078" o:spid="_x0000_s1436" style="position:absolute;margin-left:198.15pt;margin-top:397.5pt;width:.7pt;height:82.35pt;z-index:-2535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>
          <v:shape id="Resim 4077" o:spid="_x0000_s1437" type="#_x0000_t75" alt="ooxWord://word/media/image50.png" style="position:absolute;margin-left:82pt;margin-top:479.85pt;width:116.2pt;height:.5pt;z-index:-253534208;visibility:visible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Freeform 4076" o:spid="_x0000_s1438" style="position:absolute;margin-left:198.15pt;margin-top:479.85pt;width:.7pt;height:.5pt;z-index:-2535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>
          <v:shape id="Resim 4075" o:spid="_x0000_s1439" type="#_x0000_t75" alt="ooxWord://word/media/image51.png" style="position:absolute;margin-left:198.9pt;margin-top:479.85pt;width:219pt;height:.5pt;z-index:-253532160;visibility:visible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Freeform 4074" o:spid="_x0000_s1440" style="position:absolute;margin-left:417.9pt;margin-top:397pt;width:.7pt;height:.5pt;z-index:-2535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>
          <v:shape id="Freeform 4073" o:spid="_x0000_s1441" style="position:absolute;margin-left:417.9pt;margin-top:397.5pt;width:.7pt;height:82.35pt;z-index:-2535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>
          <v:shape id="Freeform 4072" o:spid="_x0000_s1442" style="position:absolute;margin-left:417.9pt;margin-top:479.85pt;width:.7pt;height:.5pt;z-index:-2535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>
          <v:shape id="Resim 4071" o:spid="_x0000_s1443" type="#_x0000_t75" alt="ooxWord://word/media/image52.png" style="position:absolute;margin-left:418.65pt;margin-top:479.85pt;width:59.2pt;height:.5pt;z-index:-253528064;visibility:visible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Freeform 4070" o:spid="_x0000_s1444" style="position:absolute;margin-left:477.8pt;margin-top:397pt;width:.7pt;height:.5pt;z-index:-2535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" path="m,l25,r,17l,17,,xe" fillcolor="black" stroked="f" strokeweight="1pt">
            <v:stroke miterlimit="10" joinstyle="miter"/>
            <v:path o:connecttype="custom" o:connectlocs="0,5231653;8548,5231653;8548,5238003;0,5238003;0,5231653" o:connectangles="0,0,0,0,0"/>
            <w10:wrap anchorx="page" anchory="page"/>
          </v:shape>
        </w:pict>
      </w:r>
      <w:r>
        <w:rPr>
          <w:noProof/>
        </w:rPr>
        <w:pict>
          <v:shape id="Freeform 4069" o:spid="_x0000_s1445" style="position:absolute;margin-left:477.8pt;margin-top:397.5pt;width:.7pt;height:82.35pt;z-index:-2535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" path="m,l25,r,2905l,2905,,xe" fillcolor="black" stroked="f" strokeweight="1pt">
            <v:stroke miterlimit="10" joinstyle="miter"/>
            <v:path o:connecttype="custom" o:connectlocs="0,5048497;8548,5048497;8548,6094342;0,6094342;0,5048497" o:connectangles="0,0,0,0,0"/>
            <w10:wrap anchorx="page" anchory="page"/>
          </v:shape>
        </w:pict>
      </w:r>
      <w:r>
        <w:rPr>
          <w:noProof/>
        </w:rPr>
        <w:pict>
          <v:shape id="Freeform 4068" o:spid="_x0000_s1446" style="position:absolute;margin-left:477.8pt;margin-top:479.85pt;width:.7pt;height:.5pt;z-index:-2535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" path="m,l25,r,17l,17,,xe" fillcolor="black" stroked="f" strokeweight="1pt">
            <v:stroke miterlimit="10" joinstyle="miter"/>
            <v:path o:connecttype="custom" o:connectlocs="0,6323106;8548,6323106;8548,6329456;0,6329456;0,6323106" o:connectangles="0,0,0,0,0"/>
            <w10:wrap anchorx="page" anchory="page"/>
          </v:shape>
        </w:pict>
      </w:r>
      <w:r>
        <w:rPr>
          <w:noProof/>
        </w:rPr>
        <w:pict>
          <v:shape id="Resim 4067" o:spid="_x0000_s1447" type="#_x0000_t75" alt="ooxWord://word/media/image53.png" style="position:absolute;margin-left:478.55pt;margin-top:479.85pt;width:74.05pt;height:.5pt;z-index:-253523968;visibility:visible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Freeform 4066" o:spid="_x0000_s1448" style="position:absolute;margin-left:552.6pt;margin-top:397pt;width:.7pt;height:.5pt;z-index:-2535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>
          <v:shape id="Freeform 4065" o:spid="_x0000_s1449" style="position:absolute;margin-left:552.6pt;margin-top:397.5pt;width:.7pt;height:82.35pt;z-index:-2535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>
          <v:shape id="Freeform 4064" o:spid="_x0000_s1450" style="position:absolute;margin-left:552.6pt;margin-top:479.85pt;width:.7pt;height:.5pt;z-index:-2535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>
          <v:shape id="Freeform 4063" o:spid="_x0000_s1451" style="position:absolute;margin-left:81.25pt;margin-top:480.3pt;width:.7pt;height:82.3pt;z-index:-2535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>
          <v:shape id="Freeform 4062" o:spid="_x0000_s1452" style="position:absolute;margin-left:198.15pt;margin-top:480.3pt;width:.7pt;height:82.3pt;z-index:-2535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>
          <v:shape id="Freeform 4061" o:spid="_x0000_s1453" style="position:absolute;margin-left:417.9pt;margin-top:480.3pt;width:.7pt;height:82.3pt;z-index:-2535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>
          <v:shape id="Freeform 4060" o:spid="_x0000_s1454" style="position:absolute;margin-left:477.8pt;margin-top:480.3pt;width:.7pt;height:82.3pt;z-index:-2535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" path="m,l25,r,2904l,2904,,xe" fillcolor="black" stroked="f" strokeweight="1pt">
            <v:stroke miterlimit="10" joinstyle="miter"/>
            <v:path o:connecttype="custom" o:connectlocs="0,6096759;8548,6096759;8548,7141609;0,7141609;0,6096759" o:connectangles="0,0,0,0,0"/>
            <w10:wrap anchorx="page" anchory="page"/>
          </v:shape>
        </w:pict>
      </w:r>
      <w:r>
        <w:rPr>
          <w:noProof/>
        </w:rPr>
        <w:pict>
          <v:shape id="Freeform 4059" o:spid="_x0000_s1455" style="position:absolute;margin-left:552.6pt;margin-top:480.3pt;width:.7pt;height:82.3pt;z-index:-2535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>
          <v:shape id="Freeform 4058" o:spid="_x0000_s1456" style="position:absolute;margin-left:81.25pt;margin-top:562.65pt;width:.7pt;height:.7pt;z-index:-2535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57" o:spid="_x0000_s1457" style="position:absolute;margin-left:81.25pt;margin-top:562.65pt;width:.7pt;height:.7pt;z-index:-2535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56" o:spid="_x0000_s1458" style="position:absolute;margin-left:82pt;margin-top:562.65pt;width:.7pt;height:.7pt;z-index:-2535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55" o:spid="_x0000_s1459" style="position:absolute;margin-left:82.7pt;margin-top:562.65pt;width:115.45pt;height:.7pt;z-index:-2535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" path="m,l4073,r,25l,25,,xe" fillcolor="black" stroked="f" strokeweight="1pt">
            <v:stroke miterlimit="10" joinstyle="miter"/>
            <v:path o:connecttype="custom" o:connectlocs="0,6786831;1465855,6786831;1465855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54" o:spid="_x0000_s1460" style="position:absolute;margin-left:198.15pt;margin-top:562.65pt;width:.7pt;height:.7pt;z-index:-2535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53" o:spid="_x0000_s1461" style="position:absolute;margin-left:198.9pt;margin-top:562.65pt;width:.7pt;height:.7pt;z-index:-2535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52" o:spid="_x0000_s1462" style="position:absolute;margin-left:199.6pt;margin-top:562.65pt;width:218.3pt;height:.7pt;z-index:-2535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" path="m,l7701,r,25l,25,,xe" fillcolor="black" stroked="f" strokeweight="1pt">
            <v:stroke miterlimit="10" joinstyle="miter"/>
            <v:path o:connecttype="custom" o:connectlocs="0,6786831;2772050,6786831;277205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51" o:spid="_x0000_s1463" style="position:absolute;margin-left:417.9pt;margin-top:562.65pt;width:.7pt;height:.7pt;z-index:-2535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50" o:spid="_x0000_s1464" style="position:absolute;margin-left:418.65pt;margin-top:562.65pt;width:.7pt;height:.7pt;z-index:-2535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49" o:spid="_x0000_s1465" style="position:absolute;margin-left:419.35pt;margin-top:562.65pt;width:58.45pt;height:.7pt;z-index:-2535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6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" path="m,l2063,r,25l,25,,xe" fillcolor="black" stroked="f" strokeweight="1pt">
            <v:stroke miterlimit="10" joinstyle="miter"/>
            <v:path o:connecttype="custom" o:connectlocs="0,6786831;742315,6786831;742315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48" o:spid="_x0000_s1466" style="position:absolute;margin-left:477.8pt;margin-top:562.65pt;width:.7pt;height:.7pt;z-index:-2535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47" o:spid="_x0000_s1467" style="position:absolute;margin-left:478.55pt;margin-top:562.65pt;width:.7pt;height:.7pt;z-index:-2535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46" o:spid="_x0000_s1468" style="position:absolute;margin-left:479.25pt;margin-top:562.65pt;width:73.3pt;height:.7pt;z-index:-2535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8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" path="m,l2586,r,25l,25,,xe" fillcolor="black" stroked="f" strokeweight="1pt">
            <v:stroke miterlimit="10" joinstyle="miter"/>
            <v:path o:connecttype="custom" o:connectlocs="0,6786831;930550,6786831;93055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45" o:spid="_x0000_s1469" style="position:absolute;margin-left:552.6pt;margin-top:562.65pt;width:.7pt;height:.7pt;z-index:-2535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44" o:spid="_x0000_s1470" style="position:absolute;margin-left:552.6pt;margin-top:562.65pt;width:.7pt;height:.7pt;z-index:-2535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>
          <v:shape id="Freeform 4043" o:spid="_x0000_s1471" style="position:absolute;margin-left:418.85pt;margin-top:572.85pt;width:.7pt;height:.7pt;z-index:-2534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>
          <v:shape id="Freeform 4042" o:spid="_x0000_s1472" style="position:absolute;margin-left:418.85pt;margin-top:572.85pt;width:.7pt;height:.7pt;z-index:-2534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>
          <v:shape id="Freeform 4041" o:spid="_x0000_s1473" style="position:absolute;margin-left:419.6pt;margin-top:572.85pt;width:58.6pt;height:.7pt;z-index:-2534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6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" path="m,l2066,r,25l,25,,xe" fillcolor="black" stroked="f" strokeweight="1pt">
            <v:stroke miterlimit="10" joinstyle="miter"/>
            <v:path o:connecttype="custom" o:connectlocs="0,6909923;743860,6909923;743860,6918472;0,6918472;0,6909923" o:connectangles="0,0,0,0,0"/>
            <w10:wrap anchorx="page" anchory="page"/>
          </v:shape>
        </w:pict>
      </w:r>
      <w:r>
        <w:rPr>
          <w:noProof/>
        </w:rPr>
        <w:pict>
          <v:shape id="Freeform 4040" o:spid="_x0000_s1474" style="position:absolute;margin-left:478.2pt;margin-top:572.85pt;width:.7pt;height:.7pt;z-index:-2534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6909923;8548,6909923;8548,6918472;0,6918472;0,6909923" o:connectangles="0,0,0,0,0"/>
            <w10:wrap anchorx="page" anchory="page"/>
          </v:shape>
        </w:pict>
      </w:r>
      <w:r>
        <w:rPr>
          <w:noProof/>
        </w:rPr>
        <w:pict>
          <v:shape id="Freeform 4039" o:spid="_x0000_s1475" style="position:absolute;margin-left:478.9pt;margin-top:572.85pt;width:73.7pt;height:.7pt;z-index:-2534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0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" path="m,l2599,r,25l,25,,xe" fillcolor="black" stroked="f" strokeweight="1pt">
            <v:stroke miterlimit="10" joinstyle="miter"/>
            <v:path o:connecttype="custom" o:connectlocs="0,6909923;935630,6909923;935630,6918472;0,6918472;0,6909923" o:connectangles="0,0,0,0,0"/>
            <w10:wrap anchorx="page" anchory="page"/>
          </v:shape>
        </w:pict>
      </w:r>
      <w:r>
        <w:rPr>
          <w:noProof/>
        </w:rPr>
        <w:pict>
          <v:shape id="Freeform 4038" o:spid="_x0000_s1476" style="position:absolute;margin-left:552.6pt;margin-top:572.85pt;width:.7pt;height:.7pt;z-index:-2534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>
          <v:shape id="Freeform 4037" o:spid="_x0000_s1477" style="position:absolute;margin-left:552.6pt;margin-top:572.85pt;width:.7pt;height:.7pt;z-index:-2534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>
          <v:shape id="Freeform 4036" o:spid="_x0000_s1478" style="position:absolute;margin-left:418.85pt;margin-top:573.55pt;width:.7pt;height:35.3pt;z-index:-2534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" path="m,l26,r,1245l,1245,,xe" fillcolor="black" stroked="f" strokeweight="1pt">
            <v:stroke miterlimit="10" joinstyle="miter"/>
            <v:path o:connecttype="custom" o:connectlocs="0,7286028;8890,7286028;8890,7734338;0,7734338;0,7286028" o:connectangles="0,0,0,0,0"/>
            <w10:wrap anchorx="page" anchory="page"/>
          </v:shape>
        </w:pict>
      </w:r>
      <w:r>
        <w:rPr>
          <w:noProof/>
        </w:rPr>
        <w:pict>
          <v:shape id="Freeform 4035" o:spid="_x0000_s1479" style="position:absolute;margin-left:552.6pt;margin-top:573.55pt;width:.7pt;height:35.3pt;z-index:-2534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" path="m,l26,r,1245l,1245,,xe" fillcolor="black" stroked="f" strokeweight="1pt">
            <v:stroke miterlimit="10" joinstyle="miter"/>
            <v:path o:connecttype="custom" o:connectlocs="0,7286028;8890,7286028;8890,7734338;0,7734338;0,7286028" o:connectangles="0,0,0,0,0"/>
            <w10:wrap anchorx="page" anchory="page"/>
          </v:shape>
        </w:pict>
      </w:r>
      <w:r>
        <w:rPr>
          <w:noProof/>
        </w:rPr>
        <w:pict>
          <v:shape id="Freeform 4034" o:spid="_x0000_s1480" style="position:absolute;margin-left:418.85pt;margin-top:608.85pt;width:.7pt;height:.7pt;z-index:-2534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>
        <w:rPr>
          <w:noProof/>
        </w:rPr>
        <w:pict>
          <v:shape id="Freeform 4033" o:spid="_x0000_s1481" style="position:absolute;margin-left:418.85pt;margin-top:608.85pt;width:.7pt;height:.7pt;z-index:-2534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>
        <w:rPr>
          <w:noProof/>
        </w:rPr>
        <w:pict>
          <v:shape id="Freeform 4032" o:spid="_x0000_s1482" style="position:absolute;margin-left:419.6pt;margin-top:608.85pt;width:.7pt;height:.7pt;z-index:-2534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" path="m,l25,r,25l,25,,xe" fillcolor="black" stroked="f" strokeweight="1pt">
            <v:stroke miterlimit="10" joinstyle="miter"/>
            <v:path o:connecttype="custom" o:connectlocs="0,7344166;8548,7344166;8548,7352714;0,7352714;0,7344166" o:connectangles="0,0,0,0,0"/>
            <w10:wrap anchorx="page" anchory="page"/>
          </v:shape>
        </w:pict>
      </w:r>
      <w:r>
        <w:rPr>
          <w:noProof/>
        </w:rPr>
        <w:pict>
          <v:shape id="Freeform 4031" o:spid="_x0000_s1483" style="position:absolute;margin-left:420.3pt;margin-top:608.85pt;width:132.25pt;height:.7pt;z-index:-2534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6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" path="m,l4666,r,25l,25,,xe" fillcolor="black" stroked="f" strokeweight="1pt">
            <v:stroke miterlimit="10" joinstyle="miter"/>
            <v:path o:connecttype="custom" o:connectlocs="0,7344166;1679575,7344166;1679575,7352714;0,7352714;0,7344166" o:connectangles="0,0,0,0,0"/>
            <w10:wrap anchorx="page" anchory="page"/>
          </v:shape>
        </w:pict>
      </w:r>
      <w:r>
        <w:rPr>
          <w:noProof/>
        </w:rPr>
        <w:pict>
          <v:shape id="Freeform 4030" o:spid="_x0000_s1484" style="position:absolute;margin-left:552.6pt;margin-top:608.85pt;width:.7pt;height:.7pt;z-index:-2534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(EK-3)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18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2" w:line="177" w:lineRule="exact"/>
        <w:ind w:right="-567"/>
      </w:pPr>
      <w:r>
        <w:rPr>
          <w:b/>
          <w:bCs/>
          <w:color w:val="000000"/>
          <w:sz w:val="19"/>
          <w:szCs w:val="19"/>
        </w:rPr>
        <w:t>STAJ DEĞERLENDĠRME FORMU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037" w:bottom="0" w:left="466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07" w:line="200" w:lineRule="exact"/>
        <w:ind w:right="-567"/>
      </w:pPr>
      <w:r>
        <w:rPr>
          <w:b/>
          <w:bCs/>
          <w:i/>
          <w:color w:val="000000"/>
          <w:sz w:val="19"/>
          <w:szCs w:val="19"/>
        </w:rPr>
        <w:t>Dikkat :</w:t>
      </w:r>
      <w:r>
        <w:rPr>
          <w:i/>
          <w:color w:val="000000"/>
          <w:sz w:val="22"/>
          <w:szCs w:val="22"/>
        </w:rPr>
        <w:t> </w:t>
      </w:r>
      <w:r>
        <w:rPr>
          <w:i/>
          <w:color w:val="000000"/>
          <w:sz w:val="19"/>
          <w:szCs w:val="19"/>
        </w:rPr>
        <w:t>Bu sayfa Meslek Yüksekokulunun ilgili bölümlerinin Staj Değerlendirme Komisyonları tarafından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84" w:bottom="0" w:left="170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i/>
          <w:color w:val="000000"/>
          <w:sz w:val="19"/>
          <w:szCs w:val="19"/>
        </w:rPr>
        <w:t>doldurulacaktır.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841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7" w:line="181" w:lineRule="exact"/>
        <w:ind w:right="-567"/>
      </w:pPr>
      <w:r>
        <w:rPr>
          <w:b/>
          <w:bCs/>
          <w:color w:val="000000"/>
          <w:sz w:val="19"/>
          <w:szCs w:val="19"/>
        </w:rPr>
        <w:t>YIL :</w:t>
      </w:r>
      <w:r>
        <w:rPr>
          <w:color w:val="000000"/>
          <w:sz w:val="19"/>
          <w:szCs w:val="19"/>
        </w:rPr>
        <w:t>  20...... -  20…..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454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GÖRÜŞLER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AĞIRLIK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PUANLAR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4040" w:header="708" w:footer="708" w:gutter="0"/>
          <w:cols w:num="3" w:space="708" w:equalWidth="0">
            <w:col w:w="1171" w:space="3279"/>
            <w:col w:w="939" w:space="404"/>
            <w:col w:w="103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" w:line="181" w:lineRule="exact"/>
        <w:ind w:right="-567"/>
      </w:pPr>
      <w:r>
        <w:rPr>
          <w:color w:val="000000"/>
          <w:sz w:val="19"/>
          <w:szCs w:val="19"/>
        </w:rPr>
        <w:t>RAPOR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" w:line="181" w:lineRule="exact"/>
        <w:ind w:right="-567"/>
      </w:pPr>
      <w:r>
        <w:rPr>
          <w:color w:val="000000"/>
          <w:sz w:val="19"/>
          <w:szCs w:val="19"/>
        </w:rPr>
        <w:t>% 40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718" w:space="6340"/>
            <w:col w:w="474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40" w:line="181" w:lineRule="exact"/>
        <w:ind w:right="-567"/>
      </w:pPr>
      <w:r>
        <w:rPr>
          <w:color w:val="000000"/>
          <w:sz w:val="19"/>
          <w:szCs w:val="19"/>
        </w:rPr>
        <w:t>İŞVERENİN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095" w:bottom="0" w:left="170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% 30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678" w:bottom="0" w:left="8754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RAPORU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342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69" w:line="181" w:lineRule="exact"/>
        <w:ind w:right="-567"/>
      </w:pPr>
      <w:r>
        <w:rPr>
          <w:color w:val="000000"/>
          <w:sz w:val="19"/>
          <w:szCs w:val="19"/>
        </w:rPr>
        <w:t>ZİYARETÇİ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097" w:bottom="0" w:left="170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ÖĞRETĠM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237" w:bottom="0" w:left="170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ELEMANIN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% 15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1095" w:space="5963"/>
            <w:col w:w="474"/>
          </w:cols>
        </w:sectPr>
      </w:pPr>
    </w:p>
    <w:p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DEĞERLENDĠRME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454" w:bottom="0" w:left="170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RAPORU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342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5" w:line="181" w:lineRule="exact"/>
        <w:ind w:right="-567"/>
      </w:pPr>
      <w:r>
        <w:rPr>
          <w:color w:val="000000"/>
          <w:sz w:val="19"/>
          <w:szCs w:val="19"/>
        </w:rPr>
        <w:t>MÜLAKAT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5" w:line="181" w:lineRule="exact"/>
        <w:ind w:right="-567"/>
      </w:pPr>
      <w:r>
        <w:rPr>
          <w:color w:val="000000"/>
          <w:sz w:val="19"/>
          <w:szCs w:val="19"/>
        </w:rPr>
        <w:t>% 15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1049" w:space="6009"/>
            <w:col w:w="474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" w:line="181" w:lineRule="exact"/>
        <w:ind w:right="-567"/>
      </w:pPr>
      <w:r>
        <w:rPr>
          <w:color w:val="000000"/>
          <w:sz w:val="19"/>
          <w:szCs w:val="19"/>
        </w:rPr>
        <w:t>SAPTANAN BAŞARI NOTU :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548" w:bottom="0" w:left="560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94" w:line="181" w:lineRule="exact"/>
        <w:ind w:right="-567"/>
      </w:pPr>
      <w:r>
        <w:rPr>
          <w:color w:val="000000"/>
          <w:sz w:val="19"/>
          <w:szCs w:val="19"/>
        </w:rPr>
        <w:t>Asgari Not :  70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485" w:bottom="0" w:left="907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9" w:line="177" w:lineRule="exact"/>
        <w:ind w:right="-567"/>
      </w:pPr>
      <w:r>
        <w:rPr>
          <w:b/>
          <w:bCs/>
          <w:color w:val="000000"/>
          <w:sz w:val="19"/>
          <w:szCs w:val="19"/>
        </w:rPr>
        <w:t>- G İ Z Lİ -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110" w:bottom="0" w:left="5737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7" w:line="181" w:lineRule="exact"/>
        <w:ind w:right="-567"/>
      </w:pPr>
      <w:r>
        <w:rPr>
          <w:color w:val="000000"/>
          <w:sz w:val="19"/>
          <w:szCs w:val="19"/>
        </w:rPr>
        <w:t>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:rsidR="00394C58" w:rsidRDefault="00394C58">
      <w:pPr>
        <w:spacing w:line="180" w:lineRule="exact"/>
        <w:ind w:right="-567"/>
      </w:pPr>
      <w:r>
        <w:rPr>
          <w:noProof/>
        </w:rPr>
        <w:pict>
          <v:shape id="Freeform 4029" o:spid="_x0000_s1485" style="position:absolute;margin-left:53.05pt;margin-top:162.6pt;width:.5pt;height:.5pt;z-index:-2534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8" o:spid="_x0000_s1486" style="position:absolute;margin-left:53.05pt;margin-top:162.6pt;width:.5pt;height:.5pt;z-index:-2534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7" o:spid="_x0000_s1487" style="position:absolute;margin-left:53.5pt;margin-top:162.6pt;width:.5pt;height:.5pt;z-index:-2534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6" o:spid="_x0000_s1488" style="position:absolute;margin-left:54pt;margin-top:162.6pt;width:101.8pt;height:.5pt;z-index:-2534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59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" path="m,l3591,r,17l,17,,xe" fillcolor="black" stroked="f" strokeweight="1pt">
            <v:stroke miterlimit="10" joinstyle="miter"/>
            <v:path o:connecttype="custom" o:connectlocs="0,2142938;1292860,2142938;129286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5" o:spid="_x0000_s1489" style="position:absolute;margin-left:155.8pt;margin-top:162.6pt;width:.5pt;height:.5pt;z-index:-2534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4" o:spid="_x0000_s1490" style="position:absolute;margin-left:156.25pt;margin-top:162.6pt;width:.5pt;height:.5pt;z-index:-2534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3" o:spid="_x0000_s1491" style="position:absolute;margin-left:156.75pt;margin-top:162.6pt;width:126.6pt;height:.5pt;z-index:-2534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" path="m,l4467,r,17l,17,,xe" fillcolor="black" stroked="f" strokeweight="1pt">
            <v:stroke miterlimit="10" joinstyle="miter"/>
            <v:path o:connecttype="custom" o:connectlocs="0,2142938;1607820,2142938;160782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2" o:spid="_x0000_s1492" style="position:absolute;margin-left:283.35pt;margin-top:162.6pt;width:.5pt;height:.5pt;z-index:-2534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1" o:spid="_x0000_s1493" style="position:absolute;margin-left:283.35pt;margin-top:162.6pt;width:.5pt;height:.5pt;z-index:-2534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20" o:spid="_x0000_s1494" style="position:absolute;margin-left:297.55pt;margin-top:162.6pt;width:.5pt;height:.5pt;z-index:-2534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19" o:spid="_x0000_s1495" style="position:absolute;margin-left:297.55pt;margin-top:162.6pt;width:.5pt;height:.5pt;z-index:-2534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18" o:spid="_x0000_s1496" style="position:absolute;margin-left:298pt;margin-top:162.6pt;width:.5pt;height:.5pt;z-index:-2534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17" o:spid="_x0000_s1497" style="position:absolute;margin-left:298.5pt;margin-top:162.6pt;width:91.2pt;height:.5pt;z-index:-2534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" path="m,l3219,r,17l,17,,xe" fillcolor="black" stroked="f" strokeweight="1pt">
            <v:stroke miterlimit="10" joinstyle="miter"/>
            <v:path o:connecttype="custom" o:connectlocs="0,2142938;1158240,2142938;115824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16" o:spid="_x0000_s1498" style="position:absolute;margin-left:389.7pt;margin-top:162.6pt;width:.5pt;height:.5pt;z-index:-2534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15" o:spid="_x0000_s1499" style="position:absolute;margin-left:390.2pt;margin-top:162.6pt;width:.5pt;height:.5pt;z-index:-2534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14" o:spid="_x0000_s1500" style="position:absolute;margin-left:390.65pt;margin-top:162.6pt;width:133.7pt;height:.5pt;z-index:-2534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" path="m,l4717,r,17l,17,,xe" fillcolor="black" stroked="f" strokeweight="1pt">
            <v:stroke miterlimit="10" joinstyle="miter"/>
            <v:path o:connecttype="custom" o:connectlocs="0,2142938;1697990,2142938;1697990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13" o:spid="_x0000_s1501" style="position:absolute;margin-left:524.4pt;margin-top:162.6pt;width:.5pt;height:.5pt;z-index:-2534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>
          <v:shape id="Freeform 4012" o:spid="_x0000_s1502" style="position:absolute;margin-left:53.05pt;margin-top:163.1pt;width:.5pt;height:12.95pt;z-index:-2534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>
          <v:shape id="Freeform 4011" o:spid="_x0000_s1503" style="position:absolute;margin-left:155.8pt;margin-top:163.1pt;width:.5pt;height:12.95pt;z-index:-2534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" path="m,l17,r,457l,457,,xe" fillcolor="black" stroked="f" strokeweight="1pt">
            <v:stroke miterlimit="10" joinstyle="miter"/>
            <v:path o:connecttype="custom" o:connectlocs="0,2066226;6350,2066226;6350,2230332;0,2230332;0,2066226" o:connectangles="0,0,0,0,0"/>
            <w10:wrap anchorx="page" anchory="page"/>
          </v:shape>
        </w:pict>
      </w:r>
      <w:r>
        <w:rPr>
          <w:noProof/>
        </w:rPr>
        <w:pict>
          <v:shape id="Freeform 4010" o:spid="_x0000_s1504" style="position:absolute;margin-left:283.35pt;margin-top:163.1pt;width:.5pt;height:12.95pt;z-index:-2534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>
          <v:shape id="Freeform 4009" o:spid="_x0000_s1505" style="position:absolute;margin-left:297.55pt;margin-top:163.1pt;width:.5pt;height:12.95pt;z-index:-2534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" path="m,l17,r,457l,457,,xe" fillcolor="black" stroked="f" strokeweight="1pt">
            <v:stroke miterlimit="10" joinstyle="miter"/>
            <v:path o:connecttype="custom" o:connectlocs="0,2066226;6350,2066226;6350,2230332;0,2230332;0,2066226" o:connectangles="0,0,0,0,0"/>
            <w10:wrap anchorx="page" anchory="page"/>
          </v:shape>
        </w:pict>
      </w:r>
      <w:r>
        <w:rPr>
          <w:noProof/>
        </w:rPr>
        <w:pict>
          <v:shape id="Freeform 4008" o:spid="_x0000_s1506" style="position:absolute;margin-left:389.7pt;margin-top:163.1pt;width:.5pt;height:12.95pt;z-index:-2534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" path="m,l16,r,457l,457,,xe" fillcolor="black" stroked="f" strokeweight="1pt">
            <v:stroke miterlimit="10" joinstyle="miter"/>
            <v:path o:connecttype="custom" o:connectlocs="0,2066226;5976,2066226;5976,2230332;0,2230332;0,2066226" o:connectangles="0,0,0,0,0"/>
            <w10:wrap anchorx="page" anchory="page"/>
          </v:shape>
        </w:pict>
      </w:r>
      <w:r>
        <w:rPr>
          <w:noProof/>
        </w:rPr>
        <w:pict>
          <v:shape id="Freeform 4007" o:spid="_x0000_s1507" style="position:absolute;margin-left:524.4pt;margin-top:163.1pt;width:.5pt;height:12.95pt;z-index:-2534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>
          <v:shape id="Freeform 4006" o:spid="_x0000_s1508" style="position:absolute;margin-left:53.05pt;margin-top:176.05pt;width:.5pt;height:.5pt;z-index:-2534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>
          <v:shape id="Resim 4005" o:spid="_x0000_s1509" type="#_x0000_t75" alt="ooxWord://word/media/image54.png" style="position:absolute;margin-left:53.5pt;margin-top:176.05pt;width:102.25pt;height:.5pt;z-index:-253460480;visibility:visible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Freeform 4004" o:spid="_x0000_s1510" style="position:absolute;margin-left:155.8pt;margin-top:176.05pt;width:.5pt;height:.5pt;z-index:-2534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2319991;6350,2319991;6350,2326341;0,2326341;0,2319991" o:connectangles="0,0,0,0,0"/>
            <w10:wrap anchorx="page" anchory="page"/>
          </v:shape>
        </w:pict>
      </w:r>
      <w:r>
        <w:rPr>
          <w:noProof/>
        </w:rPr>
        <w:pict>
          <v:shape id="Resim 4003" o:spid="_x0000_s1511" type="#_x0000_t75" alt="ooxWord://word/media/image55.png" style="position:absolute;margin-left:156.25pt;margin-top:176.05pt;width:127.1pt;height:.5pt;z-index:-253458432;visibility:visible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Freeform 4002" o:spid="_x0000_s1512" style="position:absolute;margin-left:283.35pt;margin-top:176.05pt;width:.5pt;height:.5pt;z-index:-2534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>
          <v:shape id="Freeform 4001" o:spid="_x0000_s1513" style="position:absolute;margin-left:297.55pt;margin-top:176.05pt;width:.5pt;height:.5pt;z-index:-2534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319991;6350,2319991;6350,2326341;0,2326341;0,2319991" o:connectangles="0,0,0,0,0"/>
            <w10:wrap anchorx="page" anchory="page"/>
          </v:shape>
        </w:pict>
      </w:r>
      <w:r>
        <w:rPr>
          <w:noProof/>
        </w:rPr>
        <w:pict>
          <v:shape id="Resim 4000" o:spid="_x0000_s1514" type="#_x0000_t75" alt="ooxWord://word/media/image56.png" style="position:absolute;margin-left:298pt;margin-top:176.05pt;width:91.7pt;height:.5pt;z-index:-253455360;visibility:visible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>
          <v:shape id="Freeform 3999" o:spid="_x0000_s1515" style="position:absolute;margin-left:389.7pt;margin-top:176.05pt;width:.5pt;height:.5pt;z-index:-2534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" path="m,l16,r,17l,17,,xe" fillcolor="black" stroked="f" strokeweight="1pt">
            <v:stroke miterlimit="10" joinstyle="miter"/>
            <v:path o:connecttype="custom" o:connectlocs="0,2319991;5976,2319991;5976,2326341;0,2326341;0,2319991" o:connectangles="0,0,0,0,0"/>
            <w10:wrap anchorx="page" anchory="page"/>
          </v:shape>
        </w:pict>
      </w:r>
      <w:r>
        <w:rPr>
          <w:noProof/>
        </w:rPr>
        <w:pict>
          <v:shape id="Resim 3998" o:spid="_x0000_s1516" type="#_x0000_t75" alt="ooxWord://word/media/image57.png" style="position:absolute;margin-left:390.2pt;margin-top:176.05pt;width:134.2pt;height:.5pt;z-index:-253453312;visibility:visible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Freeform 3997" o:spid="_x0000_s1517" style="position:absolute;margin-left:524.4pt;margin-top:176.05pt;width:.5pt;height:.5pt;z-index:-2534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>
          <v:shape id="Freeform 3996" o:spid="_x0000_s1518" style="position:absolute;margin-left:53.05pt;margin-top:176.55pt;width:.5pt;height:12.95pt;z-index:-2534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>
          <v:shape id="Freeform 3995" o:spid="_x0000_s1519" style="position:absolute;margin-left:297.55pt;margin-top:176.55pt;width:.5pt;height:12.95pt;z-index:-2534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" path="m,l17,r,458l,458,,xe" fillcolor="black" stroked="f" strokeweight="1pt">
            <v:stroke miterlimit="10" joinstyle="miter"/>
            <v:path o:connecttype="custom" o:connectlocs="0,2236437;6350,2236437;6350,2400902;0,2400902;0,2236437" o:connectangles="0,0,0,0,0"/>
            <w10:wrap anchorx="page" anchory="page"/>
          </v:shape>
        </w:pict>
      </w:r>
      <w:r>
        <w:rPr>
          <w:noProof/>
        </w:rPr>
        <w:pict>
          <v:shape id="Freeform 3994" o:spid="_x0000_s1520" style="position:absolute;margin-left:524.4pt;margin-top:176.55pt;width:.5pt;height:12.95pt;z-index:-2534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>
          <v:shape id="Freeform 3993" o:spid="_x0000_s1521" style="position:absolute;margin-left:53.05pt;margin-top:189.5pt;width:.5pt;height:.5pt;z-index:-2534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>
          <v:shape id="Resim 3992" o:spid="_x0000_s1522" type="#_x0000_t75" alt="ooxWord://word/media/image58.png" style="position:absolute;margin-left:53.5pt;margin-top:189.5pt;width:102.25pt;height:.5pt;z-index:-253447168;visibility:visible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Freeform 3991" o:spid="_x0000_s1523" style="position:absolute;margin-left:155.8pt;margin-top:176.55pt;width:.5pt;height:12.95pt;z-index:-2534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" path="m,l17,r,458l,458,,xe" fillcolor="black" stroked="f" strokeweight="1pt">
            <v:stroke miterlimit="10" joinstyle="miter"/>
            <v:path o:connecttype="custom" o:connectlocs="0,2236437;6350,2236437;6350,2400902;0,2400902;0,2236437" o:connectangles="0,0,0,0,0"/>
            <w10:wrap anchorx="page" anchory="page"/>
          </v:shape>
        </w:pict>
      </w:r>
      <w:r>
        <w:rPr>
          <w:noProof/>
        </w:rPr>
        <w:pict>
          <v:shape id="Freeform 3990" o:spid="_x0000_s1524" style="position:absolute;margin-left:283.35pt;margin-top:176.55pt;width:.5pt;height:12.95pt;z-index:-2534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>
          <v:shape id="Freeform 3989" o:spid="_x0000_s1525" style="position:absolute;margin-left:155.8pt;margin-top:189.5pt;width:.5pt;height:.5pt;z-index:-2534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2497418;6350,2497418;6350,2503768;0,2503768;0,2497418" o:connectangles="0,0,0,0,0"/>
            <w10:wrap anchorx="page" anchory="page"/>
          </v:shape>
        </w:pict>
      </w:r>
      <w:r>
        <w:rPr>
          <w:noProof/>
        </w:rPr>
        <w:pict>
          <v:shape id="Resim 3988" o:spid="_x0000_s1526" type="#_x0000_t75" alt="ooxWord://word/media/image59.png" style="position:absolute;margin-left:156.25pt;margin-top:189.5pt;width:127.1pt;height:.5pt;z-index:-253443072;visibility:visible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Freeform 3987" o:spid="_x0000_s1527" style="position:absolute;margin-left:283.35pt;margin-top:189.5pt;width:.5pt;height:.5pt;z-index:-2534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>
          <v:shape id="Freeform 3986" o:spid="_x0000_s1528" style="position:absolute;margin-left:297.55pt;margin-top:189.5pt;width:.5pt;height:.5pt;z-index:-2534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2497418;6350,2497418;6350,2503768;0,2503768;0,2497418" o:connectangles="0,0,0,0,0"/>
            <w10:wrap anchorx="page" anchory="page"/>
          </v:shape>
        </w:pict>
      </w:r>
      <w:r>
        <w:rPr>
          <w:noProof/>
        </w:rPr>
        <w:pict>
          <v:shape id="Freeform 3985" o:spid="_x0000_s1529" style="position:absolute;margin-left:389.7pt;margin-top:176.55pt;width:.5pt;height:12.95pt;z-index:-2534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" path="m,l16,r,458l,458,,xe" fillcolor="black" stroked="f" strokeweight="1pt">
            <v:stroke miterlimit="10" joinstyle="miter"/>
            <v:path o:connecttype="custom" o:connectlocs="0,2236437;5976,2236437;5976,2400902;0,2400902;0,2236437" o:connectangles="0,0,0,0,0"/>
            <w10:wrap anchorx="page" anchory="page"/>
          </v:shape>
        </w:pict>
      </w:r>
      <w:r>
        <w:rPr>
          <w:noProof/>
        </w:rPr>
        <w:pict>
          <v:shape id="Resim 3984" o:spid="_x0000_s1530" type="#_x0000_t75" alt="ooxWord://word/media/image60.png" style="position:absolute;margin-left:298pt;margin-top:189.5pt;width:91.7pt;height:.5pt;z-index:-253438976;visibility:visible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 id="Freeform 3983" o:spid="_x0000_s1531" style="position:absolute;margin-left:389.7pt;margin-top:189.5pt;width:.5pt;height:.5pt;z-index:-2534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" path="m,l16,r,17l,17,,xe" fillcolor="black" stroked="f" strokeweight="1pt">
            <v:stroke miterlimit="10" joinstyle="miter"/>
            <v:path o:connecttype="custom" o:connectlocs="0,2497418;5976,2497418;5976,2503768;0,2503768;0,2497418" o:connectangles="0,0,0,0,0"/>
            <w10:wrap anchorx="page" anchory="page"/>
          </v:shape>
        </w:pict>
      </w:r>
      <w:r>
        <w:rPr>
          <w:noProof/>
        </w:rPr>
        <w:pict>
          <v:shape id="Resim 3982" o:spid="_x0000_s1532" type="#_x0000_t75" alt="ooxWord://word/media/image61.png" style="position:absolute;margin-left:390.2pt;margin-top:189.5pt;width:134.2pt;height:.5pt;z-index:-253436928;visibility:visible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>
          <v:shape id="Freeform 3981" o:spid="_x0000_s1533" style="position:absolute;margin-left:524.4pt;margin-top:189.5pt;width:.5pt;height:.5pt;z-index:-2534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>
          <v:shape id="Freeform 3980" o:spid="_x0000_s1534" style="position:absolute;margin-left:53.05pt;margin-top:190pt;width:.5pt;height:12.95pt;z-index:-2534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>
          <v:shape id="Freeform 3979" o:spid="_x0000_s1535" style="position:absolute;margin-left:155.8pt;margin-top:190pt;width:.5pt;height:12.95pt;z-index:-2534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" path="m,l17,r,457l,457,,xe" fillcolor="black" stroked="f" strokeweight="1pt">
            <v:stroke miterlimit="10" joinstyle="miter"/>
            <v:path o:connecttype="custom" o:connectlocs="0,2407006;6350,2407006;6350,2571112;0,2571112;0,2407006" o:connectangles="0,0,0,0,0"/>
            <w10:wrap anchorx="page" anchory="page"/>
          </v:shape>
        </w:pict>
      </w:r>
      <w:r>
        <w:rPr>
          <w:noProof/>
        </w:rPr>
        <w:pict>
          <v:shape id="Freeform 3978" o:spid="_x0000_s1536" style="position:absolute;margin-left:283.35pt;margin-top:190pt;width:.5pt;height:12.95pt;z-index:-2534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>
          <v:shape id="Freeform 3977" o:spid="_x0000_s1537" style="position:absolute;margin-left:297.55pt;margin-top:190pt;width:.5pt;height:12.95pt;z-index:-2534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" path="m,l17,r,457l,457,,xe" fillcolor="black" stroked="f" strokeweight="1pt">
            <v:stroke miterlimit="10" joinstyle="miter"/>
            <v:path o:connecttype="custom" o:connectlocs="0,2407006;6350,2407006;6350,2571112;0,2571112;0,2407006" o:connectangles="0,0,0,0,0"/>
            <w10:wrap anchorx="page" anchory="page"/>
          </v:shape>
        </w:pict>
      </w:r>
      <w:r>
        <w:rPr>
          <w:noProof/>
        </w:rPr>
        <w:pict>
          <v:shape id="Freeform 3976" o:spid="_x0000_s1538" style="position:absolute;margin-left:389.7pt;margin-top:190pt;width:.5pt;height:12.95pt;z-index:-2534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" path="m,l16,r,457l,457,,xe" fillcolor="black" stroked="f" strokeweight="1pt">
            <v:stroke miterlimit="10" joinstyle="miter"/>
            <v:path o:connecttype="custom" o:connectlocs="0,2407006;5976,2407006;5976,2571112;0,2571112;0,2407006" o:connectangles="0,0,0,0,0"/>
            <w10:wrap anchorx="page" anchory="page"/>
          </v:shape>
        </w:pict>
      </w:r>
      <w:r>
        <w:rPr>
          <w:noProof/>
        </w:rPr>
        <w:pict>
          <v:shape id="Freeform 3975" o:spid="_x0000_s1539" style="position:absolute;margin-left:524.4pt;margin-top:190pt;width:.5pt;height:12.95pt;z-index:-2534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>
          <v:shape id="Freeform 3974" o:spid="_x0000_s1540" style="position:absolute;margin-left:53.05pt;margin-top:202.95pt;width:.5pt;height:.5pt;z-index:-2534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>
          <v:shape id="Resim 3973" o:spid="_x0000_s1541" type="#_x0000_t75" alt="ooxWord://word/media/image62.png" style="position:absolute;margin-left:53.5pt;margin-top:202.95pt;width:102.25pt;height:.5pt;z-index:-253427712;visibility:visible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Freeform 3972" o:spid="_x0000_s1542" style="position:absolute;margin-left:155.8pt;margin-top:202.95pt;width:.5pt;height:.5pt;z-index:-2534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" path="m,l17,r,17l,17,,xe" fillcolor="black" stroked="f" strokeweight="1pt">
            <v:stroke miterlimit="10" joinstyle="miter"/>
            <v:path o:connecttype="custom" o:connectlocs="0,2674471;6350,2674471;6350,2680821;0,2680821;0,2674471" o:connectangles="0,0,0,0,0"/>
            <w10:wrap anchorx="page" anchory="page"/>
          </v:shape>
        </w:pict>
      </w:r>
      <w:r>
        <w:rPr>
          <w:noProof/>
        </w:rPr>
        <w:pict>
          <v:shape id="Resim 3971" o:spid="_x0000_s1543" type="#_x0000_t75" alt="ooxWord://word/media/image63.png" style="position:absolute;margin-left:156.25pt;margin-top:202.95pt;width:127.1pt;height:.5pt;z-index:-253425664;visibility:visible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Freeform 3970" o:spid="_x0000_s1544" style="position:absolute;margin-left:283.35pt;margin-top:202.95pt;width:.5pt;height:.5pt;z-index:-2534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>
          <v:shape id="Freeform 3969" o:spid="_x0000_s1545" style="position:absolute;margin-left:297.55pt;margin-top:202.95pt;width:.5pt;height:.5pt;z-index:-2534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674471;6350,2674471;6350,2680821;0,2680821;0,2674471" o:connectangles="0,0,0,0,0"/>
            <w10:wrap anchorx="page" anchory="page"/>
          </v:shape>
        </w:pict>
      </w:r>
      <w:r>
        <w:rPr>
          <w:noProof/>
        </w:rPr>
        <w:pict>
          <v:shape id="Freeform 3968" o:spid="_x0000_s1546" style="position:absolute;margin-left:389.7pt;margin-top:202.95pt;width:.5pt;height:.5pt;z-index:-2534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" path="m,l16,r,17l,17,,xe" fillcolor="black" stroked="f" strokeweight="1pt">
            <v:stroke miterlimit="10" joinstyle="miter"/>
            <v:path o:connecttype="custom" o:connectlocs="0,2674471;5976,2674471;5976,2680821;0,2680821;0,2674471" o:connectangles="0,0,0,0,0"/>
            <w10:wrap anchorx="page" anchory="page"/>
          </v:shape>
        </w:pict>
      </w:r>
      <w:r>
        <w:rPr>
          <w:noProof/>
        </w:rPr>
        <w:pict>
          <v:shape id="Freeform 3967" o:spid="_x0000_s1547" style="position:absolute;margin-left:524.4pt;margin-top:202.95pt;width:.5pt;height:.5pt;z-index:-2534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>
          <v:shape id="Freeform 3966" o:spid="_x0000_s1548" style="position:absolute;margin-left:53.05pt;margin-top:203.4pt;width:.5pt;height:12.95pt;z-index:-2534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>
          <v:shape id="Freeform 3965" o:spid="_x0000_s1549" style="position:absolute;margin-left:155.8pt;margin-top:203.4pt;width:.5pt;height:12.95pt;z-index:-2534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" path="m,l17,r,457l,457,,xe" fillcolor="black" stroked="f" strokeweight="1pt">
            <v:stroke miterlimit="10" joinstyle="miter"/>
            <v:path o:connecttype="custom" o:connectlocs="0,2577217;6350,2577217;6350,2741323;0,2741323;0,2577217" o:connectangles="0,0,0,0,0"/>
            <w10:wrap anchorx="page" anchory="page"/>
          </v:shape>
        </w:pict>
      </w:r>
      <w:r>
        <w:rPr>
          <w:noProof/>
        </w:rPr>
        <w:pict>
          <v:shape id="Freeform 3964" o:spid="_x0000_s1550" style="position:absolute;margin-left:283.35pt;margin-top:203.4pt;width:.5pt;height:12.95pt;z-index:-2534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>
          <v:shape id="Freeform 3963" o:spid="_x0000_s1551" style="position:absolute;margin-left:297.55pt;margin-top:203.4pt;width:.5pt;height:12.95pt;z-index:-2534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" path="m,l17,r,457l,457,,xe" fillcolor="black" stroked="f" strokeweight="1pt">
            <v:stroke miterlimit="10" joinstyle="miter"/>
            <v:path o:connecttype="custom" o:connectlocs="0,2577217;6350,2577217;6350,2741323;0,2741323;0,2577217" o:connectangles="0,0,0,0,0"/>
            <w10:wrap anchorx="page" anchory="page"/>
          </v:shape>
        </w:pict>
      </w:r>
      <w:r>
        <w:rPr>
          <w:noProof/>
        </w:rPr>
        <w:pict>
          <v:shape id="Freeform 3962" o:spid="_x0000_s1552" style="position:absolute;margin-left:389.7pt;margin-top:203.4pt;width:.5pt;height:12.95pt;z-index:-2534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" path="m,l16,r,457l,457,,xe" fillcolor="black" stroked="f" strokeweight="1pt">
            <v:stroke miterlimit="10" joinstyle="miter"/>
            <v:path o:connecttype="custom" o:connectlocs="0,2577217;5976,2577217;5976,2741323;0,2741323;0,2577217" o:connectangles="0,0,0,0,0"/>
            <w10:wrap anchorx="page" anchory="page"/>
          </v:shape>
        </w:pict>
      </w:r>
      <w:r>
        <w:rPr>
          <w:noProof/>
        </w:rPr>
        <w:pict>
          <v:shape id="Freeform 3961" o:spid="_x0000_s1553" style="position:absolute;margin-left:524.4pt;margin-top:203.4pt;width:.5pt;height:12.95pt;z-index:-2534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>
          <v:shape id="Freeform 3960" o:spid="_x0000_s1554" style="position:absolute;margin-left:53.05pt;margin-top:216.4pt;width:.5pt;height:.5pt;z-index:-2534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9" o:spid="_x0000_s1555" style="position:absolute;margin-left:53.5pt;margin-top:216.4pt;width:102.25pt;height:.5pt;z-index:-2534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0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" path="m,l3607,r,17l,17,,xe" fillcolor="black" stroked="f" strokeweight="1pt">
            <v:stroke miterlimit="10" joinstyle="miter"/>
            <v:path o:connecttype="custom" o:connectlocs="0,2851524;1298215,2851524;1298215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8" o:spid="_x0000_s1556" style="position:absolute;margin-left:155.8pt;margin-top:216.4pt;width:.5pt;height:.5pt;z-index:-2534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851524;6350,2851524;6350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7" o:spid="_x0000_s1557" style="position:absolute;margin-left:156.25pt;margin-top:216.4pt;width:127.1pt;height:.5pt;z-index:-2534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" path="m,l4484,r,17l,17,,xe" fillcolor="black" stroked="f" strokeweight="1pt">
            <v:stroke miterlimit="10" joinstyle="miter"/>
            <v:path o:connecttype="custom" o:connectlocs="0,2851524;1614170,2851524;1614170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6" o:spid="_x0000_s1558" style="position:absolute;margin-left:283.35pt;margin-top:216.4pt;width:.5pt;height:.5pt;z-index:-2534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5" o:spid="_x0000_s1559" style="position:absolute;margin-left:297.55pt;margin-top:216.4pt;width:.5pt;height:.5pt;z-index:-2534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851524;6350,2851524;6350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4" o:spid="_x0000_s1560" style="position:absolute;margin-left:298pt;margin-top:216.4pt;width:91.7pt;height:.5pt;z-index:-2534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" path="m,l3235,r,17l,17,,xe" fillcolor="black" stroked="f" strokeweight="1pt">
            <v:stroke miterlimit="10" joinstyle="miter"/>
            <v:path o:connecttype="custom" o:connectlocs="0,2851524;1164230,2851524;1164230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3" o:spid="_x0000_s1561" style="position:absolute;margin-left:389.7pt;margin-top:216.4pt;width:.5pt;height:.5pt;z-index:-2534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" path="m,l16,r,17l,17,,xe" fillcolor="black" stroked="f" strokeweight="1pt">
            <v:stroke miterlimit="10" joinstyle="miter"/>
            <v:path o:connecttype="custom" o:connectlocs="0,2851524;5976,2851524;5976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2" o:spid="_x0000_s1562" style="position:absolute;margin-left:390.2pt;margin-top:216.4pt;width:134.2pt;height:.5pt;z-index:-2534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" path="m,l4734,r,17l,17,,xe" fillcolor="black" stroked="f" strokeweight="1pt">
            <v:stroke miterlimit="10" joinstyle="miter"/>
            <v:path o:connecttype="custom" o:connectlocs="0,2851524;1704340,2851524;1704340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1" o:spid="_x0000_s1563" style="position:absolute;margin-left:524.4pt;margin-top:216.4pt;width:.5pt;height:.5pt;z-index:-2534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>
          <v:shape id="Freeform 3950" o:spid="_x0000_s1564" style="position:absolute;margin-left:53.05pt;margin-top:216.85pt;width:.5pt;height:25.9pt;z-index:-2534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>
          <v:shape id="Freeform 3949" o:spid="_x0000_s1565" style="position:absolute;margin-left:283.35pt;margin-top:216.85pt;width:.5pt;height:25.9pt;z-index:-2534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>
          <v:shape id="Freeform 3948" o:spid="_x0000_s1566" style="position:absolute;margin-left:297.55pt;margin-top:216.85pt;width:.5pt;height:25.9pt;z-index:-2534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" path="m,l17,r,914l,914,,xe" fillcolor="black" stroked="f" strokeweight="1pt">
            <v:stroke miterlimit="10" joinstyle="miter"/>
            <v:path o:connecttype="custom" o:connectlocs="0,2750430;6350,2750430;6350,3079000;0,3079000;0,2750430" o:connectangles="0,0,0,0,0"/>
            <w10:wrap anchorx="page" anchory="page"/>
          </v:shape>
        </w:pict>
      </w:r>
      <w:r>
        <w:rPr>
          <w:noProof/>
        </w:rPr>
        <w:pict>
          <v:shape id="Freeform 3947" o:spid="_x0000_s1567" style="position:absolute;margin-left:524.4pt;margin-top:216.85pt;width:.5pt;height:25.9pt;z-index:-2534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>
          <v:shape id="Freeform 3946" o:spid="_x0000_s1568" style="position:absolute;margin-left:53.05pt;margin-top:242.8pt;width:.5pt;height:12.95pt;z-index:-2534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>
          <v:shape id="Freeform 3945" o:spid="_x0000_s1569" style="position:absolute;margin-left:283.35pt;margin-top:242.8pt;width:.5pt;height:12.95pt;z-index:-2533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>
          <v:shape id="Freeform 3944" o:spid="_x0000_s1570" style="position:absolute;margin-left:297.55pt;margin-top:242.8pt;width:.5pt;height:12.95pt;z-index:-2533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" path="m,l17,r,457l,457,,xe" fillcolor="black" stroked="f" strokeweight="1pt">
            <v:stroke miterlimit="10" joinstyle="miter"/>
            <v:path o:connecttype="custom" o:connectlocs="0,3075639;6350,3075639;6350,3239745;0,3239745;0,3075639" o:connectangles="0,0,0,0,0"/>
            <w10:wrap anchorx="page" anchory="page"/>
          </v:shape>
        </w:pict>
      </w:r>
      <w:r>
        <w:rPr>
          <w:noProof/>
        </w:rPr>
        <w:pict>
          <v:shape id="Freeform 3943" o:spid="_x0000_s1571" style="position:absolute;margin-left:524.4pt;margin-top:242.8pt;width:.5pt;height:12.95pt;z-index:-2533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>
          <v:shape id="Freeform 3942" o:spid="_x0000_s1572" style="position:absolute;margin-left:53.05pt;margin-top:255.75pt;width:.5pt;height:13pt;z-index:-2533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>
          <v:shape id="Freeform 3941" o:spid="_x0000_s1573" style="position:absolute;margin-left:283.35pt;margin-top:255.75pt;width:.5pt;height:13pt;z-index:-2533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>
          <v:shape id="Freeform 3940" o:spid="_x0000_s1574" style="position:absolute;margin-left:297.55pt;margin-top:255.75pt;width:.5pt;height:13pt;z-index:-2533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" path="m,l17,r,458l,458,,xe" fillcolor="black" stroked="f" strokeweight="1pt">
            <v:stroke miterlimit="10" joinstyle="miter"/>
            <v:path o:connecttype="custom" o:connectlocs="0,3245528;6350,3245528;6350,3410268;0,3410268;0,3245528" o:connectangles="0,0,0,0,0"/>
            <w10:wrap anchorx="page" anchory="page"/>
          </v:shape>
        </w:pict>
      </w:r>
      <w:r>
        <w:rPr>
          <w:noProof/>
        </w:rPr>
        <w:pict>
          <v:shape id="Freeform 3939" o:spid="_x0000_s1575" style="position:absolute;margin-left:524.4pt;margin-top:255.75pt;width:.5pt;height:13pt;z-index:-2533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>
          <v:shape id="Freeform 3938" o:spid="_x0000_s1576" style="position:absolute;margin-left:53.05pt;margin-top:268.75pt;width:.5pt;height:12.95pt;z-index:-2533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>
          <v:shape id="Freeform 3937" o:spid="_x0000_s1577" style="position:absolute;margin-left:53.05pt;margin-top:281.7pt;width:.5pt;height:.5pt;z-index:-2533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36" o:spid="_x0000_s1578" style="position:absolute;margin-left:53.05pt;margin-top:281.7pt;width:.5pt;height:.5pt;z-index:-2533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35" o:spid="_x0000_s1579" style="position:absolute;margin-left:53.5pt;margin-top:281.7pt;width:229.85pt;height:.5pt;z-index:-2533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10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" path="m,l8108,r,17l,17,,xe" fillcolor="black" stroked="f" strokeweight="1pt">
            <v:stroke miterlimit="10" joinstyle="miter"/>
            <v:path o:connecttype="custom" o:connectlocs="0,3712135;2918735,3712135;2918735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34" o:spid="_x0000_s1580" style="position:absolute;margin-left:283.35pt;margin-top:268.75pt;width:.5pt;height:12.95pt;z-index:-2533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>
          <v:shape id="Freeform 3933" o:spid="_x0000_s1581" style="position:absolute;margin-left:283.35pt;margin-top:281.7pt;width:.5pt;height:.5pt;z-index:-2533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32" o:spid="_x0000_s1582" style="position:absolute;margin-left:283.35pt;margin-top:281.7pt;width:.5pt;height:.5pt;z-index:-2533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31" o:spid="_x0000_s1583" style="position:absolute;margin-left:297.55pt;margin-top:268.75pt;width:.5pt;height:12.95pt;z-index:-2533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" path="m,l17,r,457l,457,,xe" fillcolor="black" stroked="f" strokeweight="1pt">
            <v:stroke miterlimit="10" joinstyle="miter"/>
            <v:path o:connecttype="custom" o:connectlocs="0,3404569;6350,3404569;6350,3568675;0,3568675;0,3404569" o:connectangles="0,0,0,0,0"/>
            <w10:wrap anchorx="page" anchory="page"/>
          </v:shape>
        </w:pict>
      </w:r>
      <w:r>
        <w:rPr>
          <w:noProof/>
        </w:rPr>
        <w:pict>
          <v:shape id="Freeform 3930" o:spid="_x0000_s1584" style="position:absolute;margin-left:297.55pt;margin-top:281.7pt;width:.5pt;height:.5pt;z-index:-2533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Vgww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3712135;6350,3712135;6350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29" o:spid="_x0000_s1585" style="position:absolute;margin-left:297.55pt;margin-top:281.7pt;width:.5pt;height:.5pt;z-index:-2533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3712135;6350,3712135;6350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28" o:spid="_x0000_s1586" style="position:absolute;margin-left:298pt;margin-top:281.7pt;width:226.35pt;height:.5pt;z-index:-2533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8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" path="m,l7985,r,17l,17,,xe" fillcolor="black" stroked="f" strokeweight="1pt">
            <v:stroke miterlimit="10" joinstyle="miter"/>
            <v:path o:connecttype="custom" o:connectlocs="0,3712135;2874285,3712135;2874285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27" o:spid="_x0000_s1587" style="position:absolute;margin-left:524.4pt;margin-top:268.75pt;width:.5pt;height:12.95pt;z-index:-2533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>
          <v:shape id="Freeform 3926" o:spid="_x0000_s1588" style="position:absolute;margin-left:524.4pt;margin-top:281.7pt;width:.5pt;height:.5pt;z-index:-2533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25" o:spid="_x0000_s1589" style="position:absolute;margin-left:524.4pt;margin-top:281.7pt;width:.5pt;height:.5pt;z-index:-2533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>
          <v:shape id="Freeform 3924" o:spid="_x0000_s1590" style="position:absolute;margin-left:52.45pt;margin-top:396.4pt;width:1.45pt;height:1.55pt;z-index:-2533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" path="m,l51,r,55l,55,,xe" fillcolor="black" stroked="f" strokeweight="1pt">
            <v:stroke miterlimit="10" joinstyle="miter"/>
            <v:path o:connecttype="custom" o:connectlocs="0,4915977;18415,4915977;18415,4935311;0,4935311;0,4915977" o:connectangles="0,0,0,0,0"/>
            <w10:wrap anchorx="page" anchory="page"/>
          </v:shape>
        </w:pict>
      </w:r>
      <w:r>
        <w:rPr>
          <w:noProof/>
        </w:rPr>
        <w:pict>
          <v:shape id="Freeform 3923" o:spid="_x0000_s1591" style="position:absolute;margin-left:52.45pt;margin-top:396.4pt;width:1.45pt;height:1.45pt;z-index:-2533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22" o:spid="_x0000_s1592" style="position:absolute;margin-left:53.9pt;margin-top:396.4pt;width:137.2pt;height:1.45pt;z-index:-2533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" path="m,l4841,r,51l,51,,xe" fillcolor="black" stroked="f" strokeweight="1pt">
            <v:stroke miterlimit="10" joinstyle="miter"/>
            <v:path o:connecttype="custom" o:connectlocs="0,5049682;1742440,5049682;174244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21" o:spid="_x0000_s1593" style="position:absolute;margin-left:191.1pt;margin-top:397.85pt;width:.7pt;height:.1pt;z-index:-2533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920" o:spid="_x0000_s1594" style="position:absolute;margin-left:191.1pt;margin-top:396.4pt;width:1.45pt;height:1.45pt;z-index:-2533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19" o:spid="_x0000_s1595" style="position:absolute;margin-left:192.55pt;margin-top:396.4pt;width:35.4pt;height:1.45pt;z-index:-2533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18" o:spid="_x0000_s1596" style="position:absolute;margin-left:227.95pt;margin-top:397.85pt;width:.7pt;height:.1pt;z-index:-2533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" path="m,l26,r,4l,4,,xe" fillcolor="black" stroked="f" strokeweight="1pt">
            <v:stroke miterlimit="10" joinstyle="miter"/>
            <v:path o:connecttype="custom" o:connectlocs="0,3565144;8890,3565144;8890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917" o:spid="_x0000_s1597" style="position:absolute;margin-left:227.95pt;margin-top:396.4pt;width:1.45pt;height:1.45pt;z-index:-2533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16" o:spid="_x0000_s1598" style="position:absolute;margin-left:229.35pt;margin-top:396.4pt;width:35.4pt;height:1.45pt;z-index:-2533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15" o:spid="_x0000_s1599" style="position:absolute;margin-left:264.75pt;margin-top:397.85pt;width:.7pt;height:.1pt;z-index:-2533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914" o:spid="_x0000_s1600" style="position:absolute;margin-left:264.75pt;margin-top:396.4pt;width:1.45pt;height:1.45pt;z-index:-2533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13" o:spid="_x0000_s1601" style="position:absolute;margin-left:266.2pt;margin-top:396.4pt;width:35.4pt;height:1.45pt;z-index:-2533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12" o:spid="_x0000_s1602" style="position:absolute;margin-left:301.6pt;margin-top:397.85pt;width:.7pt;height:.1pt;z-index:-2533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911" o:spid="_x0000_s1603" style="position:absolute;margin-left:301.6pt;margin-top:396.4pt;width:1.45pt;height:1.45pt;z-index:-2533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10" o:spid="_x0000_s1604" style="position:absolute;margin-left:303.05pt;margin-top:396.4pt;width:35.4pt;height:1.45pt;z-index:-2533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" path="m,l1250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09" o:spid="_x0000_s1605" style="position:absolute;margin-left:338.45pt;margin-top:397.85pt;width:.7pt;height:.1pt;z-index:-2533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908" o:spid="_x0000_s1606" style="position:absolute;margin-left:338.45pt;margin-top:396.4pt;width:1.45pt;height:1.45pt;z-index:-2533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07" o:spid="_x0000_s1607" style="position:absolute;margin-left:339.9pt;margin-top:396.4pt;width:35.5pt;height:1.45pt;z-index:-2533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" path="m,l1253,r,51l,51,,xe" fillcolor="black" stroked="f" strokeweight="1pt">
            <v:stroke miterlimit="10" joinstyle="miter"/>
            <v:path o:connecttype="custom" o:connectlocs="0,5049682;450490,5049682;45049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06" o:spid="_x0000_s1608" style="position:absolute;margin-left:375.45pt;margin-top:397.85pt;width:.7pt;height:.1pt;z-index:-2533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905" o:spid="_x0000_s1609" style="position:absolute;margin-left:375.45pt;margin-top:396.4pt;width:1.45pt;height:1.45pt;z-index:-2533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04" o:spid="_x0000_s1610" style="position:absolute;margin-left:376.85pt;margin-top:396.4pt;width:35.4pt;height:1.45pt;z-index:-2533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" path="m,l1248,r,51l,51,,xe" fillcolor="black" stroked="f" strokeweight="1pt">
            <v:stroke miterlimit="10" joinstyle="miter"/>
            <v:path o:connecttype="custom" o:connectlocs="0,5049682;449220,5049682;44922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03" o:spid="_x0000_s1611" style="position:absolute;margin-left:412.25pt;margin-top:397.85pt;width:.7pt;height:.1pt;z-index:-2533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" path="m,l26,r,4l,4,,xe" fillcolor="black" stroked="f" strokeweight="1pt">
            <v:stroke miterlimit="10" joinstyle="miter"/>
            <v:path o:connecttype="custom" o:connectlocs="0,3565144;8890,3565144;8890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902" o:spid="_x0000_s1612" style="position:absolute;margin-left:412.25pt;margin-top:396.4pt;width:1.45pt;height:1.45pt;z-index:-2533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01" o:spid="_x0000_s1613" style="position:absolute;margin-left:413.7pt;margin-top:396.4pt;width:35.4pt;height:1.45pt;z-index:-2533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" path="m,l1250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900" o:spid="_x0000_s1614" style="position:absolute;margin-left:449.15pt;margin-top:397.85pt;width:.7pt;height:.1pt;z-index:-2533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899" o:spid="_x0000_s1615" style="position:absolute;margin-left:449.15pt;margin-top:396.4pt;width:1.45pt;height:1.45pt;z-index:-2533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898" o:spid="_x0000_s1616" style="position:absolute;margin-left:450.6pt;margin-top:396.4pt;width:35.4pt;height:1.45pt;z-index:-2533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897" o:spid="_x0000_s1617" style="position:absolute;margin-left:486pt;margin-top:397.85pt;width:.7pt;height:.1pt;z-index:-2533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>
          <v:shape id="Freeform 3896" o:spid="_x0000_s1618" style="position:absolute;margin-left:486pt;margin-top:396.4pt;width:1.45pt;height:1.45pt;z-index:-2533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895" o:spid="_x0000_s1619" style="position:absolute;margin-left:487.4pt;margin-top:396.4pt;width:35.05pt;height:1.45pt;z-index:-2533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" path="m,l1236,r,51l,51,,xe" fillcolor="black" stroked="f" strokeweight="1pt">
            <v:stroke miterlimit="10" joinstyle="miter"/>
            <v:path o:connecttype="custom" o:connectlocs="0,5049682;444775,5049682;444775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894" o:spid="_x0000_s1620" style="position:absolute;margin-left:522.45pt;margin-top:396.4pt;width:1.45pt;height:1.55pt;z-index:-2533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" path="m,l50,r,55l,55,,xe" fillcolor="black" stroked="f" strokeweight="1pt">
            <v:stroke miterlimit="10" joinstyle="miter"/>
            <v:path o:connecttype="custom" o:connectlocs="0,4915977;18054,4915977;18054,4935311;0,4935311;0,4915977" o:connectangles="0,0,0,0,0"/>
            <w10:wrap anchorx="page" anchory="page"/>
          </v:shape>
        </w:pict>
      </w:r>
      <w:r>
        <w:rPr>
          <w:noProof/>
        </w:rPr>
        <w:pict>
          <v:shape id="Freeform 3893" o:spid="_x0000_s1621" style="position:absolute;margin-left:522.45pt;margin-top:396.4pt;width:1.45pt;height:1.45pt;z-index:-2533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>
          <v:shape id="Freeform 3892" o:spid="_x0000_s1622" style="position:absolute;margin-left:52.45pt;margin-top:397.95pt;width:1.45pt;height:23.5pt;z-index:-2533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" path="m,l51,r,830l,830,,xe" fillcolor="black" stroked="f" strokeweight="1pt">
            <v:stroke miterlimit="10" joinstyle="miter"/>
            <v:path o:connecttype="custom" o:connectlocs="0,5048480;18415,5048480;18415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91" o:spid="_x0000_s1623" style="position:absolute;margin-left:191.1pt;margin-top:397.95pt;width:.7pt;height:23.5pt;z-index:-2533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90" o:spid="_x0000_s1624" style="position:absolute;margin-left:227.95pt;margin-top:397.95pt;width:.7pt;height:23.5pt;z-index:-2533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" path="m,l26,r,830l,830,,xe" fillcolor="black" stroked="f" strokeweight="1pt">
            <v:stroke miterlimit="10" joinstyle="miter"/>
            <v:path o:connecttype="custom" o:connectlocs="0,5048480;8890,5048480;8890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9" o:spid="_x0000_s1625" style="position:absolute;margin-left:264.75pt;margin-top:397.95pt;width:.7pt;height:23.5pt;z-index:-2533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8" o:spid="_x0000_s1626" style="position:absolute;margin-left:301.6pt;margin-top:397.95pt;width:.7pt;height:23.5pt;z-index:-2533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7" o:spid="_x0000_s1627" style="position:absolute;margin-left:338.45pt;margin-top:397.95pt;width:.7pt;height:23.5pt;z-index:-2533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6" o:spid="_x0000_s1628" style="position:absolute;margin-left:375.45pt;margin-top:397.95pt;width:.7pt;height:23.5pt;z-index:-2533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5" o:spid="_x0000_s1629" style="position:absolute;margin-left:412.25pt;margin-top:397.95pt;width:.7pt;height:23.5pt;z-index:-2533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" path="m,l26,r,830l,830,,xe" fillcolor="black" stroked="f" strokeweight="1pt">
            <v:stroke miterlimit="10" joinstyle="miter"/>
            <v:path o:connecttype="custom" o:connectlocs="0,5048480;8890,5048480;8890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4" o:spid="_x0000_s1630" style="position:absolute;margin-left:449.15pt;margin-top:397.95pt;width:.7pt;height:23.5pt;z-index:-2533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3" o:spid="_x0000_s1631" style="position:absolute;margin-left:486pt;margin-top:397.95pt;width:.7pt;height:23.5pt;z-index:-2533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2" o:spid="_x0000_s1632" style="position:absolute;margin-left:522.45pt;margin-top:397.95pt;width:1.45pt;height:23.5pt;z-index:-2533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" path="m,l50,r,830l,830,,xe" fillcolor="black" stroked="f" strokeweight="1pt">
            <v:stroke miterlimit="10" joinstyle="miter"/>
            <v:path o:connecttype="custom" o:connectlocs="0,5048480;18054,5048480;18054,5346930;0,5346930;0,5048480" o:connectangles="0,0,0,0,0"/>
            <w10:wrap anchorx="page" anchory="page"/>
          </v:shape>
        </w:pict>
      </w:r>
      <w:r>
        <w:rPr>
          <w:noProof/>
        </w:rPr>
        <w:pict>
          <v:shape id="Freeform 3881" o:spid="_x0000_s1633" style="position:absolute;margin-left:191.8pt;margin-top:421.5pt;width:36.1pt;height:.7pt;z-index:-2533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" path="m,l1274,r,25l,25,,xe" fillcolor="black" stroked="f" strokeweight="1pt">
            <v:stroke miterlimit="10" joinstyle="miter"/>
            <v:path o:connecttype="custom" o:connectlocs="0,5084396;458110,5084396;45811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80" o:spid="_x0000_s1634" style="position:absolute;margin-left:228.65pt;margin-top:421.5pt;width:.7pt;height:.7pt;z-index:-2533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9" o:spid="_x0000_s1635" style="position:absolute;margin-left:229.35pt;margin-top:421.5pt;width:35.4pt;height:.7pt;z-index:-2533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8" o:spid="_x0000_s1636" style="position:absolute;margin-left:265.5pt;margin-top:421.5pt;width:.7pt;height:.7pt;z-index:-2533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7" o:spid="_x0000_s1637" style="position:absolute;margin-left:266.2pt;margin-top:421.5pt;width:35.4pt;height:.7pt;z-index:-2533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6" o:spid="_x0000_s1638" style="position:absolute;margin-left:302.35pt;margin-top:421.5pt;width:.7pt;height:.7pt;z-index:-2533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5" o:spid="_x0000_s1639" style="position:absolute;margin-left:339.2pt;margin-top:421.5pt;width:.7pt;height:.7pt;z-index:-2533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4" o:spid="_x0000_s1640" style="position:absolute;margin-left:339.9pt;margin-top:421.5pt;width:35.5pt;height:.7pt;z-index:-2533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" path="m,l1253,r,25l,25,,xe" fillcolor="black" stroked="f" strokeweight="1pt">
            <v:stroke miterlimit="10" joinstyle="miter"/>
            <v:path o:connecttype="custom" o:connectlocs="0,5084396;450490,5084396;45049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3" o:spid="_x0000_s1641" style="position:absolute;margin-left:376.15pt;margin-top:421.5pt;width:.7pt;height:.7pt;z-index:-2533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2" o:spid="_x0000_s1642" style="position:absolute;margin-left:376.85pt;margin-top:421.5pt;width:35.4pt;height:.7pt;z-index:-2533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" path="m,l1248,r,25l,25,,xe" fillcolor="black" stroked="f" strokeweight="1pt">
            <v:stroke miterlimit="10" joinstyle="miter"/>
            <v:path o:connecttype="custom" o:connectlocs="0,5084396;449220,5084396;44922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1" o:spid="_x0000_s1643" style="position:absolute;margin-left:413pt;margin-top:421.5pt;width:.7pt;height:.7pt;z-index:-2533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70" o:spid="_x0000_s1644" style="position:absolute;margin-left:413.7pt;margin-top:421.5pt;width:35.4pt;height:.7pt;z-index:-2533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" path="m,l1250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9" o:spid="_x0000_s1645" style="position:absolute;margin-left:449.15pt;margin-top:421.5pt;width:.7pt;height:.7pt;z-index:-2533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8" o:spid="_x0000_s1646" style="position:absolute;margin-left:449.85pt;margin-top:421.5pt;width:.7pt;height:.7pt;z-index:-2533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7" o:spid="_x0000_s1647" style="position:absolute;margin-left:450.6pt;margin-top:421.5pt;width:35.4pt;height:.7pt;z-index:-2533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6" o:spid="_x0000_s1648" style="position:absolute;margin-left:486.7pt;margin-top:421.5pt;width:.7pt;height:.7pt;z-index:-2533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5" o:spid="_x0000_s1649" style="position:absolute;margin-left:487.4pt;margin-top:421.5pt;width:35.05pt;height:.7pt;z-index:-2533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" path="m,l1236,r,25l,25,,xe" fillcolor="black" stroked="f" strokeweight="1pt">
            <v:stroke miterlimit="10" joinstyle="miter"/>
            <v:path o:connecttype="custom" o:connectlocs="0,5084396;444775,5084396;444775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4" o:spid="_x0000_s1650" style="position:absolute;margin-left:52.45pt;margin-top:421.5pt;width:1.45pt;height:.7pt;z-index:-2533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" path="m,l51,r,25l,25,,xe" fillcolor="black" stroked="f" strokeweight="1pt">
            <v:stroke miterlimit="10" joinstyle="miter"/>
            <v:path o:connecttype="custom" o:connectlocs="0,5084396;18415,5084396;18415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3" o:spid="_x0000_s1651" style="position:absolute;margin-left:52.45pt;margin-top:422.2pt;width:1.45pt;height:23.55pt;z-index:-2533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" path="m,l51,r,830l,830,,xe" fillcolor="black" stroked="f" strokeweight="1pt">
            <v:stroke miterlimit="10" joinstyle="miter"/>
            <v:path o:connecttype="custom" o:connectlocs="0,5360856;18415,5360856;18415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62" o:spid="_x0000_s1652" style="position:absolute;margin-left:53.9pt;margin-top:421.5pt;width:137.2pt;height:.7pt;z-index:-2533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" path="m,l4841,r,25l,25,,xe" fillcolor="black" stroked="f" strokeweight="1pt">
            <v:stroke miterlimit="10" joinstyle="miter"/>
            <v:path o:connecttype="custom" o:connectlocs="0,5084396;1742440,5084396;174244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1" o:spid="_x0000_s1653" style="position:absolute;margin-left:191.1pt;margin-top:421.5pt;width:.7pt;height:.7pt;z-index:-2533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60" o:spid="_x0000_s1654" style="position:absolute;margin-left:191.1pt;margin-top:422.2pt;width:.7pt;height:23.55pt;z-index:-2533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5360856;8548,5360856;8548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59" o:spid="_x0000_s1655" style="position:absolute;margin-left:227.95pt;margin-top:421.5pt;width:.7pt;height:.7pt;z-index:-2533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58" o:spid="_x0000_s1656" style="position:absolute;margin-left:228.05pt;margin-top:422.2pt;width:.5pt;height:23.55pt;z-index:-2533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57" o:spid="_x0000_s1657" style="position:absolute;margin-left:264.75pt;margin-top:421.5pt;width:.7pt;height:.7pt;z-index:-2533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56" o:spid="_x0000_s1658" style="position:absolute;margin-left:264.9pt;margin-top:422.2pt;width:.5pt;height:23.55pt;z-index:-2533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55" o:spid="_x0000_s1659" style="position:absolute;margin-left:301.6pt;margin-top:421.5pt;width:.7pt;height:.7pt;z-index:-2533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54" o:spid="_x0000_s1660" style="position:absolute;margin-left:301.75pt;margin-top:422.2pt;width:.5pt;height:23.55pt;z-index:-2533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53" o:spid="_x0000_s1661" style="position:absolute;margin-left:303.05pt;margin-top:421.5pt;width:35.4pt;height:.7pt;z-index:-2533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" path="m,l1250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52" o:spid="_x0000_s1662" style="position:absolute;margin-left:338.45pt;margin-top:421.5pt;width:.7pt;height:.7pt;z-index:-2533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51" o:spid="_x0000_s1663" style="position:absolute;margin-left:338.6pt;margin-top:422.2pt;width:.5pt;height:23.55pt;z-index:-2533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50" o:spid="_x0000_s1664" style="position:absolute;margin-left:375.45pt;margin-top:421.5pt;width:.7pt;height:.7pt;z-index:-2533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49" o:spid="_x0000_s1665" style="position:absolute;margin-left:375.55pt;margin-top:422.2pt;width:.5pt;height:23.55pt;z-index:-2533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" path="m,l17,r,830l,830,,xe" fillcolor="black" stroked="f" strokeweight="1pt">
            <v:stroke miterlimit="10" joinstyle="miter"/>
            <v:path o:connecttype="custom" o:connectlocs="0,5360856;5997,5360856;5997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48" o:spid="_x0000_s1666" style="position:absolute;margin-left:412.25pt;margin-top:421.5pt;width:.7pt;height:.7pt;z-index:-2532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47" o:spid="_x0000_s1667" style="position:absolute;margin-left:412.4pt;margin-top:422.2pt;width:.5pt;height:23.55pt;z-index:-2532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46" o:spid="_x0000_s1668" style="position:absolute;margin-left:449.25pt;margin-top:422.2pt;width:.5pt;height:23.55pt;z-index:-2532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45" o:spid="_x0000_s1669" style="position:absolute;margin-left:486pt;margin-top:421.5pt;width:.7pt;height:.7pt;z-index:-2532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44" o:spid="_x0000_s1670" style="position:absolute;margin-left:486.1pt;margin-top:422.2pt;width:.5pt;height:23.55pt;z-index:-2532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43" o:spid="_x0000_s1671" style="position:absolute;margin-left:522.45pt;margin-top:421.5pt;width:1.45pt;height:.7pt;z-index:-2532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" path="m,l50,r,25l,25,,xe" fillcolor="black" stroked="f" strokeweight="1pt">
            <v:stroke miterlimit="10" joinstyle="miter"/>
            <v:path o:connecttype="custom" o:connectlocs="0,5084396;18054,5084396;18054,5092944;0,5092944;0,5084396" o:connectangles="0,0,0,0,0"/>
            <w10:wrap anchorx="page" anchory="page"/>
          </v:shape>
        </w:pict>
      </w:r>
      <w:r>
        <w:rPr>
          <w:noProof/>
        </w:rPr>
        <w:pict>
          <v:shape id="Freeform 3842" o:spid="_x0000_s1672" style="position:absolute;margin-left:522.45pt;margin-top:422.2pt;width:1.45pt;height:23.55pt;z-index:-2532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" path="m,l50,r,830l,830,,xe" fillcolor="black" stroked="f" strokeweight="1pt">
            <v:stroke miterlimit="10" joinstyle="miter"/>
            <v:path o:connecttype="custom" o:connectlocs="0,5360856;18054,5360856;18054,5659581;0,5659581;0,5360856" o:connectangles="0,0,0,0,0"/>
            <w10:wrap anchorx="page" anchory="page"/>
          </v:shape>
        </w:pict>
      </w:r>
      <w:r>
        <w:rPr>
          <w:noProof/>
        </w:rPr>
        <w:pict>
          <v:shape id="Freeform 3841" o:spid="_x0000_s1673" style="position:absolute;margin-left:52.45pt;margin-top:445.75pt;width:1.45pt;height:.7pt;z-index:-2532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" path="m,l51,r,26l,26,,xe" fillcolor="black" stroked="f" strokeweight="1pt">
            <v:stroke miterlimit="10" joinstyle="miter"/>
            <v:path o:connecttype="custom" o:connectlocs="0,5376740;18415,5376740;18415,5385630;0,5385630;0,5376740" o:connectangles="0,0,0,0,0"/>
            <w10:wrap anchorx="page" anchory="page"/>
          </v:shape>
        </w:pict>
      </w:r>
      <w:r>
        <w:rPr>
          <w:noProof/>
        </w:rPr>
        <w:pict>
          <v:shape id="Freeform 3840" o:spid="_x0000_s1674" style="position:absolute;margin-left:53.9pt;margin-top:445.75pt;width:137.2pt;height:.7pt;z-index:-2532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" path="m,l4841,r,26l,26,,xe" fillcolor="black" stroked="f" strokeweight="1pt">
            <v:stroke miterlimit="10" joinstyle="miter"/>
            <v:path o:connecttype="custom" o:connectlocs="0,5376740;1742440,5376740;1742440,5385630;0,5385630;0,5376740" o:connectangles="0,0,0,0,0"/>
            <w10:wrap anchorx="page" anchory="page"/>
          </v:shape>
        </w:pict>
      </w:r>
      <w:r>
        <w:rPr>
          <w:noProof/>
        </w:rPr>
        <w:pict>
          <v:shape id="Freeform 3839" o:spid="_x0000_s1675" style="position:absolute;margin-left:191.1pt;margin-top:445.75pt;width:.7pt;height:.7pt;z-index:-2532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5376740;8548,5376740;8548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38" o:spid="_x0000_s1676" type="#_x0000_t75" alt="ooxWord://word/media/image64.png" style="position:absolute;margin-left:191.8pt;margin-top:445.75pt;width:36.25pt;height:.5pt;z-index:-253289472;visibility:visible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>
          <v:shape id="Freeform 3837" o:spid="_x0000_s1677" style="position:absolute;margin-left:228.05pt;margin-top:445.75pt;width:.5pt;height:.7pt;z-index:-2532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36" o:spid="_x0000_s1678" type="#_x0000_t75" alt="ooxWord://word/media/image65.png" style="position:absolute;margin-left:228.55pt;margin-top:445.75pt;width:36.35pt;height:.5pt;z-index:-253287424;visibility:visible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>
          <v:shape id="Freeform 3835" o:spid="_x0000_s1679" style="position:absolute;margin-left:264.9pt;margin-top:445.75pt;width:.5pt;height:.7pt;z-index:-2532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34" o:spid="_x0000_s1680" type="#_x0000_t75" alt="ooxWord://word/media/image66.png" style="position:absolute;margin-left:265.35pt;margin-top:445.75pt;width:36.35pt;height:.5pt;z-index:-253285376;visibility:visible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>
          <v:shape id="Freeform 3833" o:spid="_x0000_s1681" style="position:absolute;margin-left:301.75pt;margin-top:445.75pt;width:.5pt;height:.7pt;z-index:-2532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32" o:spid="_x0000_s1682" type="#_x0000_t75" alt="ooxWord://word/media/image67.png" style="position:absolute;margin-left:302.2pt;margin-top:445.75pt;width:36.4pt;height:.5pt;z-index:-253283328;visibility:visible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>
          <v:shape id="Freeform 3831" o:spid="_x0000_s1683" style="position:absolute;margin-left:338.6pt;margin-top:445.75pt;width:.5pt;height:.7pt;z-index:-2532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30" o:spid="_x0000_s1684" type="#_x0000_t75" alt="ooxWord://word/media/image68.png" style="position:absolute;margin-left:339.05pt;margin-top:445.75pt;width:36.5pt;height:.5pt;z-index:-253281280;visibility:visible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>
          <v:shape id="Freeform 3829" o:spid="_x0000_s1685" style="position:absolute;margin-left:375.55pt;margin-top:445.75pt;width:.5pt;height:.7pt;z-index:-2532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" path="m,l17,r,26l,26,,xe" fillcolor="black" stroked="f" strokeweight="1pt">
            <v:stroke miterlimit="10" joinstyle="miter"/>
            <v:path o:connecttype="custom" o:connectlocs="0,5376740;5997,5376740;5997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28" o:spid="_x0000_s1686" type="#_x0000_t75" alt="ooxWord://word/media/image69.png" style="position:absolute;margin-left:376.05pt;margin-top:445.75pt;width:36.35pt;height:.5pt;z-index:-253279232;visibility:visible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>
          <v:shape id="Freeform 3827" o:spid="_x0000_s1687" style="position:absolute;margin-left:412.4pt;margin-top:445.75pt;width:.5pt;height:.7pt;z-index:-2532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26" o:spid="_x0000_s1688" type="#_x0000_t75" alt="ooxWord://word/media/image70.png" style="position:absolute;margin-left:412.85pt;margin-top:445.75pt;width:36.4pt;height:.5pt;z-index:-253277184;visibility:visible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>
          <v:shape id="Freeform 3825" o:spid="_x0000_s1689" style="position:absolute;margin-left:449.25pt;margin-top:445.75pt;width:.5pt;height:.7pt;z-index:-2532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24" o:spid="_x0000_s1690" type="#_x0000_t75" alt="ooxWord://word/media/image71.png" style="position:absolute;margin-left:449.75pt;margin-top:445.75pt;width:36.35pt;height:.5pt;z-index:-253275136;visibility:visible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>
          <v:shape id="Freeform 3823" o:spid="_x0000_s1691" style="position:absolute;margin-left:486.1pt;margin-top:445.75pt;width:.5pt;height:.7pt;z-index:-2532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>
          <v:shape id="Resim 3822" o:spid="_x0000_s1692" type="#_x0000_t75" alt="ooxWord://word/media/image72.png" style="position:absolute;margin-left:486.6pt;margin-top:445.75pt;width:35.9pt;height:.5pt;z-index:-253273088;visibility:visible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>
          <v:shape id="Freeform 3821" o:spid="_x0000_s1693" style="position:absolute;margin-left:522.45pt;margin-top:445.75pt;width:1.45pt;height:.7pt;z-index:-2532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" path="m,l50,r,26l,26,,xe" fillcolor="black" stroked="f" strokeweight="1pt">
            <v:stroke miterlimit="10" joinstyle="miter"/>
            <v:path o:connecttype="custom" o:connectlocs="0,5376740;18054,5376740;18054,5385630;0,5385630;0,5376740" o:connectangles="0,0,0,0,0"/>
            <w10:wrap anchorx="page" anchory="page"/>
          </v:shape>
        </w:pict>
      </w:r>
      <w:r>
        <w:rPr>
          <w:noProof/>
        </w:rPr>
        <w:pict>
          <v:shape id="Freeform 3820" o:spid="_x0000_s1694" style="position:absolute;margin-left:52.45pt;margin-top:446.45pt;width:1.45pt;height:23.5pt;z-index:-2532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" path="m,l51,r,830l,830,,xe" fillcolor="black" stroked="f" strokeweight="1pt">
            <v:stroke miterlimit="10" joinstyle="miter"/>
            <v:path o:connecttype="custom" o:connectlocs="0,5663718;18415,5663718;18415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9" o:spid="_x0000_s1695" style="position:absolute;margin-left:191.1pt;margin-top:446.45pt;width:.7pt;height:23.5pt;z-index:-2532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" path="m,l25,r,830l,830,,xe" fillcolor="black" stroked="f" strokeweight="1pt">
            <v:stroke miterlimit="10" joinstyle="miter"/>
            <v:path o:connecttype="custom" o:connectlocs="0,5663718;8548,5663718;8548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8" o:spid="_x0000_s1696" style="position:absolute;margin-left:228.05pt;margin-top:446.45pt;width:.5pt;height:23.5pt;z-index:-2532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7" o:spid="_x0000_s1697" style="position:absolute;margin-left:264.9pt;margin-top:446.45pt;width:.5pt;height:23.5pt;z-index:-2532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6" o:spid="_x0000_s1698" style="position:absolute;margin-left:301.75pt;margin-top:446.45pt;width:.5pt;height:23.5pt;z-index:-2532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5" o:spid="_x0000_s1699" style="position:absolute;margin-left:338.6pt;margin-top:446.45pt;width:.5pt;height:23.5pt;z-index:-2532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/S2zQ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4" o:spid="_x0000_s1700" style="position:absolute;margin-left:375.55pt;margin-top:446.45pt;width:.5pt;height:23.5pt;z-index:-2532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" path="m,l17,r,830l,830,,xe" fillcolor="black" stroked="f" strokeweight="1pt">
            <v:stroke miterlimit="10" joinstyle="miter"/>
            <v:path o:connecttype="custom" o:connectlocs="0,5663718;5997,5663718;5997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3" o:spid="_x0000_s1701" style="position:absolute;margin-left:412.4pt;margin-top:446.45pt;width:.5pt;height:23.5pt;z-index:-2532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2" o:spid="_x0000_s1702" style="position:absolute;margin-left:449.25pt;margin-top:446.45pt;width:.5pt;height:23.5pt;z-index:-2532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1" o:spid="_x0000_s1703" style="position:absolute;margin-left:486.1pt;margin-top:446.45pt;width:.5pt;height:23.5pt;z-index:-2532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10" o:spid="_x0000_s1704" style="position:absolute;margin-left:522.45pt;margin-top:446.45pt;width:1.45pt;height:23.5pt;z-index:-2532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" path="m,l50,r,830l,830,,xe" fillcolor="black" stroked="f" strokeweight="1pt">
            <v:stroke miterlimit="10" joinstyle="miter"/>
            <v:path o:connecttype="custom" o:connectlocs="0,5663718;18054,5663718;18054,5962168;0,5962168;0,5663718" o:connectangles="0,0,0,0,0"/>
            <w10:wrap anchorx="page" anchory="page"/>
          </v:shape>
        </w:pict>
      </w:r>
      <w:r>
        <w:rPr>
          <w:noProof/>
        </w:rPr>
        <w:pict>
          <v:shape id="Freeform 3809" o:spid="_x0000_s1705" style="position:absolute;margin-left:52.45pt;margin-top:470pt;width:1.45pt;height:.7pt;z-index:-2532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" path="m,l51,r,25l,25,,xe" fillcolor="black" stroked="f" strokeweight="1pt">
            <v:stroke miterlimit="10" joinstyle="miter"/>
            <v:path o:connecttype="custom" o:connectlocs="0,5669427;18415,5669427;18415,5677975;0,5677975;0,5669427" o:connectangles="0,0,0,0,0"/>
            <w10:wrap anchorx="page" anchory="page"/>
          </v:shape>
        </w:pict>
      </w:r>
      <w:r>
        <w:rPr>
          <w:noProof/>
        </w:rPr>
        <w:pict>
          <v:shape id="Freeform 3808" o:spid="_x0000_s1706" style="position:absolute;margin-left:53.9pt;margin-top:470pt;width:137.2pt;height:.7pt;z-index:-2532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" path="m,l4841,r,25l,25,,xe" fillcolor="black" stroked="f" strokeweight="1pt">
            <v:stroke miterlimit="10" joinstyle="miter"/>
            <v:path o:connecttype="custom" o:connectlocs="0,5669427;1742440,5669427;1742440,5677975;0,5677975;0,5669427" o:connectangles="0,0,0,0,0"/>
            <w10:wrap anchorx="page" anchory="page"/>
          </v:shape>
        </w:pict>
      </w:r>
      <w:r>
        <w:rPr>
          <w:noProof/>
        </w:rPr>
        <w:pict>
          <v:shape id="Freeform 3807" o:spid="_x0000_s1707" style="position:absolute;margin-left:191.1pt;margin-top:470pt;width:.7pt;height:.7pt;z-index:-2532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5669427;8548,5669427;8548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806" o:spid="_x0000_s1708" type="#_x0000_t75" alt="ooxWord://word/media/image73.png" style="position:absolute;margin-left:191.8pt;margin-top:470pt;width:36.25pt;height:.5pt;z-index:-253256704;visibility:visible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>
          <v:shape id="Freeform 3805" o:spid="_x0000_s1709" style="position:absolute;margin-left:228.05pt;margin-top:470pt;width:.5pt;height:.7pt;z-index:-2532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804" o:spid="_x0000_s1710" type="#_x0000_t75" alt="ooxWord://word/media/image74.png" style="position:absolute;margin-left:228.55pt;margin-top:470pt;width:36.35pt;height:.5pt;z-index:-253254656;visibility:visible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Freeform 3803" o:spid="_x0000_s1711" style="position:absolute;margin-left:264.9pt;margin-top:470pt;width:.5pt;height:.7pt;z-index:-2532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802" o:spid="_x0000_s1712" type="#_x0000_t75" alt="ooxWord://word/media/image75.png" style="position:absolute;margin-left:265.35pt;margin-top:470pt;width:36.35pt;height:.5pt;z-index:-253252608;visibility:visible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Freeform 3801" o:spid="_x0000_s1713" style="position:absolute;margin-left:301.75pt;margin-top:470pt;width:.5pt;height:.7pt;z-index:-2532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9sbxg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800" o:spid="_x0000_s1714" type="#_x0000_t75" alt="ooxWord://word/media/image76.png" style="position:absolute;margin-left:302.2pt;margin-top:470pt;width:36.4pt;height:.5pt;z-index:-253250560;visibility:visible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Freeform 3799" o:spid="_x0000_s1715" style="position:absolute;margin-left:338.6pt;margin-top:470pt;width:.5pt;height:.7pt;z-index:-2532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798" o:spid="_x0000_s1716" type="#_x0000_t75" alt="ooxWord://word/media/image77.png" style="position:absolute;margin-left:339.05pt;margin-top:470pt;width:36.5pt;height:.5pt;z-index:-253248512;visibility:visible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Freeform 3797" o:spid="_x0000_s1717" style="position:absolute;margin-left:375.55pt;margin-top:470pt;width:.5pt;height:.7pt;z-index:-2532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kGxw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5669427;5997,5669427;5997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796" o:spid="_x0000_s1718" type="#_x0000_t75" alt="ooxWord://word/media/image78.png" style="position:absolute;margin-left:376.05pt;margin-top:470pt;width:36.35pt;height:.5pt;z-index:-253246464;visibility:visible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>
          <v:shape id="Freeform 3795" o:spid="_x0000_s1719" style="position:absolute;margin-left:412.4pt;margin-top:470pt;width:.5pt;height:.7pt;z-index:-2532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794" o:spid="_x0000_s1720" type="#_x0000_t75" alt="ooxWord://word/media/image79.png" style="position:absolute;margin-left:412.85pt;margin-top:470pt;width:36.4pt;height:.5pt;z-index:-253244416;visibility:visible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>
          <v:shape id="Freeform 3793" o:spid="_x0000_s1721" style="position:absolute;margin-left:449.25pt;margin-top:470pt;width:.5pt;height:.7pt;z-index:-2532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792" o:spid="_x0000_s1722" type="#_x0000_t75" alt="ooxWord://word/media/image80.png" style="position:absolute;margin-left:449.75pt;margin-top:470pt;width:36.35pt;height:.5pt;z-index:-253242368;visibility:visible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>
          <v:shape id="Freeform 3791" o:spid="_x0000_s1723" style="position:absolute;margin-left:486.1pt;margin-top:470pt;width:.5pt;height:.7pt;z-index:-2532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RFxg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>
          <v:shape id="Resim 3790" o:spid="_x0000_s1724" type="#_x0000_t75" alt="ooxWord://word/media/image81.png" style="position:absolute;margin-left:486.6pt;margin-top:470pt;width:35.9pt;height:.5pt;z-index:-253240320;visibility:visible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>
          <v:shape id="Freeform 3789" o:spid="_x0000_s1725" style="position:absolute;margin-left:522.45pt;margin-top:470pt;width:1.45pt;height:.7pt;z-index:-2532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" path="m,l50,r,25l,25,,xe" fillcolor="black" stroked="f" strokeweight="1pt">
            <v:stroke miterlimit="10" joinstyle="miter"/>
            <v:path o:connecttype="custom" o:connectlocs="0,5669427;18054,5669427;18054,5677975;0,5677975;0,5669427" o:connectangles="0,0,0,0,0"/>
            <w10:wrap anchorx="page" anchory="page"/>
          </v:shape>
        </w:pict>
      </w:r>
      <w:r>
        <w:rPr>
          <w:noProof/>
        </w:rPr>
        <w:pict>
          <v:shape id="Freeform 3788" o:spid="_x0000_s1726" style="position:absolute;margin-left:52.45pt;margin-top:470.7pt;width:1.45pt;height:23.5pt;z-index:-2532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" path="m,l51,r,830l,830,,xe" fillcolor="black" stroked="f" strokeweight="1pt">
            <v:stroke miterlimit="10" joinstyle="miter"/>
            <v:path o:connecttype="custom" o:connectlocs="0,5971157;18415,5971157;18415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87" o:spid="_x0000_s1727" style="position:absolute;margin-left:191.1pt;margin-top:470.7pt;width:.7pt;height:23.5pt;z-index:-2532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" path="m,l25,r,830l,830,,xe" fillcolor="black" stroked="f" strokeweight="1pt">
            <v:stroke miterlimit="10" joinstyle="miter"/>
            <v:path o:connecttype="custom" o:connectlocs="0,5971157;8548,5971157;8548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86" o:spid="_x0000_s1728" style="position:absolute;margin-left:228.05pt;margin-top:470.7pt;width:.5pt;height:23.5pt;z-index:-2532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Nn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85" o:spid="_x0000_s1729" style="position:absolute;margin-left:264.9pt;margin-top:470.7pt;width:.5pt;height:23.5pt;z-index:-2532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84" o:spid="_x0000_s1730" style="position:absolute;margin-left:301.75pt;margin-top:470.7pt;width:.5pt;height:23.5pt;z-index:-2532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Yd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83" o:spid="_x0000_s1731" style="position:absolute;margin-left:338.6pt;margin-top:470.7pt;width:.5pt;height:23.5pt;z-index:-2532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82" o:spid="_x0000_s1732" style="position:absolute;margin-left:375.55pt;margin-top:470.7pt;width:.5pt;height:23.5pt;z-index:-2532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" path="m,l17,r,830l,830,,xe" fillcolor="black" stroked="f" strokeweight="1pt">
            <v:stroke miterlimit="10" joinstyle="miter"/>
            <v:path o:connecttype="custom" o:connectlocs="0,5971157;5997,5971157;5997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81" o:spid="_x0000_s1733" style="position:absolute;margin-left:412.4pt;margin-top:470.7pt;width:.5pt;height:23.5pt;z-index:-2532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80" o:spid="_x0000_s1734" style="position:absolute;margin-left:449.25pt;margin-top:470.7pt;width:.5pt;height:23.5pt;z-index:-2532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79" o:spid="_x0000_s1735" style="position:absolute;margin-left:486.1pt;margin-top:470.7pt;width:.5pt;height:23.5pt;z-index:-2532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78" o:spid="_x0000_s1736" style="position:absolute;margin-left:522.45pt;margin-top:470.7pt;width:1.45pt;height:23.5pt;z-index:-2532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" path="m,l50,r,830l,830,,xe" fillcolor="black" stroked="f" strokeweight="1pt">
            <v:stroke miterlimit="10" joinstyle="miter"/>
            <v:path o:connecttype="custom" o:connectlocs="0,5971157;18054,5971157;18054,6269607;0,6269607;0,5971157" o:connectangles="0,0,0,0,0"/>
            <w10:wrap anchorx="page" anchory="page"/>
          </v:shape>
        </w:pict>
      </w:r>
      <w:r>
        <w:rPr>
          <w:noProof/>
        </w:rPr>
        <w:pict>
          <v:shape id="Freeform 3777" o:spid="_x0000_s1737" style="position:absolute;margin-left:52.45pt;margin-top:494.25pt;width:1.45pt;height:.7pt;z-index:-2532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" path="m,l51,r,25l,25,,xe" fillcolor="black" stroked="f" strokeweight="1pt">
            <v:stroke miterlimit="10" joinstyle="miter"/>
            <v:path o:connecttype="custom" o:connectlocs="0,5961771;18415,5961771;18415,5970319;0,5970319;0,5961771" o:connectangles="0,0,0,0,0"/>
            <w10:wrap anchorx="page" anchory="page"/>
          </v:shape>
        </w:pict>
      </w:r>
      <w:r>
        <w:rPr>
          <w:noProof/>
        </w:rPr>
        <w:pict>
          <v:shape id="Freeform 3776" o:spid="_x0000_s1738" style="position:absolute;margin-left:53.9pt;margin-top:494.25pt;width:137.2pt;height:.7pt;z-index:-2532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" path="m,l4841,r,25l,25,,xe" fillcolor="black" stroked="f" strokeweight="1pt">
            <v:stroke miterlimit="10" joinstyle="miter"/>
            <v:path o:connecttype="custom" o:connectlocs="0,5961771;1742440,5961771;1742440,5970319;0,5970319;0,5961771" o:connectangles="0,0,0,0,0"/>
            <w10:wrap anchorx="page" anchory="page"/>
          </v:shape>
        </w:pict>
      </w:r>
      <w:r>
        <w:rPr>
          <w:noProof/>
        </w:rPr>
        <w:pict>
          <v:shape id="Freeform 3775" o:spid="_x0000_s1739" style="position:absolute;margin-left:191.1pt;margin-top:494.25pt;width:.7pt;height:.7pt;z-index:-2532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961771;8548,5961771;8548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74" o:spid="_x0000_s1740" type="#_x0000_t75" alt="ooxWord://word/media/image82.png" style="position:absolute;margin-left:191.8pt;margin-top:494.25pt;width:36.25pt;height:.5pt;z-index:-253223936;visibility:visible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>
          <v:shape id="Freeform 3773" o:spid="_x0000_s1741" style="position:absolute;margin-left:228.05pt;margin-top:494.25pt;width:.5pt;height:.7pt;z-index:-2532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72" o:spid="_x0000_s1742" type="#_x0000_t75" alt="ooxWord://word/media/image83.png" style="position:absolute;margin-left:228.55pt;margin-top:494.25pt;width:36.35pt;height:.5pt;z-index:-253221888;visibility:visible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>
          <v:shape id="Freeform 3771" o:spid="_x0000_s1743" style="position:absolute;margin-left:264.9pt;margin-top:494.25pt;width:.5pt;height:.7pt;z-index:-2532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70" o:spid="_x0000_s1744" type="#_x0000_t75" alt="ooxWord://word/media/image84.png" style="position:absolute;margin-left:265.35pt;margin-top:494.25pt;width:36.35pt;height:.5pt;z-index:-253219840;visibility:visible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>
          <v:shape id="Freeform 3769" o:spid="_x0000_s1745" style="position:absolute;margin-left:301.75pt;margin-top:494.25pt;width:.5pt;height:.7pt;z-index:-2532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68" o:spid="_x0000_s1746" type="#_x0000_t75" alt="ooxWord://word/media/image85.png" style="position:absolute;margin-left:302.2pt;margin-top:494.25pt;width:36.4pt;height:.5pt;z-index:-253217792;visibility:visible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>
          <v:shape id="Freeform 3767" o:spid="_x0000_s1747" style="position:absolute;margin-left:338.6pt;margin-top:494.25pt;width:.5pt;height:.7pt;z-index:-2532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66" o:spid="_x0000_s1748" type="#_x0000_t75" alt="ooxWord://word/media/image86.png" style="position:absolute;margin-left:339.05pt;margin-top:494.25pt;width:36.5pt;height:.5pt;z-index:-253215744;visibility:visible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>
          <v:shape id="Freeform 3765" o:spid="_x0000_s1749" style="position:absolute;margin-left:375.55pt;margin-top:494.25pt;width:.5pt;height:.7pt;z-index:-2532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" path="m,l17,r,25l,25,,xe" fillcolor="black" stroked="f" strokeweight="1pt">
            <v:stroke miterlimit="10" joinstyle="miter"/>
            <v:path o:connecttype="custom" o:connectlocs="0,5961771;5997,5961771;5997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64" o:spid="_x0000_s1750" type="#_x0000_t75" alt="ooxWord://word/media/image87.png" style="position:absolute;margin-left:376.05pt;margin-top:494.25pt;width:36.35pt;height:.5pt;z-index:-253213696;visibility:visible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>
          <v:shape id="Freeform 3763" o:spid="_x0000_s1751" style="position:absolute;margin-left:412.4pt;margin-top:494.25pt;width:.5pt;height:.7pt;z-index:-2532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62" o:spid="_x0000_s1752" type="#_x0000_t75" alt="ooxWord://word/media/image88.png" style="position:absolute;margin-left:412.85pt;margin-top:494.25pt;width:36.4pt;height:.5pt;z-index:-253211648;visibility:visible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>
          <v:shape id="Freeform 3761" o:spid="_x0000_s1753" style="position:absolute;margin-left:449.25pt;margin-top:494.25pt;width:.5pt;height:.7pt;z-index:-2532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60" o:spid="_x0000_s1754" type="#_x0000_t75" alt="ooxWord://word/media/image89.png" style="position:absolute;margin-left:449.75pt;margin-top:494.25pt;width:36.35pt;height:.5pt;z-index:-253209600;visibility:visible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>
          <v:shape id="Freeform 3759" o:spid="_x0000_s1755" style="position:absolute;margin-left:486.1pt;margin-top:494.25pt;width:.5pt;height:.7pt;z-index:-2532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>
          <v:shape id="Resim 3758" o:spid="_x0000_s1756" type="#_x0000_t75" alt="ooxWord://word/media/image90.png" style="position:absolute;margin-left:486.6pt;margin-top:494.25pt;width:35.9pt;height:.5pt;z-index:-253207552;visibility:visible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>
          <v:shape id="Freeform 3757" o:spid="_x0000_s1757" style="position:absolute;margin-left:522.45pt;margin-top:494.25pt;width:1.45pt;height:.7pt;z-index:-2532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" path="m,l50,r,25l,25,,xe" fillcolor="black" stroked="f" strokeweight="1pt">
            <v:stroke miterlimit="10" joinstyle="miter"/>
            <v:path o:connecttype="custom" o:connectlocs="0,5961771;18054,5961771;18054,5970319;0,5970319;0,5961771" o:connectangles="0,0,0,0,0"/>
            <w10:wrap anchorx="page" anchory="page"/>
          </v:shape>
        </w:pict>
      </w:r>
      <w:r>
        <w:rPr>
          <w:noProof/>
        </w:rPr>
        <w:pict>
          <v:shape id="Freeform 3756" o:spid="_x0000_s1758" style="position:absolute;margin-left:52.45pt;margin-top:494.95pt;width:1.45pt;height:23.5pt;z-index:-2532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" path="m,l51,r,830l,830,,xe" fillcolor="black" stroked="f" strokeweight="1pt">
            <v:stroke miterlimit="10" joinstyle="miter"/>
            <v:path o:connecttype="custom" o:connectlocs="0,6278597;18415,6278597;18415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55" o:spid="_x0000_s1759" style="position:absolute;margin-left:52.45pt;margin-top:518.45pt;width:1.45pt;height:.7pt;z-index:-2532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" path="m,l51,r,25l,25,,xe" fillcolor="black" stroked="f" strokeweight="1pt">
            <v:stroke miterlimit="10" joinstyle="miter"/>
            <v:path o:connecttype="custom" o:connectlocs="0,6254115;18415,6254115;18415,6262663;0,6262663;0,6254115" o:connectangles="0,0,0,0,0"/>
            <w10:wrap anchorx="page" anchory="page"/>
          </v:shape>
        </w:pict>
      </w:r>
      <w:r>
        <w:rPr>
          <w:noProof/>
        </w:rPr>
        <w:pict>
          <v:shape id="Freeform 3754" o:spid="_x0000_s1760" style="position:absolute;margin-left:191.1pt;margin-top:494.95pt;width:.7pt;height:23.5pt;z-index:-2532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" path="m,l25,r,830l,830,,xe" fillcolor="black" stroked="f" strokeweight="1pt">
            <v:stroke miterlimit="10" joinstyle="miter"/>
            <v:path o:connecttype="custom" o:connectlocs="0,6278597;8548,6278597;8548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53" o:spid="_x0000_s1761" style="position:absolute;margin-left:53.9pt;margin-top:518.45pt;width:137.2pt;height:.7pt;z-index:-2532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" path="m,l4841,r,25l,25,,xe" fillcolor="black" stroked="f" strokeweight="1pt">
            <v:stroke miterlimit="10" joinstyle="miter"/>
            <v:path o:connecttype="custom" o:connectlocs="0,6254115;1742440,6254115;1742440,6262663;0,6262663;0,6254115" o:connectangles="0,0,0,0,0"/>
            <w10:wrap anchorx="page" anchory="page"/>
          </v:shape>
        </w:pict>
      </w:r>
      <w:r>
        <w:rPr>
          <w:noProof/>
        </w:rPr>
        <w:pict>
          <v:shape id="Freeform 3752" o:spid="_x0000_s1762" style="position:absolute;margin-left:191.1pt;margin-top:518.45pt;width:.7pt;height:.7pt;z-index:-2532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6254115;8548,6254115;8548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51" o:spid="_x0000_s1763" type="#_x0000_t75" alt="ooxWord://word/media/image91.png" style="position:absolute;margin-left:191.8pt;margin-top:518.45pt;width:36.25pt;height:.5pt;z-index:-253200384;visibility:visible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>
          <v:shape id="Freeform 3750" o:spid="_x0000_s1764" style="position:absolute;margin-left:228.05pt;margin-top:494.95pt;width:.5pt;height:23.5pt;z-index:-2531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49" o:spid="_x0000_s1765" style="position:absolute;margin-left:228.05pt;margin-top:518.45pt;width:.5pt;height:.7pt;z-index:-2531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48" o:spid="_x0000_s1766" type="#_x0000_t75" alt="ooxWord://word/media/image92.png" style="position:absolute;margin-left:228.55pt;margin-top:518.45pt;width:36.35pt;height:.5pt;z-index:-253197312;visibility:visible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>
          <v:shape id="Freeform 3747" o:spid="_x0000_s1767" style="position:absolute;margin-left:264.9pt;margin-top:494.95pt;width:.5pt;height:23.5pt;z-index:-2531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46" o:spid="_x0000_s1768" style="position:absolute;margin-left:264.9pt;margin-top:518.45pt;width:.5pt;height:.7pt;z-index:-2531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b3ygMAADoKAAAOAAAAZHJzL2Uyb0RvYy54bWysVm2PozYQ/l7p/oPFxztlwYS8gDZ7uttt&#10;qkrb9qRLf4ADJqADm9pOyLbqf+94wFlIs7m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45" o:spid="_x0000_s1769" type="#_x0000_t75" alt="ooxWord://word/media/image93.png" style="position:absolute;margin-left:265.35pt;margin-top:518.45pt;width:36.35pt;height:.5pt;z-index:-253194240;visibility:visible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>
          <v:shape id="Freeform 3744" o:spid="_x0000_s1770" style="position:absolute;margin-left:301.75pt;margin-top:494.95pt;width:.5pt;height:23.5pt;z-index:-2531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F3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43" o:spid="_x0000_s1771" style="position:absolute;margin-left:301.75pt;margin-top:518.45pt;width:.5pt;height:.7pt;z-index:-2531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42" o:spid="_x0000_s1772" type="#_x0000_t75" alt="ooxWord://word/media/image94.png" style="position:absolute;margin-left:302.2pt;margin-top:518.45pt;width:36.4pt;height:.5pt;z-index:-253191168;visibility:visible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>
          <v:shape id="Freeform 3741" o:spid="_x0000_s1773" style="position:absolute;margin-left:338.6pt;margin-top:494.95pt;width:.5pt;height:23.5pt;z-index:-2531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40" o:spid="_x0000_s1774" style="position:absolute;margin-left:338.6pt;margin-top:518.45pt;width:.5pt;height:.7pt;z-index:-2531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39" o:spid="_x0000_s1775" type="#_x0000_t75" alt="ooxWord://word/media/image95.png" style="position:absolute;margin-left:339.05pt;margin-top:518.45pt;width:36.5pt;height:.5pt;z-index:-253188096;visibility:visible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>
          <v:shape id="Freeform 3738" o:spid="_x0000_s1776" style="position:absolute;margin-left:375.55pt;margin-top:494.95pt;width:.5pt;height:23.5pt;z-index:-2531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" path="m,l17,r,830l,830,,xe" fillcolor="black" stroked="f" strokeweight="1pt">
            <v:stroke miterlimit="10" joinstyle="miter"/>
            <v:path o:connecttype="custom" o:connectlocs="0,6278597;5997,6278597;5997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37" o:spid="_x0000_s1777" style="position:absolute;margin-left:375.55pt;margin-top:518.45pt;width:.5pt;height:.7pt;z-index:-2531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" path="m,l17,r,25l,25,,xe" fillcolor="black" stroked="f" strokeweight="1pt">
            <v:stroke miterlimit="10" joinstyle="miter"/>
            <v:path o:connecttype="custom" o:connectlocs="0,6254115;5997,6254115;5997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36" o:spid="_x0000_s1778" type="#_x0000_t75" alt="ooxWord://word/media/image96.png" style="position:absolute;margin-left:376.05pt;margin-top:518.45pt;width:36.35pt;height:.5pt;z-index:-253185024;visibility:visible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>
          <v:shape id="Freeform 3735" o:spid="_x0000_s1779" style="position:absolute;margin-left:449.25pt;margin-top:494.95pt;width:.5pt;height:23.5pt;z-index:-2531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34" o:spid="_x0000_s1780" style="position:absolute;margin-left:412.4pt;margin-top:494.95pt;width:.5pt;height:23.5pt;z-index:-2531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AH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33" o:spid="_x0000_s1781" style="position:absolute;margin-left:412.4pt;margin-top:518.45pt;width:.5pt;height:.7pt;z-index:-2531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32" o:spid="_x0000_s1782" type="#_x0000_t75" alt="ooxWord://word/media/image97.png" style="position:absolute;margin-left:412.85pt;margin-top:518.45pt;width:36.4pt;height:.5pt;z-index:-253180928;visibility:visible;mso-position-horizontal-relative:page;mso-position-vertical-relative:page">
            <v:imagedata r:id="rId79" o:title=""/>
            <w10:wrap anchorx="page" anchory="page"/>
          </v:shape>
        </w:pict>
      </w:r>
      <w:r>
        <w:rPr>
          <w:noProof/>
        </w:rPr>
        <w:pict>
          <v:shape id="Freeform 3731" o:spid="_x0000_s1783" style="position:absolute;margin-left:449.25pt;margin-top:518.45pt;width:.5pt;height:.7pt;z-index:-2531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30" o:spid="_x0000_s1784" type="#_x0000_t75" alt="ooxWord://word/media/image98.png" style="position:absolute;margin-left:449.75pt;margin-top:518.45pt;width:36.35pt;height:.5pt;z-index:-253178880;visibility:visible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>
          <v:shape id="Freeform 3729" o:spid="_x0000_s1785" style="position:absolute;margin-left:486.1pt;margin-top:494.95pt;width:.5pt;height:23.5pt;z-index:-2531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28" o:spid="_x0000_s1786" style="position:absolute;margin-left:486.1pt;margin-top:518.45pt;width:.5pt;height:.7pt;z-index:-2531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>
          <v:shape id="Resim 3727" o:spid="_x0000_s1787" type="#_x0000_t75" alt="ooxWord://word/media/image99.png" style="position:absolute;margin-left:486.6pt;margin-top:518.45pt;width:35.9pt;height:.5pt;z-index:-253175808;visibility:visible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>
          <v:shape id="Freeform 3726" o:spid="_x0000_s1788" style="position:absolute;margin-left:522.45pt;margin-top:494.95pt;width:1.45pt;height:23.5pt;z-index:-2531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" path="m,l50,r,830l,830,,xe" fillcolor="black" stroked="f" strokeweight="1pt">
            <v:stroke miterlimit="10" joinstyle="miter"/>
            <v:path o:connecttype="custom" o:connectlocs="0,6278597;18054,6278597;18054,6577047;0,6577047;0,6278597" o:connectangles="0,0,0,0,0"/>
            <w10:wrap anchorx="page" anchory="page"/>
          </v:shape>
        </w:pict>
      </w:r>
      <w:r>
        <w:rPr>
          <w:noProof/>
        </w:rPr>
        <w:pict>
          <v:shape id="Freeform 3725" o:spid="_x0000_s1789" style="position:absolute;margin-left:522.45pt;margin-top:518.45pt;width:1.45pt;height:.7pt;z-index:-2531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" path="m,l50,r,25l,25,,xe" fillcolor="black" stroked="f" strokeweight="1pt">
            <v:stroke miterlimit="10" joinstyle="miter"/>
            <v:path o:connecttype="custom" o:connectlocs="0,6254115;18054,6254115;18054,6262663;0,6262663;0,6254115" o:connectangles="0,0,0,0,0"/>
            <w10:wrap anchorx="page" anchory="page"/>
          </v:shape>
        </w:pict>
      </w:r>
      <w:r>
        <w:rPr>
          <w:noProof/>
        </w:rPr>
        <w:pict>
          <v:shape id="Freeform 3724" o:spid="_x0000_s1790" style="position:absolute;margin-left:52.45pt;margin-top:519.2pt;width:1.45pt;height:23.5pt;z-index:-2531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6586036;18415,6586036;18415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23" o:spid="_x0000_s1791" style="position:absolute;margin-left:52.45pt;margin-top:542.7pt;width:1.45pt;height:.7pt;z-index:-2531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" path="m,l51,r,25l,25,,xe" fillcolor="black" stroked="f" strokeweight="1pt">
            <v:stroke miterlimit="10" joinstyle="miter"/>
            <v:path o:connecttype="custom" o:connectlocs="0,6546459;18415,6546459;18415,6555007;0,6555007;0,6546459" o:connectangles="0,0,0,0,0"/>
            <w10:wrap anchorx="page" anchory="page"/>
          </v:shape>
        </w:pict>
      </w:r>
      <w:r>
        <w:rPr>
          <w:noProof/>
        </w:rPr>
        <w:pict>
          <v:shape id="Freeform 3722" o:spid="_x0000_s1792" style="position:absolute;margin-left:191.1pt;margin-top:519.2pt;width:.7pt;height:23.5pt;z-index:-2531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" path="m,l25,r,830l,830,,xe" fillcolor="black" stroked="f" strokeweight="1pt">
            <v:stroke miterlimit="10" joinstyle="miter"/>
            <v:path o:connecttype="custom" o:connectlocs="0,6586036;8548,6586036;8548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21" o:spid="_x0000_s1793" style="position:absolute;margin-left:53.9pt;margin-top:542.7pt;width:137.2pt;height:.7pt;z-index:-2531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" path="m,l4841,r,25l,25,,xe" fillcolor="black" stroked="f" strokeweight="1pt">
            <v:stroke miterlimit="10" joinstyle="miter"/>
            <v:path o:connecttype="custom" o:connectlocs="0,6546459;1742440,6546459;1742440,6555007;0,6555007;0,6546459" o:connectangles="0,0,0,0,0"/>
            <w10:wrap anchorx="page" anchory="page"/>
          </v:shape>
        </w:pict>
      </w:r>
      <w:r>
        <w:rPr>
          <w:noProof/>
        </w:rPr>
        <w:pict>
          <v:shape id="Freeform 3720" o:spid="_x0000_s1794" style="position:absolute;margin-left:191.1pt;margin-top:542.7pt;width:.7pt;height:.7pt;z-index:-2531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6546459;8548,6546459;8548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719" o:spid="_x0000_s1795" type="#_x0000_t75" alt="ooxWord://word/media/image100.png" style="position:absolute;margin-left:191.8pt;margin-top:542.7pt;width:36.25pt;height:.5pt;z-index:-253167616;visibility:visible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>
          <v:shape id="Freeform 3718" o:spid="_x0000_s1796" style="position:absolute;margin-left:228.05pt;margin-top:519.2pt;width:.5pt;height:23.5pt;z-index:-2531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Tw0gMAAEQKAAAOAAAAZHJzL2Uyb0RvYy54bWysVtGOqzYQfa/Uf7D82CoLJiSBaNmre3eb&#10;qtK2vdJNP8ABE1DBprYTsrfqv3ds4yyk2XRV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17" o:spid="_x0000_s1797" style="position:absolute;margin-left:228.05pt;margin-top:542.7pt;width:.5pt;height:.7pt;z-index:-2531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716" o:spid="_x0000_s1798" type="#_x0000_t75" alt="ooxWord://word/media/image101.png" style="position:absolute;margin-left:228.55pt;margin-top:542.7pt;width:36.35pt;height:.5pt;z-index:-253164544;visibility:visible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>
          <v:shape id="Freeform 3715" o:spid="_x0000_s1799" style="position:absolute;margin-left:264.9pt;margin-top:519.2pt;width:.5pt;height:23.5pt;z-index:-2531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1YzQMAAEQKAAAOAAAAZHJzL2Uyb0RvYy54bWysVl2PqzYQfa/U/2D5sVUWTMgHaNmre3eb&#10;qtK2vdJNf4ADJqCCTW0nZFv1v3ds4yyk2dxV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14" o:spid="_x0000_s1800" style="position:absolute;margin-left:264.9pt;margin-top:542.7pt;width:.5pt;height:.7pt;z-index:-2531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713" o:spid="_x0000_s1801" type="#_x0000_t75" alt="ooxWord://word/media/image102.png" style="position:absolute;margin-left:265.35pt;margin-top:542.7pt;width:36.35pt;height:.5pt;z-index:-253161472;visibility:visible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>
          <v:shape id="Freeform 3712" o:spid="_x0000_s1802" style="position:absolute;margin-left:301.75pt;margin-top:519.2pt;width:.5pt;height:23.5pt;z-index:-2531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11" o:spid="_x0000_s1803" style="position:absolute;margin-left:301.75pt;margin-top:542.7pt;width:.5pt;height:.7pt;z-index:-2531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710" o:spid="_x0000_s1804" type="#_x0000_t75" alt="ooxWord://word/media/image103.png" style="position:absolute;margin-left:302.2pt;margin-top:542.7pt;width:36.4pt;height:.5pt;z-index:-253158400;visibility:visible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Freeform 3709" o:spid="_x0000_s1805" style="position:absolute;margin-left:338.6pt;margin-top:519.2pt;width:.5pt;height:23.5pt;z-index:-2531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08" o:spid="_x0000_s1806" style="position:absolute;margin-left:338.6pt;margin-top:542.7pt;width:.5pt;height:.7pt;z-index:-2531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707" o:spid="_x0000_s1807" type="#_x0000_t75" alt="ooxWord://word/media/image104.png" style="position:absolute;margin-left:339.05pt;margin-top:542.7pt;width:36.5pt;height:.5pt;z-index:-253155328;visibility:visible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>
          <v:shape id="Freeform 3706" o:spid="_x0000_s1808" style="position:absolute;margin-left:375.55pt;margin-top:519.2pt;width:.5pt;height:23.5pt;z-index:-2531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" path="m,l17,r,830l,830,,xe" fillcolor="black" stroked="f" strokeweight="1pt">
            <v:stroke miterlimit="10" joinstyle="miter"/>
            <v:path o:connecttype="custom" o:connectlocs="0,6586036;5997,6586036;5997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05" o:spid="_x0000_s1809" style="position:absolute;margin-left:375.55pt;margin-top:542.7pt;width:.5pt;height:.7pt;z-index:-2531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6546459;5997,6546459;5997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704" o:spid="_x0000_s1810" type="#_x0000_t75" alt="ooxWord://word/media/image105.png" style="position:absolute;margin-left:376.05pt;margin-top:542.7pt;width:36.35pt;height:.5pt;z-index:-253152256;visibility:visible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>
          <v:shape id="Freeform 3703" o:spid="_x0000_s1811" style="position:absolute;margin-left:449.25pt;margin-top:519.2pt;width:.5pt;height:23.5pt;z-index:-2531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02" o:spid="_x0000_s1812" style="position:absolute;margin-left:412.4pt;margin-top:519.2pt;width:.5pt;height:23.5pt;z-index:-2531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CC0g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701" o:spid="_x0000_s1813" style="position:absolute;margin-left:412.4pt;margin-top:542.7pt;width:.5pt;height:.7pt;z-index:-2531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700" o:spid="_x0000_s1814" type="#_x0000_t75" alt="ooxWord://word/media/image106.png" style="position:absolute;margin-left:412.85pt;margin-top:542.7pt;width:36.4pt;height:.5pt;z-index:-253148160;visibility:visible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>
          <v:shape id="Freeform 3699" o:spid="_x0000_s1815" style="position:absolute;margin-left:449.25pt;margin-top:542.7pt;width:.5pt;height:.7pt;z-index:-2531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698" o:spid="_x0000_s1816" type="#_x0000_t75" alt="ooxWord://word/media/image107.png" style="position:absolute;margin-left:449.75pt;margin-top:542.7pt;width:36.35pt;height:.5pt;z-index:-253146112;visibility:visible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>
          <v:shape id="Freeform 3697" o:spid="_x0000_s1817" style="position:absolute;margin-left:486.1pt;margin-top:519.2pt;width:.5pt;height:23.5pt;z-index:-2531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696" o:spid="_x0000_s1818" style="position:absolute;margin-left:486.1pt;margin-top:542.7pt;width:.5pt;height:.7pt;z-index:-2531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>
          <v:shape id="Resim 3695" o:spid="_x0000_s1819" type="#_x0000_t75" alt="ooxWord://word/media/image108.png" style="position:absolute;margin-left:486.6pt;margin-top:542.7pt;width:35.9pt;height:.5pt;z-index:-253143040;visibility:visible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>
          <v:shape id="Freeform 3694" o:spid="_x0000_s1820" style="position:absolute;margin-left:522.45pt;margin-top:519.2pt;width:1.45pt;height:23.5pt;z-index:-2531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" path="m,l50,r,830l,830,,xe" fillcolor="black" stroked="f" strokeweight="1pt">
            <v:stroke miterlimit="10" joinstyle="miter"/>
            <v:path o:connecttype="custom" o:connectlocs="0,6586036;18054,6586036;18054,6884486;0,6884486;0,6586036" o:connectangles="0,0,0,0,0"/>
            <w10:wrap anchorx="page" anchory="page"/>
          </v:shape>
        </w:pict>
      </w:r>
      <w:r>
        <w:rPr>
          <w:noProof/>
        </w:rPr>
        <w:pict>
          <v:shape id="Freeform 3693" o:spid="_x0000_s1821" style="position:absolute;margin-left:522.45pt;margin-top:542.7pt;width:1.45pt;height:.7pt;z-index:-2531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" path="m,l50,r,25l,25,,xe" fillcolor="black" stroked="f" strokeweight="1pt">
            <v:stroke miterlimit="10" joinstyle="miter"/>
            <v:path o:connecttype="custom" o:connectlocs="0,6546459;18054,6546459;18054,6555007;0,6555007;0,6546459" o:connectangles="0,0,0,0,0"/>
            <w10:wrap anchorx="page" anchory="page"/>
          </v:shape>
        </w:pict>
      </w:r>
      <w:r>
        <w:rPr>
          <w:noProof/>
        </w:rPr>
        <w:pict>
          <v:shape id="Freeform 3692" o:spid="_x0000_s1822" style="position:absolute;margin-left:52.45pt;margin-top:543.45pt;width:1.45pt;height:23.5pt;z-index:-2531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" path="m,l51,r,830l,830,,xe" fillcolor="black" stroked="f" strokeweight="1pt">
            <v:stroke miterlimit="10" joinstyle="miter"/>
            <v:path o:connecttype="custom" o:connectlocs="0,6893476;18415,6893476;18415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91" o:spid="_x0000_s1823" style="position:absolute;margin-left:191.1pt;margin-top:543.45pt;width:.7pt;height:23.5pt;z-index:-2531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" path="m,l25,r,830l,830,,xe" fillcolor="black" stroked="f" strokeweight="1pt">
            <v:stroke miterlimit="10" joinstyle="miter"/>
            <v:path o:connecttype="custom" o:connectlocs="0,6893476;8548,6893476;8548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90" o:spid="_x0000_s1824" style="position:absolute;margin-left:228.05pt;margin-top:543.45pt;width:.5pt;height:23.5pt;z-index:-2531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9" o:spid="_x0000_s1825" style="position:absolute;margin-left:264.9pt;margin-top:543.45pt;width:.5pt;height:23.5pt;z-index:-2531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8" o:spid="_x0000_s1826" style="position:absolute;margin-left:301.75pt;margin-top:543.45pt;width:.5pt;height:23.5pt;z-index:-2531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7" o:spid="_x0000_s1827" style="position:absolute;margin-left:338.6pt;margin-top:543.45pt;width:.5pt;height:23.5pt;z-index:-2531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6" o:spid="_x0000_s1828" style="position:absolute;margin-left:375.55pt;margin-top:543.45pt;width:.5pt;height:23.5pt;z-index:-2531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" path="m,l17,r,830l,830,,xe" fillcolor="black" stroked="f" strokeweight="1pt">
            <v:stroke miterlimit="10" joinstyle="miter"/>
            <v:path o:connecttype="custom" o:connectlocs="0,6893476;5997,6893476;5997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5" o:spid="_x0000_s1829" style="position:absolute;margin-left:412.4pt;margin-top:543.45pt;width:.5pt;height:23.5pt;z-index:-2531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4" o:spid="_x0000_s1830" style="position:absolute;margin-left:449.25pt;margin-top:543.45pt;width:.5pt;height:23.5pt;z-index:-2531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3" o:spid="_x0000_s1831" style="position:absolute;margin-left:486.1pt;margin-top:543.45pt;width:.5pt;height:23.5pt;z-index:-2531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2" o:spid="_x0000_s1832" style="position:absolute;margin-left:522.45pt;margin-top:543.45pt;width:1.45pt;height:23.5pt;z-index:-2531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" path="m,l50,r,830l,830,,xe" fillcolor="black" stroked="f" strokeweight="1pt">
            <v:stroke miterlimit="10" joinstyle="miter"/>
            <v:path o:connecttype="custom" o:connectlocs="0,6893476;18054,6893476;18054,7191926;0,7191926;0,6893476" o:connectangles="0,0,0,0,0"/>
            <w10:wrap anchorx="page" anchory="page"/>
          </v:shape>
        </w:pict>
      </w:r>
      <w:r>
        <w:rPr>
          <w:noProof/>
        </w:rPr>
        <w:pict>
          <v:shape id="Freeform 3681" o:spid="_x0000_s1833" style="position:absolute;margin-left:52.45pt;margin-top:566.95pt;width:1.45pt;height:.7pt;z-index:-2531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" path="m,l51,r,26l,26,,xe" fillcolor="black" stroked="f" strokeweight="1pt">
            <v:stroke miterlimit="10" joinstyle="miter"/>
            <v:path o:connecttype="custom" o:connectlocs="0,6838803;18415,6838803;18415,6847693;0,6847693;0,6838803" o:connectangles="0,0,0,0,0"/>
            <w10:wrap anchorx="page" anchory="page"/>
          </v:shape>
        </w:pict>
      </w:r>
      <w:r>
        <w:rPr>
          <w:noProof/>
        </w:rPr>
        <w:pict>
          <v:shape id="Freeform 3680" o:spid="_x0000_s1834" style="position:absolute;margin-left:53.9pt;margin-top:566.95pt;width:137.2pt;height:.7pt;z-index:-2531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" path="m,l4841,r,26l,26,,xe" fillcolor="black" stroked="f" strokeweight="1pt">
            <v:stroke miterlimit="10" joinstyle="miter"/>
            <v:path o:connecttype="custom" o:connectlocs="0,6838803;1742440,6838803;1742440,6847693;0,6847693;0,6838803" o:connectangles="0,0,0,0,0"/>
            <w10:wrap anchorx="page" anchory="page"/>
          </v:shape>
        </w:pict>
      </w:r>
      <w:r>
        <w:rPr>
          <w:noProof/>
        </w:rPr>
        <w:pict>
          <v:shape id="Freeform 3679" o:spid="_x0000_s1835" style="position:absolute;margin-left:191.1pt;margin-top:566.95pt;width:.7pt;height:.7pt;z-index:-2531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6838803;8548,6838803;8548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78" o:spid="_x0000_s1836" type="#_x0000_t75" alt="ooxWord://word/media/image109.png" style="position:absolute;margin-left:191.8pt;margin-top:566.95pt;width:36.25pt;height:.5pt;z-index:-253125632;visibility:visible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>
          <v:shape id="Freeform 3677" o:spid="_x0000_s1837" style="position:absolute;margin-left:228.05pt;margin-top:566.95pt;width:.5pt;height:.7pt;z-index:-2531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76" o:spid="_x0000_s1838" type="#_x0000_t75" alt="ooxWord://word/media/image110.png" style="position:absolute;margin-left:228.55pt;margin-top:566.95pt;width:36.35pt;height:.5pt;z-index:-253123584;visibility:visible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>
          <v:shape id="Freeform 3675" o:spid="_x0000_s1839" style="position:absolute;margin-left:264.9pt;margin-top:566.95pt;width:.5pt;height:.7pt;z-index:-2531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74" o:spid="_x0000_s1840" type="#_x0000_t75" alt="ooxWord://word/media/image111.png" style="position:absolute;margin-left:265.35pt;margin-top:566.95pt;width:36.35pt;height:.5pt;z-index:-253121536;visibility:visible;mso-position-horizontal-relative:page;mso-position-vertical-relative:page">
            <v:imagedata r:id="rId89" o:title=""/>
            <w10:wrap anchorx="page" anchory="page"/>
          </v:shape>
        </w:pict>
      </w:r>
      <w:r>
        <w:rPr>
          <w:noProof/>
        </w:rPr>
        <w:pict>
          <v:shape id="Freeform 3673" o:spid="_x0000_s1841" style="position:absolute;margin-left:301.75pt;margin-top:566.95pt;width:.5pt;height:.7pt;z-index:-2531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CwzQ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72" o:spid="_x0000_s1842" type="#_x0000_t75" alt="ooxWord://word/media/image112.png" style="position:absolute;margin-left:302.2pt;margin-top:566.95pt;width:36.4pt;height:.5pt;z-index:-253119488;visibility:visible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>
          <v:shape id="Freeform 3671" o:spid="_x0000_s1843" style="position:absolute;margin-left:338.6pt;margin-top:566.95pt;width:.5pt;height:.7pt;z-index:-2531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OMygMAAEQKAAAOAAAAZHJzL2Uyb0RvYy54bWysVlGPozYQfq90/8Hy452yYEJIiDZ7uttt&#10;qkrb9qRLf4ADJqADm9pOyLbqf+/YxllIs7m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70" o:spid="_x0000_s1844" type="#_x0000_t75" alt="ooxWord://word/media/image113.png" style="position:absolute;margin-left:339.05pt;margin-top:566.95pt;width:36.5pt;height:.5pt;z-index:-253117440;visibility:visible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>
          <v:shape id="Freeform 3669" o:spid="_x0000_s1845" style="position:absolute;margin-left:375.55pt;margin-top:566.95pt;width:.5pt;height:.7pt;z-index:-2531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" path="m,l17,r,26l,26,,xe" fillcolor="black" stroked="f" strokeweight="1pt">
            <v:stroke miterlimit="10" joinstyle="miter"/>
            <v:path o:connecttype="custom" o:connectlocs="0,6838803;5997,6838803;5997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68" o:spid="_x0000_s1846" type="#_x0000_t75" alt="ooxWord://word/media/image114.png" style="position:absolute;margin-left:376.05pt;margin-top:566.95pt;width:36.35pt;height:.5pt;z-index:-253115392;visibility:visible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>
          <v:shape id="Freeform 3667" o:spid="_x0000_s1847" style="position:absolute;margin-left:412.4pt;margin-top:566.95pt;width:.5pt;height:.7pt;z-index:-2531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66" o:spid="_x0000_s1848" type="#_x0000_t75" alt="ooxWord://word/media/image115.png" style="position:absolute;margin-left:412.85pt;margin-top:566.95pt;width:36.4pt;height:.5pt;z-index:-253113344;visibility:visible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>
          <v:shape id="Freeform 3665" o:spid="_x0000_s1849" style="position:absolute;margin-left:449.25pt;margin-top:566.95pt;width:.5pt;height:.7pt;z-index:-2531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/gJzQ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64" o:spid="_x0000_s1850" type="#_x0000_t75" alt="ooxWord://word/media/image116.png" style="position:absolute;margin-left:449.75pt;margin-top:566.95pt;width:36.35pt;height:.5pt;z-index:-253111296;visibility:visible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>
          <v:shape id="Freeform 3663" o:spid="_x0000_s1851" style="position:absolute;margin-left:486.1pt;margin-top:566.95pt;width:.5pt;height:.7pt;z-index:-2531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ZDzA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>
          <v:shape id="Resim 3662" o:spid="_x0000_s1852" type="#_x0000_t75" alt="ooxWord://word/media/image117.png" style="position:absolute;margin-left:486.6pt;margin-top:566.95pt;width:35.9pt;height:.5pt;z-index:-253109248;visibility:visible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>
          <v:shape id="Freeform 3661" o:spid="_x0000_s1853" style="position:absolute;margin-left:522.45pt;margin-top:566.95pt;width:1.45pt;height:.7pt;z-index:-2531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" path="m,l50,r,26l,26,,xe" fillcolor="black" stroked="f" strokeweight="1pt">
            <v:stroke miterlimit="10" joinstyle="miter"/>
            <v:path o:connecttype="custom" o:connectlocs="0,6838803;18054,6838803;18054,6847693;0,6847693;0,6838803" o:connectangles="0,0,0,0,0"/>
            <w10:wrap anchorx="page" anchory="page"/>
          </v:shape>
        </w:pict>
      </w:r>
      <w:r>
        <w:rPr>
          <w:noProof/>
        </w:rPr>
        <w:pict>
          <v:shape id="Freeform 3660" o:spid="_x0000_s1854" style="position:absolute;margin-left:52.45pt;margin-top:567.65pt;width:1.45pt;height:23.65pt;z-index:-2531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" path="m,l51,r,834l,834,,xe" fillcolor="black" stroked="f" strokeweight="1pt">
            <v:stroke miterlimit="10" joinstyle="miter"/>
            <v:path o:connecttype="custom" o:connectlocs="0,7212482;18415,7212482;18415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59" o:spid="_x0000_s1855" style="position:absolute;margin-left:52.45pt;margin-top:591.3pt;width:1.45pt;height:1.45pt;z-index:-2531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58" o:spid="_x0000_s1856" style="position:absolute;margin-left:52.45pt;margin-top:591.3pt;width:1.45pt;height:1.45pt;z-index:-2531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57" o:spid="_x0000_s1857" style="position:absolute;margin-left:191.1pt;margin-top:567.65pt;width:.7pt;height:23.65pt;z-index:-2531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" path="m,l25,r,834l,834,,xe" fillcolor="black" stroked="f" strokeweight="1pt">
            <v:stroke miterlimit="10" joinstyle="miter"/>
            <v:path o:connecttype="custom" o:connectlocs="0,7212482;8548,7212482;8548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56" o:spid="_x0000_s1858" style="position:absolute;margin-left:53.9pt;margin-top:591.3pt;width:137.2pt;height:1.45pt;z-index:-2531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" path="m,l4841,r,50l,50,,xe" fillcolor="black" stroked="f" strokeweight="1pt">
            <v:stroke miterlimit="10" joinstyle="miter"/>
            <v:path o:connecttype="custom" o:connectlocs="0,7532457;1742440,7532457;174244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55" o:spid="_x0000_s1859" style="position:absolute;margin-left:191.1pt;margin-top:591.3pt;width:1.45pt;height:1.45pt;z-index:-2531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54" o:spid="_x0000_s1860" style="position:absolute;margin-left:192.55pt;margin-top:591.3pt;width:35.5pt;height:1.45pt;z-index:-2531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" path="m,l1254,r,50l,50,,xe" fillcolor="black" stroked="f" strokeweight="1pt">
            <v:stroke miterlimit="10" joinstyle="miter"/>
            <v:path o:connecttype="custom" o:connectlocs="0,7532457;450850,7532457;45085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53" o:spid="_x0000_s1861" style="position:absolute;margin-left:228.05pt;margin-top:567.65pt;width:.5pt;height:23.65pt;z-index:-2531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52" o:spid="_x0000_s1862" style="position:absolute;margin-left:228.05pt;margin-top:591.3pt;width:1.45pt;height:1.45pt;z-index:-2530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51" o:spid="_x0000_s1863" style="position:absolute;margin-left:229.5pt;margin-top:591.3pt;width:35.4pt;height:1.45pt;z-index:-2530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50" o:spid="_x0000_s1864" style="position:absolute;margin-left:264.9pt;margin-top:567.65pt;width:.5pt;height:23.65pt;z-index:-2530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49" o:spid="_x0000_s1865" style="position:absolute;margin-left:264.9pt;margin-top:591.3pt;width:1.45pt;height:1.45pt;z-index:-2530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48" o:spid="_x0000_s1866" style="position:absolute;margin-left:266.35pt;margin-top:591.3pt;width:35.4pt;height:1.45pt;z-index:-2530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47" o:spid="_x0000_s1867" style="position:absolute;margin-left:301.75pt;margin-top:567.65pt;width:.5pt;height:23.65pt;z-index:-2530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46" o:spid="_x0000_s1868" style="position:absolute;margin-left:301.75pt;margin-top:591.3pt;width:1.45pt;height:1.45pt;z-index:-2530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45" o:spid="_x0000_s1869" style="position:absolute;margin-left:338.6pt;margin-top:567.65pt;width:.5pt;height:23.65pt;z-index:-2530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44" o:spid="_x0000_s1870" style="position:absolute;margin-left:303.15pt;margin-top:591.3pt;width:35.4pt;height:1.45pt;z-index:-2530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" path="m,l1249,r,50l,50,,xe" fillcolor="black" stroked="f" strokeweight="1pt">
            <v:stroke miterlimit="10" joinstyle="miter"/>
            <v:path o:connecttype="custom" o:connectlocs="0,7532457;449220,7532457;44922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43" o:spid="_x0000_s1871" style="position:absolute;margin-left:338.6pt;margin-top:591.3pt;width:1.45pt;height:1.45pt;z-index:-2530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42" o:spid="_x0000_s1872" style="position:absolute;margin-left:340.05pt;margin-top:591.3pt;width:35.5pt;height:1.45pt;z-index:-2530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" path="m,l1253,r,50l,50,,xe" fillcolor="black" stroked="f" strokeweight="1pt">
            <v:stroke miterlimit="10" joinstyle="miter"/>
            <v:path o:connecttype="custom" o:connectlocs="0,7532457;450490,7532457;45049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41" o:spid="_x0000_s1873" style="position:absolute;margin-left:375.55pt;margin-top:567.65pt;width:.5pt;height:23.65pt;z-index:-2530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" path="m,l17,r,834l,834,,xe" fillcolor="black" stroked="f" strokeweight="1pt">
            <v:stroke miterlimit="10" joinstyle="miter"/>
            <v:path o:connecttype="custom" o:connectlocs="0,7212482;5997,7212482;5997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40" o:spid="_x0000_s1874" style="position:absolute;margin-left:375.55pt;margin-top:591.3pt;width:1.45pt;height:1.45pt;z-index:-2530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39" o:spid="_x0000_s1875" style="position:absolute;margin-left:377pt;margin-top:591.3pt;width:35.4pt;height:1.45pt;z-index:-2530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38" o:spid="_x0000_s1876" style="position:absolute;margin-left:412.4pt;margin-top:567.65pt;width:.5pt;height:23.65pt;z-index:-2530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37" o:spid="_x0000_s1877" style="position:absolute;margin-left:412.4pt;margin-top:591.3pt;width:1.45pt;height:1.45pt;z-index:-2530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36" o:spid="_x0000_s1878" style="position:absolute;margin-left:413.85pt;margin-top:591.3pt;width:35.4pt;height:1.45pt;z-index:-2530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" path="m,l1250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35" o:spid="_x0000_s1879" style="position:absolute;margin-left:449.25pt;margin-top:567.65pt;width:.5pt;height:23.65pt;z-index:-2530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34" o:spid="_x0000_s1880" style="position:absolute;margin-left:449.25pt;margin-top:591.3pt;width:1.45pt;height:1.45pt;z-index:-2530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33" o:spid="_x0000_s1881" style="position:absolute;margin-left:450.7pt;margin-top:591.3pt;width:35.4pt;height:1.45pt;z-index:-2530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32" o:spid="_x0000_s1882" style="position:absolute;margin-left:486.1pt;margin-top:567.65pt;width:.5pt;height:23.65pt;z-index:-2530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31" o:spid="_x0000_s1883" style="position:absolute;margin-left:486.1pt;margin-top:591.3pt;width:1.45pt;height:1.45pt;z-index:-2530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30" o:spid="_x0000_s1884" style="position:absolute;margin-left:487.55pt;margin-top:591.3pt;width:34.9pt;height:1.45pt;z-index:-2530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" path="m,l1232,r,50l,50,,xe" fillcolor="black" stroked="f" strokeweight="1pt">
            <v:stroke miterlimit="10" joinstyle="miter"/>
            <v:path o:connecttype="custom" o:connectlocs="0,7532457;443230,7532457;443230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29" o:spid="_x0000_s1885" style="position:absolute;margin-left:522.45pt;margin-top:567.65pt;width:1.45pt;height:23.65pt;z-index:-2530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" path="m,l50,r,834l,834,,xe" fillcolor="black" stroked="f" strokeweight="1pt">
            <v:stroke miterlimit="10" joinstyle="miter"/>
            <v:path o:connecttype="custom" o:connectlocs="0,7212482;18054,7212482;18054,7512837;0,7512837;0,7212482" o:connectangles="0,0,0,0,0"/>
            <w10:wrap anchorx="page" anchory="page"/>
          </v:shape>
        </w:pict>
      </w:r>
      <w:r>
        <w:rPr>
          <w:noProof/>
        </w:rPr>
        <w:pict>
          <v:shape id="Freeform 3628" o:spid="_x0000_s1886" style="position:absolute;margin-left:522.45pt;margin-top:591.3pt;width:1.45pt;height:1.45pt;z-index:-2530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>
          <v:shape id="Freeform 3627" o:spid="_x0000_s1887" style="position:absolute;margin-left:522.45pt;margin-top:591.3pt;width:1.45pt;height:1.45pt;z-index:-2530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   (Ek-4)</w:t>
      </w:r>
      <w:r>
        <w:rPr>
          <w:color w:val="000000"/>
          <w:sz w:val="16"/>
          <w:szCs w:val="16"/>
        </w:rPr>
        <w:t> </w:t>
      </w:r>
    </w:p>
    <w:p w:rsidR="00394C58" w:rsidRDefault="00394C58">
      <w:pPr>
        <w:spacing w:line="20" w:lineRule="exact"/>
        <w:sectPr w:rsidR="00394C58">
          <w:pgSz w:w="11906" w:h="16841"/>
          <w:pgMar w:top="844" w:right="1651" w:bottom="0" w:left="9516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2" w:line="200" w:lineRule="exact"/>
        <w:ind w:right="-567"/>
      </w:pPr>
      <w:r>
        <w:rPr>
          <w:color w:val="000000"/>
          <w:sz w:val="22"/>
          <w:szCs w:val="22"/>
        </w:rPr>
        <w:t>MUDURNU SÜREYYA ASTARCI MESLEK YÜKSEKOKULU ÖĞRENCĠLERĠNĠN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284" w:bottom="0" w:left="1781" w:header="708" w:footer="708" w:gutter="0"/>
          <w:cols w:space="708"/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SEKTÖREL AĞIRLIKLI ÖĞRETĠMLERĠ HAKKINDA İŞVERENĠN RAPORU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562" w:bottom="0" w:left="206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7" w:line="200" w:lineRule="exact"/>
        <w:ind w:right="-567"/>
      </w:pPr>
      <w:r>
        <w:rPr>
          <w:color w:val="000000"/>
          <w:sz w:val="22"/>
          <w:szCs w:val="22"/>
        </w:rPr>
        <w:t>ÖĞRENCİNİN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77" w:line="200" w:lineRule="exact"/>
        <w:ind w:right="-567"/>
      </w:pPr>
      <w:r>
        <w:rPr>
          <w:color w:val="000000"/>
          <w:sz w:val="22"/>
          <w:szCs w:val="22"/>
        </w:rPr>
        <w:t>İŞVERENĠN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420" w:space="3476"/>
            <w:col w:w="1216"/>
          </w:cols>
        </w:sectPr>
      </w:pPr>
    </w:p>
    <w:p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Adı Soyadı              </w:t>
      </w:r>
    </w:p>
    <w:p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Unvanı Adı Soyadı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777" w:space="3118"/>
            <w:col w:w="1904"/>
          </w:cols>
        </w:sectPr>
      </w:pPr>
    </w:p>
    <w:p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Program Alanı         </w:t>
      </w:r>
    </w:p>
    <w:p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Telefon No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806" w:space="3089"/>
            <w:col w:w="1242"/>
          </w:cols>
        </w:sectPr>
      </w:pPr>
    </w:p>
    <w:p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Staj Süresi               </w:t>
      </w:r>
    </w:p>
    <w:p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Açık Adresi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792" w:space="3104"/>
            <w:col w:w="1300"/>
          </w:cols>
        </w:sectPr>
      </w:pPr>
    </w:p>
    <w:p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Başlama Tarihi 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965" w:bottom="0" w:left="1135" w:header="708" w:footer="708" w:gutter="0"/>
          <w:cols w:space="708"/>
        </w:sectPr>
      </w:pPr>
    </w:p>
    <w:p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Öğrencinin gözlem çalışmalarını yapacak </w:t>
      </w:r>
    </w:p>
    <w:p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Sektörel  Staj  uygulamasında,  sorumlu  kişinin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729" w:space="1166"/>
            <w:col w:w="4455"/>
          </w:cols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493" w:bottom="0" w:left="6025" w:header="708" w:footer="708" w:gutter="0"/>
          <w:cols w:space="708"/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Öğretim Elemanları : </w:t>
      </w:r>
    </w:p>
    <w:p w:rsidR="00394C58" w:rsidRDefault="00394C58">
      <w:pPr>
        <w:spacing w:before="5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soyadı ve unvanı: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936" w:space="2960"/>
            <w:col w:w="1616"/>
          </w:cols>
        </w:sectPr>
      </w:pPr>
    </w:p>
    <w:p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1-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525" w:bottom="0" w:left="1135" w:header="708" w:footer="708" w:gutter="0"/>
          <w:cols w:space="708"/>
        </w:sectPr>
      </w:pPr>
    </w:p>
    <w:p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2-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525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31" w:line="197" w:lineRule="exact"/>
        <w:ind w:right="-567"/>
      </w:pPr>
      <w:r>
        <w:rPr>
          <w:b/>
          <w:bCs/>
          <w:color w:val="000000"/>
          <w:sz w:val="22"/>
          <w:szCs w:val="22"/>
        </w:rPr>
        <w:t>Sayın İşyeri Yetkilisi,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973" w:bottom="0" w:left="184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6" w:line="200" w:lineRule="exact"/>
        <w:ind w:right="-567"/>
      </w:pPr>
      <w:r>
        <w:rPr>
          <w:color w:val="000000"/>
          <w:sz w:val="22"/>
          <w:szCs w:val="22"/>
        </w:rPr>
        <w:t>Kurumunuzda 4 Hafta çalışarak öğrenim programını tamamladığında bu öğrencimizin, aşağıdaki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219" w:bottom="0" w:left="1844" w:header="708" w:footer="708" w:gutter="0"/>
          <w:cols w:space="708"/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cetvelde  alt  alta  yazılı  yedi  ayrı  beceri  ve  bilgi  grubunda  erişeceği  seviyeyi  gözlem,  kanaat  veya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217" w:bottom="0" w:left="1135" w:header="708" w:footer="708" w:gutter="0"/>
          <w:cols w:space="708"/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tespitlerinize göre lütfen belirtiniz. Bunun için “100” üzerinden takdir edeceğiniz notlarınızı cetveldeki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222" w:bottom="0" w:left="1135" w:header="708" w:footer="708" w:gutter="0"/>
          <w:cols w:space="708"/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karşılığı olan kutuların içine yazınız.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462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ÖĞRENCĠNĠN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AA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BA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BB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CB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CC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DC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DD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FD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FF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10" w:space="708" w:equalWidth="0">
            <w:col w:w="1297" w:space="1633"/>
            <w:col w:w="339" w:space="406"/>
            <w:col w:w="331" w:space="416"/>
            <w:col w:w="324" w:space="418"/>
            <w:col w:w="322" w:space="423"/>
            <w:col w:w="319" w:space="418"/>
            <w:col w:w="331" w:space="406"/>
            <w:col w:w="343" w:space="416"/>
            <w:col w:w="310" w:space="449"/>
            <w:col w:w="276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90-100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85-89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75-84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70-74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60-69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55-59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50-54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40-49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0-39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913" w:header="708" w:footer="708" w:gutter="0"/>
          <w:cols w:num="9" w:space="708" w:equalWidth="0">
            <w:col w:w="624" w:space="169"/>
            <w:col w:w="523" w:space="219"/>
            <w:col w:w="523" w:space="219"/>
            <w:col w:w="524" w:space="219"/>
            <w:col w:w="523" w:space="221"/>
            <w:col w:w="523" w:space="219"/>
            <w:col w:w="523" w:space="220"/>
            <w:col w:w="523" w:space="269"/>
            <w:col w:w="423"/>
          </w:cols>
        </w:sectPr>
      </w:pPr>
    </w:p>
    <w:p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Teknik kabiliyeti, yaptığı işlerin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96" w:bottom="0" w:left="1133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tamlık derecesi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508" w:bottom="0" w:left="1133" w:header="708" w:footer="708" w:gutter="0"/>
          <w:cols w:space="708"/>
        </w:sectPr>
      </w:pPr>
    </w:p>
    <w:p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Teşebbüs gücü,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477" w:bottom="0" w:left="1133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verimlilik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937" w:bottom="0" w:left="1133" w:header="708" w:footer="708" w:gutter="0"/>
          <w:cols w:space="708"/>
        </w:sectPr>
      </w:pPr>
    </w:p>
    <w:p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Alet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ve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teçhizatı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kullanma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396" w:space="180"/>
            <w:col w:w="242" w:space="178"/>
            <w:col w:w="730" w:space="178"/>
            <w:col w:w="790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becerisi, tertip ve düzeni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754" w:bottom="0" w:left="1133" w:header="708" w:footer="708" w:gutter="0"/>
          <w:cols w:space="708"/>
        </w:sectPr>
      </w:pPr>
    </w:p>
    <w:p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Çalışma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hızı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ve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zamanını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703" w:space="207"/>
            <w:col w:w="353" w:space="204"/>
            <w:col w:w="242" w:space="205"/>
            <w:col w:w="780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değerlendirme kabiliyeti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769" w:bottom="0" w:left="1133" w:header="708" w:footer="708" w:gutter="0"/>
          <w:cols w:space="708"/>
        </w:sectPr>
      </w:pPr>
    </w:p>
    <w:p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Uygun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ve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tutumlu </w:t>
      </w:r>
    </w:p>
    <w:p w:rsidR="00394C58" w:rsidRDefault="00394C58">
      <w:pPr>
        <w:spacing w:before="69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malzeme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591" w:space="142"/>
            <w:col w:w="242" w:space="142"/>
            <w:col w:w="667" w:space="142"/>
            <w:col w:w="768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kullanma becerisi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311" w:bottom="0" w:left="1133" w:header="708" w:footer="708" w:gutter="0"/>
          <w:cols w:space="708"/>
        </w:sectPr>
      </w:pPr>
    </w:p>
    <w:p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Sorumluluk duygusu, işe devam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96" w:bottom="0" w:left="1133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durumu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103" w:bottom="0" w:left="113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Çalışanlara karşı tutumu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778" w:bottom="0" w:left="113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21" w:line="181" w:lineRule="exact"/>
        <w:ind w:right="-567"/>
      </w:pPr>
      <w:r>
        <w:rPr>
          <w:color w:val="000000"/>
          <w:sz w:val="19"/>
          <w:szCs w:val="19"/>
        </w:rPr>
        <w:t>Varsa önerilerinizi buraya yazınız.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962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59" w:line="146" w:lineRule="exact"/>
        <w:ind w:right="-567"/>
      </w:pPr>
      <w:r>
        <w:rPr>
          <w:color w:val="000000"/>
          <w:sz w:val="16"/>
          <w:szCs w:val="16"/>
        </w:rPr>
        <w:t>İşveren veya Yetkilinin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887" w:bottom="0" w:left="747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Adı Soyadı, Unvanı ve İmzası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669" w:bottom="0" w:left="7257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...... / …... / 20…..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164" w:bottom="0" w:left="774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74" w:line="181" w:lineRule="exact"/>
        <w:ind w:right="-567"/>
      </w:pPr>
      <w:r>
        <w:rPr>
          <w:color w:val="000000"/>
          <w:sz w:val="19"/>
          <w:szCs w:val="19"/>
        </w:rPr>
        <w:t>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:rsidR="00394C58" w:rsidRDefault="00394C58">
      <w:pPr>
        <w:spacing w:line="181" w:lineRule="exact"/>
        <w:ind w:right="-567"/>
      </w:pPr>
      <w:r>
        <w:rPr>
          <w:b/>
          <w:bCs/>
          <w:color w:val="000000"/>
          <w:sz w:val="19"/>
          <w:szCs w:val="19"/>
        </w:rPr>
        <w:t>(Ek-5)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233" w:header="708" w:footer="708" w:gutter="0"/>
          <w:cols w:space="708"/>
        </w:sectPr>
      </w:pPr>
    </w:p>
    <w:p w:rsidR="00394C58" w:rsidRDefault="00394C58">
      <w:pPr>
        <w:spacing w:before="54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ÖĞRENCİNİN TRANSKRİPTİ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087" w:bottom="0" w:left="4717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6" w:line="177" w:lineRule="exact"/>
        <w:ind w:right="-567"/>
      </w:pPr>
      <w:r>
        <w:rPr>
          <w:b/>
          <w:bCs/>
          <w:color w:val="000000"/>
          <w:sz w:val="19"/>
          <w:szCs w:val="19"/>
        </w:rPr>
        <w:t>(Öğrenci, Öğrenci İşleri Daire Başkanlığı’ndan aldığı transkripti, staj dosyasına Ek-5 koduyla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76" w:bottom="0" w:left="2410" w:header="708" w:footer="708" w:gutter="0"/>
          <w:cols w:space="708"/>
        </w:sectPr>
      </w:pPr>
    </w:p>
    <w:p w:rsidR="00394C58" w:rsidRDefault="00394C58">
      <w:pPr>
        <w:spacing w:before="55" w:line="177" w:lineRule="exact"/>
        <w:ind w:right="-567"/>
      </w:pPr>
      <w:r>
        <w:rPr>
          <w:b/>
          <w:bCs/>
          <w:color w:val="000000"/>
          <w:sz w:val="19"/>
          <w:szCs w:val="19"/>
        </w:rPr>
        <w:t>ekleyecektir.)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004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4" w:line="181" w:lineRule="exact"/>
        <w:ind w:right="-567"/>
      </w:pPr>
      <w:r>
        <w:rPr>
          <w:color w:val="000000"/>
          <w:sz w:val="19"/>
          <w:szCs w:val="19"/>
        </w:rPr>
        <w:t>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:rsidR="00394C58" w:rsidRDefault="00394C58">
      <w:pPr>
        <w:spacing w:line="181" w:lineRule="exact"/>
        <w:ind w:right="-567"/>
      </w:pPr>
      <w:r>
        <w:rPr>
          <w:noProof/>
        </w:rPr>
        <w:pict>
          <v:shape id="Text Box 3626" o:spid="_x0000_s1888" type="#_x0000_t202" style="position:absolute;margin-left:431.85pt;margin-top:507.1pt;width:7.55pt;height:8.75pt;z-index:-25307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" filled="f" stroked="f">
            <v:stroke joinstyle="round"/>
            <v:textbox inset="0,0,0,0">
              <w:txbxContent>
                <w:p w:rsidR="00394C58" w:rsidRDefault="00394C58">
                  <w:pPr>
                    <w:spacing w:line="146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>..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Freeform 3625" o:spid="_x0000_s1889" style="position:absolute;margin-left:49.3pt;margin-top:112.95pt;width:.7pt;height:.7pt;z-index:-2530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24" o:spid="_x0000_s1890" style="position:absolute;margin-left:49.3pt;margin-top:112.95pt;width:.7pt;height:.7pt;z-index:-2530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23" o:spid="_x0000_s1891" style="position:absolute;margin-left:50.05pt;margin-top:112.95pt;width:34.7pt;height:.7pt;z-index:-2530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" path="m,l1224,r,25l,25,,xe" fillcolor="black" stroked="f" strokeweight="1pt">
            <v:stroke miterlimit="10" joinstyle="miter"/>
            <v:path o:connecttype="custom" o:connectlocs="0,1362563;440330,1362563;44033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22" o:spid="_x0000_s1892" style="position:absolute;margin-left:84.75pt;margin-top:112.95pt;width:.7pt;height:.7pt;z-index:-2530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21" o:spid="_x0000_s1893" style="position:absolute;margin-left:85.45pt;margin-top:112.95pt;width:176.55pt;height:.7pt;z-index:-2530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" path="m,l6228,r,25l,25,,xe" fillcolor="black" stroked="f" strokeweight="1pt">
            <v:stroke miterlimit="10" joinstyle="miter"/>
            <v:path o:connecttype="custom" o:connectlocs="0,1362563;2242185,1362563;2242185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20" o:spid="_x0000_s1894" style="position:absolute;margin-left:262pt;margin-top:112.95pt;width:.7pt;height:.7pt;z-index:-2530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9" o:spid="_x0000_s1895" style="position:absolute;margin-left:262pt;margin-top:112.95pt;width:.7pt;height:.7pt;z-index:-2530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8" o:spid="_x0000_s1896" style="position:absolute;margin-left:304.6pt;margin-top:112.95pt;width:.7pt;height:.7pt;z-index:-2530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7" o:spid="_x0000_s1897" style="position:absolute;margin-left:304.6pt;margin-top:112.95pt;width:.7pt;height:.7pt;z-index:-2530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6" o:spid="_x0000_s1898" style="position:absolute;margin-left:305.35pt;margin-top:112.95pt;width:34.7pt;height:.7pt;z-index:-2530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" path="m,l1224,r,25l,25,,xe" fillcolor="black" stroked="f" strokeweight="1pt">
            <v:stroke miterlimit="10" joinstyle="miter"/>
            <v:path o:connecttype="custom" o:connectlocs="0,1362563;440330,1362563;44033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5" o:spid="_x0000_s1899" style="position:absolute;margin-left:340.05pt;margin-top:112.95pt;width:.7pt;height:.7pt;z-index:-2530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4" o:spid="_x0000_s1900" style="position:absolute;margin-left:340.75pt;margin-top:112.95pt;width:183.5pt;height:.7pt;z-index:-2530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" path="m,l6474,r,25l,25,,xe" fillcolor="black" stroked="f" strokeweight="1pt">
            <v:stroke miterlimit="10" joinstyle="miter"/>
            <v:path o:connecttype="custom" o:connectlocs="0,1362563;2330450,1362563;233045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3" o:spid="_x0000_s1901" style="position:absolute;margin-left:524.25pt;margin-top:112.95pt;width:.7pt;height:.7pt;z-index:-2530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2" o:spid="_x0000_s1902" style="position:absolute;margin-left:524.25pt;margin-top:112.95pt;width:.7pt;height:.7pt;z-index:-2530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>
          <v:shape id="Freeform 3611" o:spid="_x0000_s1903" style="position:absolute;margin-left:49.3pt;margin-top:113.65pt;width:.7pt;height:17.65pt;z-index:-2530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>
          <v:shape id="Freeform 3610" o:spid="_x0000_s1904" style="position:absolute;margin-left:84.75pt;margin-top:113.65pt;width:.7pt;height:17.65pt;z-index:-2530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>
          <v:shape id="Freeform 3609" o:spid="_x0000_s1905" style="position:absolute;margin-left:262pt;margin-top:113.65pt;width:.7pt;height:17.65pt;z-index:-2530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>
          <v:shape id="Freeform 3608" o:spid="_x0000_s1906" style="position:absolute;margin-left:304.6pt;margin-top:113.65pt;width:.7pt;height:17.65pt;z-index:-2530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>
          <v:shape id="Freeform 3607" o:spid="_x0000_s1907" style="position:absolute;margin-left:340.05pt;margin-top:113.65pt;width:.7pt;height:17.65pt;z-index:-2530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>
          <v:shape id="Freeform 3606" o:spid="_x0000_s1908" style="position:absolute;margin-left:524.25pt;margin-top:113.65pt;width:.7pt;height:17.65pt;z-index:-2530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>
          <v:shape id="Freeform 3605" o:spid="_x0000_s1909" style="position:absolute;margin-left:49.3pt;margin-top:131.3pt;width:.7pt;height:.5pt;z-index:-2530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>
          <v:shape id="Resim 3604" o:spid="_x0000_s1910" type="#_x0000_t75" alt="ooxWord://word/media/image118.png" style="position:absolute;margin-left:50.05pt;margin-top:131.3pt;width:34.7pt;height:.5pt;z-index:-253049856;visibility:visible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>
          <v:shape id="Freeform 3603" o:spid="_x0000_s1911" style="position:absolute;margin-left:84.75pt;margin-top:131.3pt;width:.7pt;height:.5pt;z-index:-2530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>
          <v:shape id="Resim 3602" o:spid="_x0000_s1912" type="#_x0000_t75" alt="ooxWord://word/media/image119.png" style="position:absolute;margin-left:85.45pt;margin-top:131.3pt;width:176.55pt;height:.5pt;z-index:-253047808;visibility:visible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>
          <v:shape id="Freeform 3601" o:spid="_x0000_s1913" style="position:absolute;margin-left:262pt;margin-top:131.3pt;width:.7pt;height:.5pt;z-index:-2530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>
          <v:shape id="Freeform 3600" o:spid="_x0000_s1914" style="position:absolute;margin-left:304.6pt;margin-top:131.3pt;width:.7pt;height:.5pt;z-index:-2530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>
          <v:shape id="Resim 3599" o:spid="_x0000_s1915" type="#_x0000_t75" alt="ooxWord://word/media/image120.png" style="position:absolute;margin-left:305.35pt;margin-top:131.3pt;width:34.7pt;height:.5pt;z-index:-253044736;visibility:visible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>
          <v:shape id="Freeform 3598" o:spid="_x0000_s1916" style="position:absolute;margin-left:340.05pt;margin-top:131.3pt;width:.7pt;height:.5pt;z-index:-2530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>
          <v:shape id="Resim 3597" o:spid="_x0000_s1917" type="#_x0000_t75" alt="ooxWord://word/media/image121.png" style="position:absolute;margin-left:340.75pt;margin-top:131.3pt;width:183.5pt;height:.5pt;z-index:-253042688;visibility:visible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>
          <v:shape id="Freeform 3596" o:spid="_x0000_s1918" style="position:absolute;margin-left:524.25pt;margin-top:131.3pt;width:.7pt;height:.5pt;z-index:-2530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>
          <v:shape id="Freeform 3595" o:spid="_x0000_s1919" style="position:absolute;margin-left:49.3pt;margin-top:131.8pt;width:.7pt;height:17.65pt;z-index:-2530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ijxQMAADUKAAAOAAAAZHJzL2Uyb0RvYy54bWysVtGOqzYQfa/Uf7D82CoLZgkJaLNX9+42&#10;VaVte6WbfoADJqCCTW0nZG/Vf+94gCykyTa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>
          <v:shape id="Freeform 3594" o:spid="_x0000_s1920" style="position:absolute;margin-left:84.75pt;margin-top:131.8pt;width:.7pt;height:17.65pt;z-index:-2530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>
          <v:shape id="Freeform 3593" o:spid="_x0000_s1921" style="position:absolute;margin-left:262pt;margin-top:131.8pt;width:.7pt;height:17.65pt;z-index:-2530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>
          <v:shape id="Freeform 3592" o:spid="_x0000_s1922" style="position:absolute;margin-left:304.6pt;margin-top:131.8pt;width:.7pt;height:17.65pt;z-index:-2530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>
          <v:shape id="Freeform 3591" o:spid="_x0000_s1923" style="position:absolute;margin-left:340.05pt;margin-top:131.8pt;width:.7pt;height:17.65pt;z-index:-2530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>
          <v:shape id="Freeform 3590" o:spid="_x0000_s1924" style="position:absolute;margin-left:524.25pt;margin-top:131.8pt;width:.7pt;height:17.65pt;z-index:-2530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>
          <v:shape id="Freeform 3589" o:spid="_x0000_s1925" style="position:absolute;margin-left:49.3pt;margin-top:149.4pt;width:.7pt;height:.5pt;z-index:-2530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>
          <v:shape id="Resim 3588" o:spid="_x0000_s1926" type="#_x0000_t75" alt="ooxWord://word/media/image122.png" style="position:absolute;margin-left:50.05pt;margin-top:149.4pt;width:34.7pt;height:.5pt;z-index:-253033472;visibility:visible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>
          <v:shape id="Freeform 3587" o:spid="_x0000_s1927" style="position:absolute;margin-left:84.75pt;margin-top:149.4pt;width:.7pt;height:.5pt;z-index:-2530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>
          <v:shape id="Resim 3586" o:spid="_x0000_s1928" type="#_x0000_t75" alt="ooxWord://word/media/image123.png" style="position:absolute;margin-left:85.45pt;margin-top:149.4pt;width:176.55pt;height:.5pt;z-index:-253031424;visibility:visible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>
          <v:shape id="Freeform 3585" o:spid="_x0000_s1929" style="position:absolute;margin-left:262pt;margin-top:149.4pt;width:.7pt;height:.5pt;z-index:-2530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>
          <v:shape id="Freeform 3584" o:spid="_x0000_s1930" style="position:absolute;margin-left:304.6pt;margin-top:149.4pt;width:.7pt;height:.5pt;z-index:-2530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>
          <v:shape id="Resim 3583" o:spid="_x0000_s1931" type="#_x0000_t75" alt="ooxWord://word/media/image124.png" style="position:absolute;margin-left:305.35pt;margin-top:149.4pt;width:34.7pt;height:.5pt;z-index:-253028352;visibility:visible;mso-position-horizontal-relative:page;mso-position-vertical-relative:page">
            <v:imagedata r:id="rId100" o:title=""/>
            <w10:wrap anchorx="page" anchory="page"/>
          </v:shape>
        </w:pict>
      </w:r>
      <w:r>
        <w:rPr>
          <w:noProof/>
        </w:rPr>
        <w:pict>
          <v:shape id="Freeform 3582" o:spid="_x0000_s1932" style="position:absolute;margin-left:340.05pt;margin-top:149.4pt;width:.7pt;height:.5pt;z-index:-2530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>
          <v:shape id="Resim 3581" o:spid="_x0000_s1933" type="#_x0000_t75" alt="ooxWord://word/media/image125.png" style="position:absolute;margin-left:340.75pt;margin-top:149.4pt;width:183.5pt;height:.5pt;z-index:-253026304;visibility:visible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>
          <v:shape id="Freeform 3580" o:spid="_x0000_s1934" style="position:absolute;margin-left:524.25pt;margin-top:149.4pt;width:.7pt;height:.5pt;z-index:-2530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>
          <v:shape id="Freeform 3579" o:spid="_x0000_s1935" style="position:absolute;margin-left:49.3pt;margin-top:149.9pt;width:.7pt;height:17.65pt;z-index:-2530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>
          <v:shape id="Freeform 3578" o:spid="_x0000_s1936" style="position:absolute;margin-left:84.75pt;margin-top:149.9pt;width:.7pt;height:17.65pt;z-index:-2530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>
          <v:shape id="Freeform 3577" o:spid="_x0000_s1937" style="position:absolute;margin-left:262pt;margin-top:149.9pt;width:.7pt;height:17.65pt;z-index:-2530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>
          <v:shape id="Freeform 3576" o:spid="_x0000_s1938" style="position:absolute;margin-left:304.6pt;margin-top:149.9pt;width:.7pt;height:17.65pt;z-index:-2530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>
          <v:shape id="Freeform 3575" o:spid="_x0000_s1939" style="position:absolute;margin-left:340.05pt;margin-top:149.9pt;width:.7pt;height:17.65pt;z-index:-2530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>
          <v:shape id="Freeform 3574" o:spid="_x0000_s1940" style="position:absolute;margin-left:524.25pt;margin-top:149.9pt;width:.7pt;height:17.65pt;z-index:-2530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>
          <v:shape id="Freeform 3573" o:spid="_x0000_s1941" style="position:absolute;margin-left:49.3pt;margin-top:167.55pt;width:.7pt;height:.5pt;z-index:-2530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>
          <v:shape id="Resim 3572" o:spid="_x0000_s1942" type="#_x0000_t75" alt="ooxWord://word/media/image126.png" style="position:absolute;margin-left:50.05pt;margin-top:167.55pt;width:34.7pt;height:.5pt;z-index:-253017088;visibility:visible;mso-position-horizontal-relative:page;mso-position-vertical-relative:page">
            <v:imagedata r:id="rId102" o:title=""/>
            <w10:wrap anchorx="page" anchory="page"/>
          </v:shape>
        </w:pict>
      </w:r>
      <w:r>
        <w:rPr>
          <w:noProof/>
        </w:rPr>
        <w:pict>
          <v:shape id="Freeform 3571" o:spid="_x0000_s1943" style="position:absolute;margin-left:84.75pt;margin-top:167.55pt;width:.7pt;height:.5pt;z-index:-2530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>
          <v:shape id="Resim 3570" o:spid="_x0000_s1944" type="#_x0000_t75" alt="ooxWord://word/media/image127.png" style="position:absolute;margin-left:85.45pt;margin-top:167.55pt;width:176.55pt;height:.5pt;z-index:-253015040;visibility:visible;mso-position-horizontal-relative:page;mso-position-vertical-relative:page">
            <v:imagedata r:id="rId103" o:title=""/>
            <w10:wrap anchorx="page" anchory="page"/>
          </v:shape>
        </w:pict>
      </w:r>
      <w:r>
        <w:rPr>
          <w:noProof/>
        </w:rPr>
        <w:pict>
          <v:shape id="Freeform 3569" o:spid="_x0000_s1945" style="position:absolute;margin-left:262pt;margin-top:167.55pt;width:.7pt;height:.5pt;z-index:-2530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>
          <v:shape id="Freeform 3568" o:spid="_x0000_s1946" style="position:absolute;margin-left:304.6pt;margin-top:167.55pt;width:.7pt;height:.5pt;z-index:-2530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>
          <v:shape id="Resim 3567" o:spid="_x0000_s1947" type="#_x0000_t75" alt="ooxWord://word/media/image128.png" style="position:absolute;margin-left:305.35pt;margin-top:167.55pt;width:34.7pt;height:.5pt;z-index:-253011968;visibility:visible;mso-position-horizontal-relative:page;mso-position-vertical-relative:page">
            <v:imagedata r:id="rId104" o:title=""/>
            <w10:wrap anchorx="page" anchory="page"/>
          </v:shape>
        </w:pict>
      </w:r>
      <w:r>
        <w:rPr>
          <w:noProof/>
        </w:rPr>
        <w:pict>
          <v:shape id="Freeform 3566" o:spid="_x0000_s1948" style="position:absolute;margin-left:340.05pt;margin-top:167.55pt;width:.7pt;height:.5pt;z-index:-2530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>
          <v:shape id="Resim 3565" o:spid="_x0000_s1949" type="#_x0000_t75" alt="ooxWord://word/media/image129.png" style="position:absolute;margin-left:340.75pt;margin-top:167.55pt;width:183.5pt;height:.5pt;z-index:-253009920;visibility:visible;mso-position-horizontal-relative:page;mso-position-vertical-relative:page">
            <v:imagedata r:id="rId105" o:title=""/>
            <w10:wrap anchorx="page" anchory="page"/>
          </v:shape>
        </w:pict>
      </w:r>
      <w:r>
        <w:rPr>
          <w:noProof/>
        </w:rPr>
        <w:pict>
          <v:shape id="Freeform 3564" o:spid="_x0000_s1950" style="position:absolute;margin-left:524.25pt;margin-top:167.55pt;width:.7pt;height:.5pt;z-index:-2530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>
          <v:shape id="Freeform 3563" o:spid="_x0000_s1951" style="position:absolute;margin-left:49.3pt;margin-top:168pt;width:.7pt;height:17.65pt;z-index:-2530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>
          <v:shape id="Freeform 3562" o:spid="_x0000_s1952" style="position:absolute;margin-left:84.75pt;margin-top:168pt;width:.7pt;height:17.65pt;z-index:-2530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>
          <v:shape id="Freeform 3561" o:spid="_x0000_s1953" style="position:absolute;margin-left:262pt;margin-top:168pt;width:.7pt;height:17.65pt;z-index:-2530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>
          <v:shape id="Freeform 3560" o:spid="_x0000_s1954" style="position:absolute;margin-left:304.6pt;margin-top:168pt;width:.7pt;height:17.65pt;z-index:-2530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>
          <v:shape id="Freeform 3559" o:spid="_x0000_s1955" style="position:absolute;margin-left:340.05pt;margin-top:168pt;width:.7pt;height:17.65pt;z-index:-2530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>
          <v:shape id="Freeform 3558" o:spid="_x0000_s1956" style="position:absolute;margin-left:524.25pt;margin-top:168pt;width:.7pt;height:17.65pt;z-index:-2530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>
          <v:shape id="Freeform 3557" o:spid="_x0000_s1957" style="position:absolute;margin-left:49.3pt;margin-top:185.65pt;width:.7pt;height:.5pt;z-index:-2530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>
          <v:shape id="Resim 3556" o:spid="_x0000_s1958" type="#_x0000_t75" alt="ooxWord://word/media/image130.png" style="position:absolute;margin-left:50.05pt;margin-top:185.65pt;width:34.7pt;height:.5pt;z-index:-253000704;visibility:visible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>
          <v:shape id="Freeform 3555" o:spid="_x0000_s1959" style="position:absolute;margin-left:84.75pt;margin-top:185.65pt;width:.7pt;height:.5pt;z-index:-2529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>
          <v:shape id="Resim 3554" o:spid="_x0000_s1960" type="#_x0000_t75" alt="ooxWord://word/media/image131.png" style="position:absolute;margin-left:85.45pt;margin-top:185.65pt;width:176.55pt;height:.5pt;z-index:-252998656;visibility:visible;mso-position-horizontal-relative:page;mso-position-vertical-relative:page">
            <v:imagedata r:id="rId107" o:title=""/>
            <w10:wrap anchorx="page" anchory="page"/>
          </v:shape>
        </w:pict>
      </w:r>
      <w:r>
        <w:rPr>
          <w:noProof/>
        </w:rPr>
        <w:pict>
          <v:shape id="Freeform 3553" o:spid="_x0000_s1961" style="position:absolute;margin-left:262pt;margin-top:185.65pt;width:.7pt;height:.5pt;z-index:-2529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>
          <v:shape id="Freeform 3552" o:spid="_x0000_s1962" style="position:absolute;margin-left:304.6pt;margin-top:185.65pt;width:.7pt;height:.5pt;z-index:-2529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>
          <v:shape id="Resim 3551" o:spid="_x0000_s1963" type="#_x0000_t75" alt="ooxWord://word/media/image132.png" style="position:absolute;margin-left:305.35pt;margin-top:185.65pt;width:34.7pt;height:.5pt;z-index:-252995584;visibility:visible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>
          <v:shape id="Freeform 3550" o:spid="_x0000_s1964" style="position:absolute;margin-left:340.05pt;margin-top:185.65pt;width:.7pt;height:.5pt;z-index:-2529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>
          <v:shape id="Resim 3549" o:spid="_x0000_s1965" type="#_x0000_t75" alt="ooxWord://word/media/image133.png" style="position:absolute;margin-left:340.75pt;margin-top:185.65pt;width:183.5pt;height:.5pt;z-index:-252993536;visibility:visible;mso-position-horizontal-relative:page;mso-position-vertical-relative:page">
            <v:imagedata r:id="rId109" o:title=""/>
            <w10:wrap anchorx="page" anchory="page"/>
          </v:shape>
        </w:pict>
      </w:r>
      <w:r>
        <w:rPr>
          <w:noProof/>
        </w:rPr>
        <w:pict>
          <v:shape id="Freeform 3548" o:spid="_x0000_s1966" style="position:absolute;margin-left:524.25pt;margin-top:185.65pt;width:.7pt;height:.5pt;z-index:-2529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>
          <v:shape id="Freeform 3547" o:spid="_x0000_s1967" style="position:absolute;margin-left:49.3pt;margin-top:186.15pt;width:.7pt;height:17.65pt;z-index:-2529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>
          <v:shape id="Freeform 3546" o:spid="_x0000_s1968" style="position:absolute;margin-left:49.3pt;margin-top:203.8pt;width:.7pt;height:.7pt;z-index:-2529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45" o:spid="_x0000_s1969" style="position:absolute;margin-left:49.3pt;margin-top:203.8pt;width:.7pt;height:.7pt;z-index:-2529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44" o:spid="_x0000_s1970" style="position:absolute;margin-left:50.05pt;margin-top:203.8pt;width:34.7pt;height:.7pt;z-index:-2529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" path="m,l1224,r,26l,26,,xe" fillcolor="black" stroked="f" strokeweight="1pt">
            <v:stroke miterlimit="10" joinstyle="miter"/>
            <v:path o:connecttype="custom" o:connectlocs="0,2458085;440330,2458085;44033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43" o:spid="_x0000_s1971" style="position:absolute;margin-left:84.75pt;margin-top:186.15pt;width:.7pt;height:17.65pt;z-index:-2529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>
          <v:shape id="Freeform 3542" o:spid="_x0000_s1972" style="position:absolute;margin-left:84.75pt;margin-top:203.8pt;width:.7pt;height:.7pt;z-index:-2529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41" o:spid="_x0000_s1973" style="position:absolute;margin-left:85.45pt;margin-top:203.8pt;width:176.55pt;height:.7pt;z-index:-2529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" path="m,l6228,r,26l,26,,xe" fillcolor="black" stroked="f" strokeweight="1pt">
            <v:stroke miterlimit="10" joinstyle="miter"/>
            <v:path o:connecttype="custom" o:connectlocs="0,2458085;2242185,2458085;2242185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40" o:spid="_x0000_s1974" style="position:absolute;margin-left:262pt;margin-top:186.15pt;width:.7pt;height:17.65pt;z-index:-2529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Jc0AMAADUKAAAOAAAAZHJzL2Uyb0RvYy54bWysVtGOqzYQfa/Uf7D82CoLJoQEtNmre3eb&#10;qtK2vdJNP8ABE1DBprYTsq367x0PkIU02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>
          <v:shape id="Freeform 3539" o:spid="_x0000_s1975" style="position:absolute;margin-left:262pt;margin-top:203.8pt;width:.7pt;height:.7pt;z-index:-2529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38" o:spid="_x0000_s1976" style="position:absolute;margin-left:262pt;margin-top:203.8pt;width:.7pt;height:.7pt;z-index:-2529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IAvwMAACsKAAAOAAAAZHJzL2Uyb0RvYy54bWysVm2PozYQ/l6p/8Hyx1ZZMEteQMue7nab&#10;qtL27qRLf4ADJqCCTW0nZFv1v3c8QBbSZBV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37" o:spid="_x0000_s1977" style="position:absolute;margin-left:304.6pt;margin-top:186.15pt;width:.7pt;height:17.65pt;z-index:-2529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>
          <v:shape id="Freeform 3536" o:spid="_x0000_s1978" style="position:absolute;margin-left:304.6pt;margin-top:203.8pt;width:.7pt;height:.7pt;z-index:-2529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35" o:spid="_x0000_s1979" style="position:absolute;margin-left:304.6pt;margin-top:203.8pt;width:.7pt;height:.7pt;z-index:-2529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34" o:spid="_x0000_s1980" style="position:absolute;margin-left:340.05pt;margin-top:186.15pt;width:.7pt;height:17.65pt;z-index:-2529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>
          <v:shape id="Freeform 3533" o:spid="_x0000_s1981" style="position:absolute;margin-left:305.35pt;margin-top:203.8pt;width:34.7pt;height:.7pt;z-index:-2529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" path="m,l1224,r,26l,26,,xe" fillcolor="black" stroked="f" strokeweight="1pt">
            <v:stroke miterlimit="10" joinstyle="miter"/>
            <v:path o:connecttype="custom" o:connectlocs="0,2458085;440330,2458085;44033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32" o:spid="_x0000_s1982" style="position:absolute;margin-left:340.05pt;margin-top:203.8pt;width:.7pt;height:.7pt;z-index:-2529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31" o:spid="_x0000_s1983" style="position:absolute;margin-left:340.75pt;margin-top:203.8pt;width:183.5pt;height:.7pt;z-index:-2529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" path="m,l6474,r,26l,26,,xe" fillcolor="black" stroked="f" strokeweight="1pt">
            <v:stroke miterlimit="10" joinstyle="miter"/>
            <v:path o:connecttype="custom" o:connectlocs="0,2458085;2330450,2458085;233045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30" o:spid="_x0000_s1984" style="position:absolute;margin-left:524.25pt;margin-top:186.15pt;width:.7pt;height:17.65pt;z-index:-2529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>
          <v:shape id="Freeform 3529" o:spid="_x0000_s1985" style="position:absolute;margin-left:524.25pt;margin-top:203.8pt;width:.7pt;height:.7pt;z-index:-2529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28" o:spid="_x0000_s1986" style="position:absolute;margin-left:524.25pt;margin-top:203.8pt;width:.7pt;height:.7pt;z-index:-2529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>
          <v:shape id="Freeform 3527" o:spid="_x0000_s1987" style="position:absolute;margin-left:52.45pt;margin-top:251.55pt;width:1.45pt;height:1.55pt;z-index:-2529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" path="m,l51,r,55l,55,,xe" fillcolor="black" stroked="f" strokeweight="1pt">
            <v:stroke miterlimit="10" joinstyle="miter"/>
            <v:path o:connecttype="custom" o:connectlocs="0,3176085;18415,3176085;18415,3195770;0,3195770;0,3176085" o:connectangles="0,0,0,0,0"/>
            <w10:wrap anchorx="page" anchory="page"/>
          </v:shape>
        </w:pict>
      </w:r>
      <w:r>
        <w:rPr>
          <w:noProof/>
        </w:rPr>
        <w:pict>
          <v:shape id="Freeform 3526" o:spid="_x0000_s1988" style="position:absolute;margin-left:52.45pt;margin-top:251.55pt;width:1.45pt;height:1.45pt;z-index:-2529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>
          <v:shape id="Freeform 3525" o:spid="_x0000_s1989" style="position:absolute;margin-left:113.05pt;margin-top:253pt;width:.7pt;height:.1pt;z-index:-2529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" path="m,l25,r,4l,4,,xe" fillcolor="black" stroked="f" strokeweight="1pt">
            <v:stroke miterlimit="10" joinstyle="miter"/>
            <v:path o:connecttype="custom" o:connectlocs="0,2266950;8548,2266950;8548,2267966;0,2267966;0,2266950" o:connectangles="0,0,0,0,0"/>
            <w10:wrap anchorx="page" anchory="page"/>
          </v:shape>
        </w:pict>
      </w:r>
      <w:r>
        <w:rPr>
          <w:noProof/>
        </w:rPr>
        <w:pict>
          <v:shape id="Freeform 3524" o:spid="_x0000_s1990" style="position:absolute;margin-left:53.9pt;margin-top:251.55pt;width:59.2pt;height:1.45pt;z-index:-2529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" path="m,l2088,r,51l,51,,xe" fillcolor="black" stroked="f" strokeweight="1pt">
            <v:stroke miterlimit="10" joinstyle="miter"/>
            <v:path o:connecttype="custom" o:connectlocs="0,3204210;751840,3204210;751840,3222625;0,3222625;0,3204210" o:connectangles="0,0,0,0,0"/>
            <w10:wrap anchorx="page" anchory="page"/>
          </v:shape>
        </w:pict>
      </w:r>
      <w:r>
        <w:rPr>
          <w:noProof/>
        </w:rPr>
        <w:pict>
          <v:shape id="Freeform 3523" o:spid="_x0000_s1991" style="position:absolute;margin-left:113.05pt;margin-top:251.55pt;width:1.45pt;height:1.45pt;z-index:-2529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>
          <v:shape id="Freeform 3522" o:spid="_x0000_s1992" style="position:absolute;margin-left:114.5pt;margin-top:251.55pt;width:409.4pt;height:1.45pt;z-index:-2529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" path="m,l14442,r,51l,51,,xe" fillcolor="black" stroked="f" strokeweight="1pt">
            <v:stroke miterlimit="10" joinstyle="miter"/>
            <v:path o:connecttype="custom" o:connectlocs="0,3204210;5199020,3204210;5199020,3222625;0,3222625;0,3204210" o:connectangles="0,0,0,0,0"/>
            <w10:wrap anchorx="page" anchory="page"/>
          </v:shape>
        </w:pict>
      </w:r>
      <w:r>
        <w:rPr>
          <w:noProof/>
        </w:rPr>
        <w:pict>
          <v:shape id="Freeform 3521" o:spid="_x0000_s1993" style="position:absolute;margin-left:523.9pt;margin-top:251.55pt;width:1.45pt;height:1.55pt;z-index:-2529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" path="m,l51,r,55l,55,,xe" fillcolor="black" stroked="f" strokeweight="1pt">
            <v:stroke miterlimit="10" joinstyle="miter"/>
            <v:path o:connecttype="custom" o:connectlocs="0,3176085;18415,3176085;18415,3195770;0,3195770;0,3176085" o:connectangles="0,0,0,0,0"/>
            <w10:wrap anchorx="page" anchory="page"/>
          </v:shape>
        </w:pict>
      </w:r>
      <w:r>
        <w:rPr>
          <w:noProof/>
        </w:rPr>
        <w:pict>
          <v:shape id="Freeform 3520" o:spid="_x0000_s1994" style="position:absolute;margin-left:523.9pt;margin-top:251.55pt;width:1.45pt;height:1.45pt;z-index:-2529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>
          <v:shape id="Freeform 3519" o:spid="_x0000_s1995" style="position:absolute;margin-left:52.45pt;margin-top:253.1pt;width:1.45pt;height:17.65pt;z-index:-2529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" path="m,l51,r,624l,624,,xe" fillcolor="black" stroked="f" strokeweight="1pt">
            <v:stroke miterlimit="10" joinstyle="miter"/>
            <v:path o:connecttype="custom" o:connectlocs="0,3207500;18415,3207500;18415,3431655;0,3431655;0,3207500" o:connectangles="0,0,0,0,0"/>
            <w10:wrap anchorx="page" anchory="page"/>
          </v:shape>
        </w:pict>
      </w:r>
      <w:r>
        <w:rPr>
          <w:noProof/>
        </w:rPr>
        <w:pict>
          <v:shape id="Freeform 3518" o:spid="_x0000_s1996" style="position:absolute;margin-left:113.05pt;margin-top:253.1pt;width:.7pt;height:17.65pt;z-index:-2529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" path="m,l25,r,624l,624,,xe" fillcolor="black" stroked="f" strokeweight="1pt">
            <v:stroke miterlimit="10" joinstyle="miter"/>
            <v:path o:connecttype="custom" o:connectlocs="0,3207500;8548,3207500;8548,3431655;0,3431655;0,3207500" o:connectangles="0,0,0,0,0"/>
            <w10:wrap anchorx="page" anchory="page"/>
          </v:shape>
        </w:pict>
      </w:r>
      <w:r>
        <w:rPr>
          <w:noProof/>
        </w:rPr>
        <w:pict>
          <v:shape id="Freeform 3517" o:spid="_x0000_s1997" style="position:absolute;margin-left:523.9pt;margin-top:253.1pt;width:1.45pt;height:17.65pt;z-index:-2529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" path="m,l51,r,624l,624,,xe" fillcolor="black" stroked="f" strokeweight="1pt">
            <v:stroke miterlimit="10" joinstyle="miter"/>
            <v:path o:connecttype="custom" o:connectlocs="0,3207500;18415,3207500;18415,3431655;0,3431655;0,3207500" o:connectangles="0,0,0,0,0"/>
            <w10:wrap anchorx="page" anchory="page"/>
          </v:shape>
        </w:pict>
      </w:r>
      <w:r>
        <w:rPr>
          <w:noProof/>
        </w:rPr>
        <w:pict>
          <v:shape id="Freeform 3516" o:spid="_x0000_s1998" style="position:absolute;margin-left:52.45pt;margin-top:270.75pt;width:1.45pt;height:.7pt;z-index:-2529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" path="m,l51,r,25l,25,,xe" fillcolor="black" stroked="f" strokeweight="1pt">
            <v:stroke miterlimit="10" joinstyle="miter"/>
            <v:path o:connecttype="custom" o:connectlocs="0,3266391;18415,3266391;18415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15" o:spid="_x0000_s1999" style="position:absolute;margin-left:113.05pt;margin-top:270.75pt;width:.7pt;height:.7pt;z-index:-2529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14" o:spid="_x0000_s2000" style="position:absolute;margin-left:113.8pt;margin-top:270.75pt;width:40.45pt;height:.7pt;z-index:-2529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" path="m,l1427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13" o:spid="_x0000_s2001" style="position:absolute;margin-left:154.2pt;margin-top:270.75pt;width:.7pt;height:.7pt;z-index:-2529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12" o:spid="_x0000_s2002" style="position:absolute;margin-left:154.95pt;margin-top:270.75pt;width:40.35pt;height:.7pt;z-index:-2529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" path="m,l1424,r,25l,25,,xe" fillcolor="black" stroked="f" strokeweight="1pt">
            <v:stroke miterlimit="10" joinstyle="miter"/>
            <v:path o:connecttype="custom" o:connectlocs="0,3266391;512445,3266391;512445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11" o:spid="_x0000_s2003" style="position:absolute;margin-left:195.3pt;margin-top:270.75pt;width:.7pt;height:.7pt;z-index:-2529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10" o:spid="_x0000_s2004" style="position:absolute;margin-left:196pt;margin-top:270.75pt;width:40.45pt;height:.7pt;z-index:-2529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" path="m,l1427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9" o:spid="_x0000_s2005" style="position:absolute;margin-left:236.45pt;margin-top:270.75pt;width:.7pt;height:.7pt;z-index:-2529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8" o:spid="_x0000_s2006" style="position:absolute;margin-left:237.15pt;margin-top:270.75pt;width:40.3pt;height:.7pt;z-index:-2529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" path="m,l1423,r,25l,25,,xe" fillcolor="black" stroked="f" strokeweight="1pt">
            <v:stroke miterlimit="10" joinstyle="miter"/>
            <v:path o:connecttype="custom" o:connectlocs="0,3266391;511810,3266391;511810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7" o:spid="_x0000_s2007" style="position:absolute;margin-left:277.5pt;margin-top:270.75pt;width:.7pt;height:.7pt;z-index:-2529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6" o:spid="_x0000_s2008" style="position:absolute;margin-left:278.2pt;margin-top:270.75pt;width:40.45pt;height:.7pt;z-index:-2529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" path="m,l1428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5" o:spid="_x0000_s2009" style="position:absolute;margin-left:318.65pt;margin-top:270.75pt;width:.7pt;height:.7pt;z-index:-2529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4" o:spid="_x0000_s2010" style="position:absolute;margin-left:319.4pt;margin-top:270.75pt;width:40.3pt;height:.7pt;z-index:-2529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" path="m,l1422,r,25l,25,,xe" fillcolor="black" stroked="f" strokeweight="1pt">
            <v:stroke miterlimit="10" joinstyle="miter"/>
            <v:path o:connecttype="custom" o:connectlocs="0,3266391;511450,3266391;511450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3" o:spid="_x0000_s2011" style="position:absolute;margin-left:359.7pt;margin-top:270.75pt;width:.7pt;height:.7pt;z-index:-2529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2" o:spid="_x0000_s2012" style="position:absolute;margin-left:360.45pt;margin-top:270.75pt;width:40.45pt;height:.7pt;z-index:-2529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" path="m,l1426,r,25l,25,,xe" fillcolor="black" stroked="f" strokeweight="1pt">
            <v:stroke miterlimit="10" joinstyle="miter"/>
            <v:path o:connecttype="custom" o:connectlocs="0,3266391;513355,3266391;513355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1" o:spid="_x0000_s2013" style="position:absolute;margin-left:400.85pt;margin-top:270.75pt;width:.7pt;height:.7pt;z-index:-2529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500" o:spid="_x0000_s2014" style="position:absolute;margin-left:401.6pt;margin-top:270.75pt;width:40.3pt;height:.7pt;z-index:-2529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" path="m,l1422,r,25l,25,,xe" fillcolor="black" stroked="f" strokeweight="1pt">
            <v:stroke miterlimit="10" joinstyle="miter"/>
            <v:path o:connecttype="custom" o:connectlocs="0,3266391;511450,3266391;511450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499" o:spid="_x0000_s2015" style="position:absolute;margin-left:441.9pt;margin-top:270.75pt;width:.7pt;height:.7pt;z-index:-2529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498" o:spid="_x0000_s2016" style="position:absolute;margin-left:442.65pt;margin-top:270.75pt;width:40.45pt;height:.7pt;z-index:-2529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" path="m,l1428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497" o:spid="_x0000_s2017" style="position:absolute;margin-left:483.1pt;margin-top:270.75pt;width:.7pt;height:.7pt;z-index:-2529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496" o:spid="_x0000_s2018" style="position:absolute;margin-left:483.8pt;margin-top:270.75pt;width:40.1pt;height:.7pt;z-index:-2529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" path="m,l1413,r,25l,25,,xe" fillcolor="black" stroked="f" strokeweight="1pt">
            <v:stroke miterlimit="10" joinstyle="miter"/>
            <v:path o:connecttype="custom" o:connectlocs="0,3266391;508910,3266391;508910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495" o:spid="_x0000_s2019" style="position:absolute;margin-left:523.9pt;margin-top:270.75pt;width:1.45pt;height:.7pt;z-index:-2529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3266391;18415,3266391;18415,3274939;0,3274939;0,3266391" o:connectangles="0,0,0,0,0"/>
            <w10:wrap anchorx="page" anchory="page"/>
          </v:shape>
        </w:pict>
      </w:r>
      <w:r>
        <w:rPr>
          <w:noProof/>
        </w:rPr>
        <w:pict>
          <v:shape id="Freeform 3494" o:spid="_x0000_s2020" style="position:absolute;margin-left:52.45pt;margin-top:271.5pt;width:1.45pt;height:17.65pt;z-index:-2529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" path="m,l51,r,622l,622,,xe" fillcolor="black" stroked="f" strokeweight="1pt">
            <v:stroke miterlimit="10" joinstyle="miter"/>
            <v:path o:connecttype="custom" o:connectlocs="0,3446158;18415,3446158;18415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93" o:spid="_x0000_s2021" style="position:absolute;margin-left:113.05pt;margin-top:271.5pt;width:.7pt;height:17.65pt;z-index:-2529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92" o:spid="_x0000_s2022" style="position:absolute;margin-left:154.2pt;margin-top:271.5pt;width:.7pt;height:17.65pt;z-index:-2529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2D3yQMAADkKAAAOAAAAZHJzL2Uyb0RvYy54bWysVtGOqzYQfa/Uf7D82CoLZgkJaLNX9+42&#10;VaVte6WbfoADJqCCTW0nZG/Vf+94gCykSbq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91" o:spid="_x0000_s2023" style="position:absolute;margin-left:195.3pt;margin-top:271.5pt;width:.7pt;height:17.65pt;z-index:-2529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90" o:spid="_x0000_s2024" style="position:absolute;margin-left:236.45pt;margin-top:271.5pt;width:.7pt;height:17.65pt;z-index:-2529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89" o:spid="_x0000_s2025" style="position:absolute;margin-left:277.5pt;margin-top:271.5pt;width:.7pt;height:17.65pt;z-index:-2529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88" o:spid="_x0000_s2026" style="position:absolute;margin-left:318.65pt;margin-top:271.5pt;width:.7pt;height:17.65pt;z-index:-2529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87" o:spid="_x0000_s2027" style="position:absolute;margin-left:359.7pt;margin-top:271.5pt;width:.7pt;height:17.65pt;z-index:-2529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86" o:spid="_x0000_s2028" style="position:absolute;margin-left:400.85pt;margin-top:271.5pt;width:.7pt;height:17.65pt;z-index:-2529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85" o:spid="_x0000_s2029" style="position:absolute;margin-left:441.9pt;margin-top:271.5pt;width:.7pt;height:17.65pt;z-index:-2529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84" o:spid="_x0000_s2030" style="position:absolute;margin-left:483.1pt;margin-top:271.5pt;width:.7pt;height:17.65pt;z-index:-2529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83" o:spid="_x0000_s2031" style="position:absolute;margin-left:523.9pt;margin-top:271.5pt;width:1.45pt;height:17.65pt;z-index:-2529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" path="m,l51,r,622l,622,,xe" fillcolor="black" stroked="f" strokeweight="1pt">
            <v:stroke miterlimit="10" joinstyle="miter"/>
            <v:path o:connecttype="custom" o:connectlocs="0,3446158;18415,3446158;18415,3669953;0,3669953;0,3446158" o:connectangles="0,0,0,0,0"/>
            <w10:wrap anchorx="page" anchory="page"/>
          </v:shape>
        </w:pict>
      </w:r>
      <w:r>
        <w:rPr>
          <w:noProof/>
        </w:rPr>
        <w:pict>
          <v:shape id="Freeform 3482" o:spid="_x0000_s2032" style="position:absolute;margin-left:52.45pt;margin-top:289.15pt;width:1.45pt;height:.7pt;z-index:-2529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" path="m,l51,r,26l,26,,xe" fillcolor="black" stroked="f" strokeweight="1pt">
            <v:stroke miterlimit="10" joinstyle="miter"/>
            <v:path o:connecttype="custom" o:connectlocs="0,3487615;18415,3487615;18415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81" o:spid="_x0000_s2033" style="position:absolute;margin-left:53.9pt;margin-top:289.15pt;width:59.2pt;height:.7pt;z-index:-2529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" path="m,l2088,r,26l,26,,xe" fillcolor="black" stroked="f" strokeweight="1pt">
            <v:stroke miterlimit="10" joinstyle="miter"/>
            <v:path o:connecttype="custom" o:connectlocs="0,3487615;751840,3487615;75184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80" o:spid="_x0000_s2034" style="position:absolute;margin-left:113.05pt;margin-top:289.15pt;width:.7pt;height:.7pt;z-index:-2529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9" o:spid="_x0000_s2035" style="position:absolute;margin-left:113.8pt;margin-top:289.15pt;width:40.45pt;height:.7pt;z-index:-2529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" path="m,l1427,r,26l,26,,xe" fillcolor="black" stroked="f" strokeweight="1pt">
            <v:stroke miterlimit="10" joinstyle="miter"/>
            <v:path o:connecttype="custom" o:connectlocs="0,3487615;513715,3487615;513715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8" o:spid="_x0000_s2036" style="position:absolute;margin-left:154.2pt;margin-top:289.15pt;width:.7pt;height:.7pt;z-index:-2529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7" o:spid="_x0000_s2037" style="position:absolute;margin-left:154.95pt;margin-top:289.15pt;width:.7pt;height:.7pt;z-index:-2529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6" o:spid="_x0000_s2038" style="position:absolute;margin-left:155.65pt;margin-top:289.15pt;width:39.65pt;height:.7pt;z-index:-2529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3m0wMAAEwKAAAOAAAAZHJzL2Uyb0RvYy54bWysVl2PqzYQfa/U/2D5sVUWTMgHaNmre3eb&#10;qtK2vdJNf4ADJqCCTW0nZFv1v3ds4yykm71R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" path="m,l1398,r,26l,26,,xe" fillcolor="black" stroked="f" strokeweight="1pt">
            <v:stroke miterlimit="10" joinstyle="miter"/>
            <v:path o:connecttype="custom" o:connectlocs="0,3487615;503555,3487615;503555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5" o:spid="_x0000_s2039" style="position:absolute;margin-left:195.3pt;margin-top:289.15pt;width:.7pt;height:.7pt;z-index:-2529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4" o:spid="_x0000_s2040" style="position:absolute;margin-left:196pt;margin-top:289.15pt;width:.7pt;height:.7pt;z-index:-2529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3" o:spid="_x0000_s2041" style="position:absolute;margin-left:196.75pt;margin-top:289.15pt;width:39.7pt;height:.7pt;z-index:-2529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" path="m,l1401,r,26l,26,,xe" fillcolor="black" stroked="f" strokeweight="1pt">
            <v:stroke miterlimit="10" joinstyle="miter"/>
            <v:path o:connecttype="custom" o:connectlocs="0,3487615;503830,3487615;50383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2" o:spid="_x0000_s2042" style="position:absolute;margin-left:236.45pt;margin-top:289.15pt;width:.7pt;height:.7pt;z-index:-2529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1" o:spid="_x0000_s2043" style="position:absolute;margin-left:237.15pt;margin-top:289.15pt;width:.7pt;height:.7pt;z-index:-2529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70" o:spid="_x0000_s2044" style="position:absolute;margin-left:237.9pt;margin-top:289.15pt;width:39.6pt;height:.7pt;z-index:-2529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" path="m,l1397,r,26l,26,,xe" fillcolor="black" stroked="f" strokeweight="1pt">
            <v:stroke miterlimit="10" joinstyle="miter"/>
            <v:path o:connecttype="custom" o:connectlocs="0,3487615;502920,3487615;50292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9" o:spid="_x0000_s2045" style="position:absolute;margin-left:277.5pt;margin-top:289.15pt;width:.7pt;height:.7pt;z-index:-2529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8" o:spid="_x0000_s2046" style="position:absolute;margin-left:278.2pt;margin-top:289.15pt;width:.7pt;height:.7pt;z-index:-2529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7" o:spid="_x0000_s2047" style="position:absolute;margin-left:278.95pt;margin-top:289.15pt;width:39.75pt;height:.7pt;z-index:-2529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" path="m,l1403,r,26l,26,,xe" fillcolor="black" stroked="f" strokeweight="1pt">
            <v:stroke miterlimit="10" joinstyle="miter"/>
            <v:path o:connecttype="custom" o:connectlocs="0,3487615;504825,3487615;504825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6" o:spid="_x0000_s2048" style="position:absolute;margin-left:318.65pt;margin-top:289.15pt;width:.7pt;height:.7pt;z-index:-2529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5" o:spid="_x0000_s2049" style="position:absolute;margin-left:319.4pt;margin-top:289.15pt;width:.7pt;height:.7pt;z-index:-2529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4" o:spid="_x0000_s2050" style="position:absolute;margin-left:320.1pt;margin-top:289.15pt;width:39.6pt;height:.7pt;z-index:-2529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" path="m,l1397,r,26l,26,,xe" fillcolor="black" stroked="f" strokeweight="1pt">
            <v:stroke miterlimit="10" joinstyle="miter"/>
            <v:path o:connecttype="custom" o:connectlocs="0,3487615;502560,3487615;50256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3" o:spid="_x0000_s2051" style="position:absolute;margin-left:359.7pt;margin-top:289.15pt;width:.7pt;height:.7pt;z-index:-2529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2" o:spid="_x0000_s2052" style="position:absolute;margin-left:360.45pt;margin-top:289.15pt;width:.7pt;height:.7pt;z-index:-2529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1" o:spid="_x0000_s2053" style="position:absolute;margin-left:361.15pt;margin-top:289.15pt;width:39.7pt;height:.7pt;z-index:-2529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" path="m,l1401,r,26l,26,,xe" fillcolor="black" stroked="f" strokeweight="1pt">
            <v:stroke miterlimit="10" joinstyle="miter"/>
            <v:path o:connecttype="custom" o:connectlocs="0,3487615;503830,3487615;50383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60" o:spid="_x0000_s2054" style="position:absolute;margin-left:400.85pt;margin-top:289.15pt;width:.7pt;height:.7pt;z-index:-2529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9" o:spid="_x0000_s2055" style="position:absolute;margin-left:401.6pt;margin-top:289.15pt;width:.7pt;height:.7pt;z-index:-2529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8" o:spid="_x0000_s2056" style="position:absolute;margin-left:402.3pt;margin-top:289.15pt;width:39.6pt;height:.7pt;z-index:-2529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" path="m,l1397,r,26l,26,,xe" fillcolor="black" stroked="f" strokeweight="1pt">
            <v:stroke miterlimit="10" joinstyle="miter"/>
            <v:path o:connecttype="custom" o:connectlocs="0,3487615;502920,3487615;50292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7" o:spid="_x0000_s2057" style="position:absolute;margin-left:441.9pt;margin-top:289.15pt;width:.7pt;height:.7pt;z-index:-2528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6" o:spid="_x0000_s2058" style="position:absolute;margin-left:442.65pt;margin-top:289.15pt;width:.7pt;height:.7pt;z-index:-2528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5" o:spid="_x0000_s2059" style="position:absolute;margin-left:443.35pt;margin-top:289.15pt;width:39.75pt;height:.7pt;z-index:-2528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" path="m,l1402,r,26l,26,,xe" fillcolor="black" stroked="f" strokeweight="1pt">
            <v:stroke miterlimit="10" joinstyle="miter"/>
            <v:path o:connecttype="custom" o:connectlocs="0,3487615;504465,3487615;504465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4" o:spid="_x0000_s2060" style="position:absolute;margin-left:483.1pt;margin-top:289.15pt;width:.7pt;height:.7pt;z-index:-2528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3" o:spid="_x0000_s2061" style="position:absolute;margin-left:483.8pt;margin-top:289.15pt;width:.7pt;height:.7pt;z-index:-2528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2" o:spid="_x0000_s2062" style="position:absolute;margin-left:484.55pt;margin-top:289.15pt;width:39.35pt;height:.7pt;z-index:-2528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8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" path="m,l1388,r,26l,26,,xe" fillcolor="black" stroked="f" strokeweight="1pt">
            <v:stroke miterlimit="10" joinstyle="miter"/>
            <v:path o:connecttype="custom" o:connectlocs="0,3487615;499385,3487615;499385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1" o:spid="_x0000_s2063" style="position:absolute;margin-left:523.9pt;margin-top:289.15pt;width:1.45pt;height:.7pt;z-index:-2528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" path="m,l51,r,26l,26,,xe" fillcolor="black" stroked="f" strokeweight="1pt">
            <v:stroke miterlimit="10" joinstyle="miter"/>
            <v:path o:connecttype="custom" o:connectlocs="0,3487615;18415,3487615;18415,3496505;0,3496505;0,3487615" o:connectangles="0,0,0,0,0"/>
            <w10:wrap anchorx="page" anchory="page"/>
          </v:shape>
        </w:pict>
      </w:r>
      <w:r>
        <w:rPr>
          <w:noProof/>
        </w:rPr>
        <w:pict>
          <v:shape id="Freeform 3450" o:spid="_x0000_s2064" style="position:absolute;margin-left:52.45pt;margin-top:289.85pt;width:1.45pt;height:23.5pt;z-index:-2528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" path="m,l51,r,829l,829,,xe" fillcolor="black" stroked="f" strokeweight="1pt">
            <v:stroke miterlimit="10" joinstyle="miter"/>
            <v:path o:connecttype="custom" o:connectlocs="0,3677048;18415,3677048;18415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9" o:spid="_x0000_s2065" style="position:absolute;margin-left:113.05pt;margin-top:289.85pt;width:.7pt;height:23.5pt;z-index:-2528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" path="m,l25,r,829l,829,,xe" fillcolor="black" stroked="f" strokeweight="1pt">
            <v:stroke miterlimit="10" joinstyle="miter"/>
            <v:path o:connecttype="custom" o:connectlocs="0,3677048;8548,3677048;8548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8" o:spid="_x0000_s2066" style="position:absolute;margin-left:154.35pt;margin-top:289.85pt;width:.5pt;height:23.5pt;z-index:-2528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7" o:spid="_x0000_s2067" style="position:absolute;margin-left:195.4pt;margin-top:289.85pt;width:.5pt;height:23.5pt;z-index:-2528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6" o:spid="_x0000_s2068" style="position:absolute;margin-left:236.55pt;margin-top:289.85pt;width:.5pt;height:23.5pt;z-index:-2528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nhywMAAEQKAAAOAAAAZHJzL2Uyb0RvYy54bWysVm2PmzgQ/l6p/8Hyx56yYEJIiJat2t2m&#10;qrR9kZr7AQ6YgA5sajsh2+r++40NzkKazUW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" path="m,l17,r,829l,829,,xe" fillcolor="black" stroked="f" strokeweight="1pt">
            <v:stroke miterlimit="10" joinstyle="miter"/>
            <v:path o:connecttype="custom" o:connectlocs="0,3677048;5997,3677048;5997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5" o:spid="_x0000_s2069" style="position:absolute;margin-left:277.6pt;margin-top:289.85pt;width:.5pt;height:23.5pt;z-index:-2528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" path="m,l17,r,829l,829,,xe" fillcolor="black" stroked="f" strokeweight="1pt">
            <v:stroke miterlimit="10" joinstyle="miter"/>
            <v:path o:connecttype="custom" o:connectlocs="0,3677048;5997,3677048;5997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4" o:spid="_x0000_s2070" style="position:absolute;margin-left:318.8pt;margin-top:289.85pt;width:.5pt;height:23.5pt;z-index:-2528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3" o:spid="_x0000_s2071" style="position:absolute;margin-left:359.85pt;margin-top:289.85pt;width:.5pt;height:23.5pt;z-index:-2528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2" o:spid="_x0000_s2072" style="position:absolute;margin-left:401pt;margin-top:289.85pt;width:.5pt;height:23.5pt;z-index:-2528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1" o:spid="_x0000_s2073" style="position:absolute;margin-left:442.05pt;margin-top:289.85pt;width:.5pt;height:23.5pt;z-index:-2528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40" o:spid="_x0000_s2074" style="position:absolute;margin-left:483.2pt;margin-top:289.85pt;width:.5pt;height:23.5pt;z-index:-2528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39" o:spid="_x0000_s2075" style="position:absolute;margin-left:523.9pt;margin-top:289.85pt;width:1.45pt;height:23.5pt;z-index:-2528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" path="m,l51,r,829l,829,,xe" fillcolor="black" stroked="f" strokeweight="1pt">
            <v:stroke miterlimit="10" joinstyle="miter"/>
            <v:path o:connecttype="custom" o:connectlocs="0,3677048;18415,3677048;18415,3975138;0,3975138;0,3677048" o:connectangles="0,0,0,0,0"/>
            <w10:wrap anchorx="page" anchory="page"/>
          </v:shape>
        </w:pict>
      </w:r>
      <w:r>
        <w:rPr>
          <w:noProof/>
        </w:rPr>
        <w:pict>
          <v:shape id="Freeform 3438" o:spid="_x0000_s2076" style="position:absolute;margin-left:52.45pt;margin-top:313.35pt;width:1.45pt;height:.7pt;z-index:-2528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" path="m,l51,r,26l,26,,xe" fillcolor="black" stroked="f" strokeweight="1pt">
            <v:stroke miterlimit="10" joinstyle="miter"/>
            <v:path o:connecttype="custom" o:connectlocs="0,3779960;18415,3779960;18415,3788850;0,3788850;0,3779960" o:connectangles="0,0,0,0,0"/>
            <w10:wrap anchorx="page" anchory="page"/>
          </v:shape>
        </w:pict>
      </w:r>
      <w:r>
        <w:rPr>
          <w:noProof/>
        </w:rPr>
        <w:pict>
          <v:shape id="Freeform 3437" o:spid="_x0000_s2077" style="position:absolute;margin-left:53.9pt;margin-top:313.35pt;width:59.2pt;height:.7pt;z-index:-2528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" path="m,l2088,r,26l,26,,xe" fillcolor="black" stroked="f" strokeweight="1pt">
            <v:stroke miterlimit="10" joinstyle="miter"/>
            <v:path o:connecttype="custom" o:connectlocs="0,3779960;751840,3779960;751840,3788850;0,3788850;0,3779960" o:connectangles="0,0,0,0,0"/>
            <w10:wrap anchorx="page" anchory="page"/>
          </v:shape>
        </w:pict>
      </w:r>
      <w:r>
        <w:rPr>
          <w:noProof/>
        </w:rPr>
        <w:pict>
          <v:shape id="Freeform 3436" o:spid="_x0000_s2078" style="position:absolute;margin-left:113.05pt;margin-top:313.35pt;width:.7pt;height:.7pt;z-index:-2528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" path="m,l25,r,26l,26,,xe" fillcolor="black" stroked="f" strokeweight="1pt">
            <v:stroke miterlimit="10" joinstyle="miter"/>
            <v:path o:connecttype="custom" o:connectlocs="0,3779960;8548,3779960;8548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35" o:spid="_x0000_s2079" type="#_x0000_t75" alt="ooxWord://word/media/image134.png" style="position:absolute;margin-left:113.8pt;margin-top:313.35pt;width:40.55pt;height:.5pt;z-index:-252876800;visibility:visible;mso-position-horizontal-relative:page;mso-position-vertical-relative:page">
            <v:imagedata r:id="rId110" o:title=""/>
            <w10:wrap anchorx="page" anchory="page"/>
          </v:shape>
        </w:pict>
      </w:r>
      <w:r>
        <w:rPr>
          <w:noProof/>
        </w:rPr>
        <w:pict>
          <v:shape id="Freeform 3434" o:spid="_x0000_s2080" style="position:absolute;margin-left:154.35pt;margin-top:313.35pt;width:.5pt;height:.7pt;z-index:-2528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33" o:spid="_x0000_s2081" type="#_x0000_t75" alt="ooxWord://word/media/image135.png" style="position:absolute;margin-left:154.8pt;margin-top:313.35pt;width:40.6pt;height:.5pt;z-index:-252874752;visibility:visible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>
          <v:shape id="Freeform 3432" o:spid="_x0000_s2082" style="position:absolute;margin-left:195.4pt;margin-top:313.35pt;width:.5pt;height:.7pt;z-index:-2528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31" o:spid="_x0000_s2083" type="#_x0000_t75" alt="ooxWord://word/media/image136.png" style="position:absolute;margin-left:195.9pt;margin-top:313.35pt;width:40.7pt;height:.5pt;z-index:-252872704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>
          <v:shape id="Freeform 3430" o:spid="_x0000_s2084" style="position:absolute;margin-left:236.55pt;margin-top:313.35pt;width:.5pt;height:.7pt;z-index:-2528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" path="m,l17,r,26l,26,,xe" fillcolor="black" stroked="f" strokeweight="1pt">
            <v:stroke miterlimit="10" joinstyle="miter"/>
            <v:path o:connecttype="custom" o:connectlocs="0,3779960;5997,3779960;5997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29" o:spid="_x0000_s2085" type="#_x0000_t75" alt="ooxWord://word/media/image137.png" style="position:absolute;margin-left:237.05pt;margin-top:313.35pt;width:40.55pt;height:.5pt;z-index:-252870656;visibility:visible;mso-position-horizontal-relative:page;mso-position-vertical-relative:page">
            <v:imagedata r:id="rId113" o:title=""/>
            <w10:wrap anchorx="page" anchory="page"/>
          </v:shape>
        </w:pict>
      </w:r>
      <w:r>
        <w:rPr>
          <w:noProof/>
        </w:rPr>
        <w:pict>
          <v:shape id="Freeform 3428" o:spid="_x0000_s2086" style="position:absolute;margin-left:277.6pt;margin-top:313.35pt;width:.5pt;height:.7pt;z-index:-2528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" path="m,l17,r,26l,26,,xe" fillcolor="black" stroked="f" strokeweight="1pt">
            <v:stroke miterlimit="10" joinstyle="miter"/>
            <v:path o:connecttype="custom" o:connectlocs="0,3779960;5997,3779960;5997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27" o:spid="_x0000_s2087" type="#_x0000_t75" alt="ooxWord://word/media/image138.png" style="position:absolute;margin-left:278.1pt;margin-top:313.35pt;width:40.7pt;height:.5pt;z-index:-252868608;visibility:visible;mso-position-horizontal-relative:page;mso-position-vertical-relative:page">
            <v:imagedata r:id="rId114" o:title=""/>
            <w10:wrap anchorx="page" anchory="page"/>
          </v:shape>
        </w:pict>
      </w:r>
      <w:r>
        <w:rPr>
          <w:noProof/>
        </w:rPr>
        <w:pict>
          <v:shape id="Freeform 3426" o:spid="_x0000_s2088" style="position:absolute;margin-left:318.8pt;margin-top:313.35pt;width:.5pt;height:.7pt;z-index:-2528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25" o:spid="_x0000_s2089" type="#_x0000_t75" alt="ooxWord://word/media/image139.png" style="position:absolute;margin-left:319.25pt;margin-top:313.35pt;width:40.55pt;height:.5pt;z-index:-252866560;visibility:visible;mso-position-horizontal-relative:page;mso-position-vertical-relative:page">
            <v:imagedata r:id="rId115" o:title=""/>
            <w10:wrap anchorx="page" anchory="page"/>
          </v:shape>
        </w:pict>
      </w:r>
      <w:r>
        <w:rPr>
          <w:noProof/>
        </w:rPr>
        <w:pict>
          <v:shape id="Freeform 3424" o:spid="_x0000_s2090" style="position:absolute;margin-left:359.85pt;margin-top:313.35pt;width:.5pt;height:.7pt;z-index:-2528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23" o:spid="_x0000_s2091" type="#_x0000_t75" alt="ooxWord://word/media/image140.png" style="position:absolute;margin-left:360.3pt;margin-top:313.35pt;width:40.7pt;height:.5pt;z-index:-252864512;visibility:visible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>
          <v:shape id="Freeform 3422" o:spid="_x0000_s2092" style="position:absolute;margin-left:401pt;margin-top:313.35pt;width:.5pt;height:.7pt;z-index:-2528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21" o:spid="_x0000_s2093" type="#_x0000_t75" alt="ooxWord://word/media/image141.png" style="position:absolute;margin-left:401.45pt;margin-top:313.35pt;width:40.55pt;height:.5pt;z-index:-252862464;visibility:visible;mso-position-horizontal-relative:page;mso-position-vertical-relative:page">
            <v:imagedata r:id="rId116" o:title=""/>
            <w10:wrap anchorx="page" anchory="page"/>
          </v:shape>
        </w:pict>
      </w:r>
      <w:r>
        <w:rPr>
          <w:noProof/>
        </w:rPr>
        <w:pict>
          <v:shape id="Freeform 3420" o:spid="_x0000_s2094" style="position:absolute;margin-left:442.05pt;margin-top:313.35pt;width:.5pt;height:.7pt;z-index:-2528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19" o:spid="_x0000_s2095" type="#_x0000_t75" alt="ooxWord://word/media/image142.png" style="position:absolute;margin-left:442.5pt;margin-top:313.35pt;width:40.7pt;height:.5pt;z-index:-252860416;visibility:visible;mso-position-horizontal-relative:page;mso-position-vertical-relative:page">
            <v:imagedata r:id="rId117" o:title=""/>
            <w10:wrap anchorx="page" anchory="page"/>
          </v:shape>
        </w:pict>
      </w:r>
      <w:r>
        <w:rPr>
          <w:noProof/>
        </w:rPr>
        <w:pict>
          <v:shape id="Freeform 3418" o:spid="_x0000_s2096" style="position:absolute;margin-left:483.2pt;margin-top:313.35pt;width:.5pt;height:.7pt;z-index:-2528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>
          <v:shape id="Resim 3417" o:spid="_x0000_s2097" type="#_x0000_t75" alt="ooxWord://word/media/image143.png" style="position:absolute;margin-left:483.7pt;margin-top:313.35pt;width:40.2pt;height:.5pt;z-index:-252858368;visibility:visible;mso-position-horizontal-relative:page;mso-position-vertical-relative:page">
            <v:imagedata r:id="rId118" o:title=""/>
            <w10:wrap anchorx="page" anchory="page"/>
          </v:shape>
        </w:pict>
      </w:r>
      <w:r>
        <w:rPr>
          <w:noProof/>
        </w:rPr>
        <w:pict>
          <v:shape id="Freeform 3416" o:spid="_x0000_s2098" style="position:absolute;margin-left:523.9pt;margin-top:313.35pt;width:1.45pt;height:.7pt;z-index:-2528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" path="m,l51,r,26l,26,,xe" fillcolor="black" stroked="f" strokeweight="1pt">
            <v:stroke miterlimit="10" joinstyle="miter"/>
            <v:path o:connecttype="custom" o:connectlocs="0,3779960;18415,3779960;18415,3788850;0,3788850;0,3779960" o:connectangles="0,0,0,0,0"/>
            <w10:wrap anchorx="page" anchory="page"/>
          </v:shape>
        </w:pict>
      </w:r>
      <w:r>
        <w:rPr>
          <w:noProof/>
        </w:rPr>
        <w:pict>
          <v:shape id="Freeform 3415" o:spid="_x0000_s2099" style="position:absolute;margin-left:52.45pt;margin-top:314.1pt;width:1.45pt;height:23.5pt;z-index:-2528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" path="m,l51,r,830l,830,,xe" fillcolor="black" stroked="f" strokeweight="1pt">
            <v:stroke miterlimit="10" joinstyle="miter"/>
            <v:path o:connecttype="custom" o:connectlocs="0,3984487;18415,3984487;18415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14" o:spid="_x0000_s2100" style="position:absolute;margin-left:113.05pt;margin-top:314.1pt;width:.7pt;height:23.5pt;z-index:-2528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" path="m,l25,r,830l,830,,xe" fillcolor="black" stroked="f" strokeweight="1pt">
            <v:stroke miterlimit="10" joinstyle="miter"/>
            <v:path o:connecttype="custom" o:connectlocs="0,3984487;8548,3984487;8548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13" o:spid="_x0000_s2101" style="position:absolute;margin-left:154.35pt;margin-top:314.1pt;width:.5pt;height:23.5pt;z-index:-2528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12" o:spid="_x0000_s2102" style="position:absolute;margin-left:195.4pt;margin-top:314.1pt;width:.5pt;height:23.5pt;z-index:-2528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11" o:spid="_x0000_s2103" style="position:absolute;margin-left:236.55pt;margin-top:314.1pt;width:.5pt;height:23.5pt;z-index:-2528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3984487;5997,3984487;5997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10" o:spid="_x0000_s2104" style="position:absolute;margin-left:277.6pt;margin-top:314.1pt;width:.5pt;height:23.5pt;z-index:-2528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5997,3984487;5997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09" o:spid="_x0000_s2105" style="position:absolute;margin-left:318.8pt;margin-top:314.1pt;width:.5pt;height:23.5pt;z-index:-2528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08" o:spid="_x0000_s2106" style="position:absolute;margin-left:359.85pt;margin-top:314.1pt;width:.5pt;height:23.5pt;z-index:-2528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CJzw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07" o:spid="_x0000_s2107" style="position:absolute;margin-left:401pt;margin-top:314.1pt;width:.5pt;height:23.5pt;z-index:-2528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06" o:spid="_x0000_s2108" style="position:absolute;margin-left:442.05pt;margin-top:314.1pt;width:.5pt;height:23.5pt;z-index:-2528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Jhzw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05" o:spid="_x0000_s2109" style="position:absolute;margin-left:483.2pt;margin-top:314.1pt;width:.5pt;height:23.5pt;z-index:-2528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7Ayw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04" o:spid="_x0000_s2110" style="position:absolute;margin-left:523.9pt;margin-top:314.1pt;width:1.45pt;height:23.5pt;z-index:-2528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" path="m,l51,r,830l,830,,xe" fillcolor="black" stroked="f" strokeweight="1pt">
            <v:stroke miterlimit="10" joinstyle="miter"/>
            <v:path o:connecttype="custom" o:connectlocs="0,3984487;18415,3984487;18415,4282937;0,4282937;0,3984487" o:connectangles="0,0,0,0,0"/>
            <w10:wrap anchorx="page" anchory="page"/>
          </v:shape>
        </w:pict>
      </w:r>
      <w:r>
        <w:rPr>
          <w:noProof/>
        </w:rPr>
        <w:pict>
          <v:shape id="Freeform 3403" o:spid="_x0000_s2111" style="position:absolute;margin-left:52.45pt;margin-top:337.6pt;width:1.45pt;height:.7pt;z-index:-2528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" path="m,l51,r,25l,25,,xe" fillcolor="black" stroked="f" strokeweight="1pt">
            <v:stroke miterlimit="10" joinstyle="miter"/>
            <v:path o:connecttype="custom" o:connectlocs="0,4072646;18415,4072646;18415,4081194;0,4081194;0,4072646" o:connectangles="0,0,0,0,0"/>
            <w10:wrap anchorx="page" anchory="page"/>
          </v:shape>
        </w:pict>
      </w:r>
      <w:r>
        <w:rPr>
          <w:noProof/>
        </w:rPr>
        <w:pict>
          <v:shape id="Freeform 3402" o:spid="_x0000_s2112" style="position:absolute;margin-left:53.9pt;margin-top:337.6pt;width:59.2pt;height:.7pt;z-index:-2528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" path="m,l2088,r,25l,25,,xe" fillcolor="black" stroked="f" strokeweight="1pt">
            <v:stroke miterlimit="10" joinstyle="miter"/>
            <v:path o:connecttype="custom" o:connectlocs="0,4072646;751840,4072646;751840,4081194;0,4081194;0,4072646" o:connectangles="0,0,0,0,0"/>
            <w10:wrap anchorx="page" anchory="page"/>
          </v:shape>
        </w:pict>
      </w:r>
      <w:r>
        <w:rPr>
          <w:noProof/>
        </w:rPr>
        <w:pict>
          <v:shape id="Freeform 3401" o:spid="_x0000_s2113" style="position:absolute;margin-left:113.05pt;margin-top:337.6pt;width:.7pt;height:.7pt;z-index:-2528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4072646;8548,4072646;8548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400" o:spid="_x0000_s2114" type="#_x0000_t75" alt="ooxWord://word/media/image144.png" style="position:absolute;margin-left:113.8pt;margin-top:337.6pt;width:40.55pt;height:.5pt;z-index:-252840960;visibility:visible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>
          <v:shape id="Freeform 3399" o:spid="_x0000_s2115" style="position:absolute;margin-left:154.35pt;margin-top:337.6pt;width:.5pt;height:.7pt;z-index:-2528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98" o:spid="_x0000_s2116" type="#_x0000_t75" alt="ooxWord://word/media/image145.png" style="position:absolute;margin-left:154.8pt;margin-top:337.6pt;width:40.6pt;height:.5pt;z-index:-252838912;visibility:visible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>
          <v:shape id="Freeform 3397" o:spid="_x0000_s2117" style="position:absolute;margin-left:195.4pt;margin-top:337.6pt;width:.5pt;height:.7pt;z-index:-2528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96" o:spid="_x0000_s2118" type="#_x0000_t75" alt="ooxWord://word/media/image146.png" style="position:absolute;margin-left:195.9pt;margin-top:337.6pt;width:40.7pt;height:.5pt;z-index:-252836864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>
          <v:shape id="Freeform 3395" o:spid="_x0000_s2119" style="position:absolute;margin-left:236.55pt;margin-top:337.6pt;width:.5pt;height:.7pt;z-index:-2528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" path="m,l17,r,25l,25,,xe" fillcolor="black" stroked="f" strokeweight="1pt">
            <v:stroke miterlimit="10" joinstyle="miter"/>
            <v:path o:connecttype="custom" o:connectlocs="0,4072646;5997,4072646;5997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94" o:spid="_x0000_s2120" type="#_x0000_t75" alt="ooxWord://word/media/image147.png" style="position:absolute;margin-left:237.05pt;margin-top:337.6pt;width:40.55pt;height:.5pt;z-index:-252834816;visibility:visible;mso-position-horizontal-relative:page;mso-position-vertical-relative:page">
            <v:imagedata r:id="rId122" o:title=""/>
            <w10:wrap anchorx="page" anchory="page"/>
          </v:shape>
        </w:pict>
      </w:r>
      <w:r>
        <w:rPr>
          <w:noProof/>
        </w:rPr>
        <w:pict>
          <v:shape id="Freeform 3393" o:spid="_x0000_s2121" style="position:absolute;margin-left:277.6pt;margin-top:337.6pt;width:.5pt;height:.7pt;z-index:-2528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4072646;5997,4072646;5997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92" o:spid="_x0000_s2122" type="#_x0000_t75" alt="ooxWord://word/media/image148.png" style="position:absolute;margin-left:278.1pt;margin-top:337.6pt;width:40.7pt;height:.5pt;z-index:-252832768;visibility:visible;mso-position-horizontal-relative:page;mso-position-vertical-relative:page">
            <v:imagedata r:id="rId123" o:title=""/>
            <w10:wrap anchorx="page" anchory="page"/>
          </v:shape>
        </w:pict>
      </w:r>
      <w:r>
        <w:rPr>
          <w:noProof/>
        </w:rPr>
        <w:pict>
          <v:shape id="Freeform 3391" o:spid="_x0000_s2123" style="position:absolute;margin-left:318.8pt;margin-top:337.6pt;width:.5pt;height:.7pt;z-index:-2528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QRyQMAAEQKAAAOAAAAZHJzL2Uyb0RvYy54bWysVl2PqzYQfa/U/2D5sVUWTMgHaNmre3eb&#10;qtK2vdJNf4ADJqCCTW0nZFv1v3ds4yyhyd1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90" o:spid="_x0000_s2124" type="#_x0000_t75" alt="ooxWord://word/media/image149.png" style="position:absolute;margin-left:319.25pt;margin-top:337.6pt;width:40.55pt;height:.5pt;z-index:-252830720;visibility:visible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</w:rPr>
        <w:pict>
          <v:shape id="Freeform 3389" o:spid="_x0000_s2125" style="position:absolute;margin-left:359.85pt;margin-top:337.6pt;width:.5pt;height:.7pt;z-index:-2528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88" o:spid="_x0000_s2126" type="#_x0000_t75" alt="ooxWord://word/media/image150.png" style="position:absolute;margin-left:360.3pt;margin-top:337.6pt;width:40.7pt;height:.5pt;z-index:-252828672;visibility:visible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>
          <v:shape id="Freeform 3387" o:spid="_x0000_s2127" style="position:absolute;margin-left:401pt;margin-top:337.6pt;width:.5pt;height:.7pt;z-index:-2528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LmzgMAAEQ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86" o:spid="_x0000_s2128" type="#_x0000_t75" alt="ooxWord://word/media/image151.png" style="position:absolute;margin-left:401.45pt;margin-top:337.6pt;width:40.55pt;height:.5pt;z-index:-252826624;visibility:visible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</w:rPr>
        <w:pict>
          <v:shape id="Freeform 3385" o:spid="_x0000_s2129" style="position:absolute;margin-left:442.05pt;margin-top:337.6pt;width:.5pt;height:.7pt;z-index:-2528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84" o:spid="_x0000_s2130" type="#_x0000_t75" alt="ooxWord://word/media/image152.png" style="position:absolute;margin-left:442.5pt;margin-top:337.6pt;width:40.7pt;height:.5pt;z-index:-252824576;visibility:visible;mso-position-horizontal-relative:page;mso-position-vertical-relative:page">
            <v:imagedata r:id="rId126" o:title=""/>
            <w10:wrap anchorx="page" anchory="page"/>
          </v:shape>
        </w:pict>
      </w:r>
      <w:r>
        <w:rPr>
          <w:noProof/>
        </w:rPr>
        <w:pict>
          <v:shape id="Freeform 3383" o:spid="_x0000_s2131" style="position:absolute;margin-left:483.2pt;margin-top:337.6pt;width:.5pt;height:.7pt;z-index:-2528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>
          <v:shape id="Resim 3382" o:spid="_x0000_s2132" type="#_x0000_t75" alt="ooxWord://word/media/image153.png" style="position:absolute;margin-left:483.7pt;margin-top:337.6pt;width:40.2pt;height:.5pt;z-index:-252822528;visibility:visible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>
          <v:shape id="Freeform 3381" o:spid="_x0000_s2133" style="position:absolute;margin-left:523.9pt;margin-top:337.6pt;width:1.45pt;height:.7pt;z-index:-2528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" path="m,l51,r,25l,25,,xe" fillcolor="black" stroked="f" strokeweight="1pt">
            <v:stroke miterlimit="10" joinstyle="miter"/>
            <v:path o:connecttype="custom" o:connectlocs="0,4072646;18415,4072646;18415,4081194;0,4081194;0,4072646" o:connectangles="0,0,0,0,0"/>
            <w10:wrap anchorx="page" anchory="page"/>
          </v:shape>
        </w:pict>
      </w:r>
      <w:r>
        <w:rPr>
          <w:noProof/>
        </w:rPr>
        <w:pict>
          <v:shape id="Freeform 3380" o:spid="_x0000_s2134" style="position:absolute;margin-left:52.45pt;margin-top:338.35pt;width:1.45pt;height:23.5pt;z-index:-2528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4291927;18415,4291927;18415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9" o:spid="_x0000_s2135" style="position:absolute;margin-left:113.05pt;margin-top:338.35pt;width:.7pt;height:23.5pt;z-index:-2528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4291927;8548,4291927;8548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8" o:spid="_x0000_s2136" style="position:absolute;margin-left:154.35pt;margin-top:338.35pt;width:.5pt;height:23.5pt;z-index:-2528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V3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7" o:spid="_x0000_s2137" style="position:absolute;margin-left:195.4pt;margin-top:338.35pt;width:.5pt;height:23.5pt;z-index:-2528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6" o:spid="_x0000_s2138" style="position:absolute;margin-left:236.55pt;margin-top:338.35pt;width:.5pt;height:23.5pt;z-index:-2528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291927;5997,4291927;5997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5" o:spid="_x0000_s2139" style="position:absolute;margin-left:277.6pt;margin-top:338.35pt;width:.5pt;height:23.5pt;z-index:-2528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291927;5997,4291927;5997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4" o:spid="_x0000_s2140" style="position:absolute;margin-left:318.8pt;margin-top:338.35pt;width:.5pt;height:23.5pt;z-index:-2528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3" o:spid="_x0000_s2141" style="position:absolute;margin-left:359.85pt;margin-top:338.35pt;width:.5pt;height:23.5pt;z-index:-2528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2" o:spid="_x0000_s2142" style="position:absolute;margin-left:401pt;margin-top:338.35pt;width:.5pt;height:23.5pt;z-index:-2528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p1zA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1" o:spid="_x0000_s2143" style="position:absolute;margin-left:442.05pt;margin-top:338.35pt;width:.5pt;height:23.5pt;z-index:-2528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70" o:spid="_x0000_s2144" style="position:absolute;margin-left:483.2pt;margin-top:338.35pt;width:.5pt;height:23.5pt;z-index:-2528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69" o:spid="_x0000_s2145" style="position:absolute;margin-left:523.9pt;margin-top:338.35pt;width:1.45pt;height:23.5pt;z-index:-2528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" path="m,l51,r,830l,830,,xe" fillcolor="black" stroked="f" strokeweight="1pt">
            <v:stroke miterlimit="10" joinstyle="miter"/>
            <v:path o:connecttype="custom" o:connectlocs="0,4291927;18415,4291927;18415,4590377;0,4590377;0,4291927" o:connectangles="0,0,0,0,0"/>
            <w10:wrap anchorx="page" anchory="page"/>
          </v:shape>
        </w:pict>
      </w:r>
      <w:r>
        <w:rPr>
          <w:noProof/>
        </w:rPr>
        <w:pict>
          <v:shape id="Freeform 3368" o:spid="_x0000_s2146" style="position:absolute;margin-left:52.45pt;margin-top:361.85pt;width:1.45pt;height:.7pt;z-index:-2528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" path="m,l51,r,25l,25,,xe" fillcolor="black" stroked="f" strokeweight="1pt">
            <v:stroke miterlimit="10" joinstyle="miter"/>
            <v:path o:connecttype="custom" o:connectlocs="0,4364990;18415,4364990;18415,4373538;0,4373538;0,4364990" o:connectangles="0,0,0,0,0"/>
            <w10:wrap anchorx="page" anchory="page"/>
          </v:shape>
        </w:pict>
      </w:r>
      <w:r>
        <w:rPr>
          <w:noProof/>
        </w:rPr>
        <w:pict>
          <v:shape id="Freeform 3367" o:spid="_x0000_s2147" style="position:absolute;margin-left:53.9pt;margin-top:361.85pt;width:59.2pt;height:.7pt;z-index:-2528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" path="m,l2088,r,25l,25,,xe" fillcolor="black" stroked="f" strokeweight="1pt">
            <v:stroke miterlimit="10" joinstyle="miter"/>
            <v:path o:connecttype="custom" o:connectlocs="0,4364990;751840,4364990;751840,4373538;0,4373538;0,4364990" o:connectangles="0,0,0,0,0"/>
            <w10:wrap anchorx="page" anchory="page"/>
          </v:shape>
        </w:pict>
      </w:r>
      <w:r>
        <w:rPr>
          <w:noProof/>
        </w:rPr>
        <w:pict>
          <v:shape id="Freeform 3366" o:spid="_x0000_s2148" style="position:absolute;margin-left:113.05pt;margin-top:361.85pt;width:.7pt;height:.7pt;z-index:-2528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4364990;8548,4364990;8548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65" o:spid="_x0000_s2149" type="#_x0000_t75" alt="ooxWord://word/media/image154.png" style="position:absolute;margin-left:113.8pt;margin-top:361.85pt;width:40.55pt;height:.5pt;z-index:-252805120;visibility:visible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>
          <v:shape id="Freeform 3364" o:spid="_x0000_s2150" style="position:absolute;margin-left:154.35pt;margin-top:361.85pt;width:.5pt;height:.7pt;z-index:-2528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63" o:spid="_x0000_s2151" type="#_x0000_t75" alt="ooxWord://word/media/image155.png" style="position:absolute;margin-left:154.8pt;margin-top:361.85pt;width:40.6pt;height:.5pt;z-index:-252803072;visibility:visible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>
          <v:shape id="Freeform 3362" o:spid="_x0000_s2152" style="position:absolute;margin-left:195.4pt;margin-top:361.85pt;width:.5pt;height:.7pt;z-index:-2528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61" o:spid="_x0000_s2153" type="#_x0000_t75" alt="ooxWord://word/media/image156.png" style="position:absolute;margin-left:195.9pt;margin-top:361.85pt;width:40.7pt;height:.5pt;z-index:-252801024;visibility:visible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>
          <v:shape id="Freeform 3360" o:spid="_x0000_s2154" style="position:absolute;margin-left:236.55pt;margin-top:361.85pt;width:.5pt;height:.7pt;z-index:-2528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4364990;5997,4364990;5997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59" o:spid="_x0000_s2155" type="#_x0000_t75" alt="ooxWord://word/media/image157.png" style="position:absolute;margin-left:237.05pt;margin-top:361.85pt;width:40.55pt;height:.5pt;z-index:-252798976;visibility:visible;mso-position-horizontal-relative:page;mso-position-vertical-relative:page">
            <v:imagedata r:id="rId131" o:title=""/>
            <w10:wrap anchorx="page" anchory="page"/>
          </v:shape>
        </w:pict>
      </w:r>
      <w:r>
        <w:rPr>
          <w:noProof/>
        </w:rPr>
        <w:pict>
          <v:shape id="Freeform 3358" o:spid="_x0000_s2156" style="position:absolute;margin-left:277.6pt;margin-top:361.85pt;width:.5pt;height:.7pt;z-index:-2527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4364990;5997,4364990;5997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57" o:spid="_x0000_s2157" type="#_x0000_t75" alt="ooxWord://word/media/image158.png" style="position:absolute;margin-left:278.1pt;margin-top:361.85pt;width:40.7pt;height:.5pt;z-index:-252796928;visibility:visible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</w:rPr>
        <w:pict>
          <v:shape id="Freeform 3356" o:spid="_x0000_s2158" style="position:absolute;margin-left:318.8pt;margin-top:361.85pt;width:.5pt;height:.7pt;z-index:-2527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55" o:spid="_x0000_s2159" type="#_x0000_t75" alt="ooxWord://word/media/image159.png" style="position:absolute;margin-left:319.25pt;margin-top:361.85pt;width:40.55pt;height:.5pt;z-index:-252794880;visibility:visible;mso-position-horizontal-relative:page;mso-position-vertical-relative:page">
            <v:imagedata r:id="rId133" o:title=""/>
            <w10:wrap anchorx="page" anchory="page"/>
          </v:shape>
        </w:pict>
      </w:r>
      <w:r>
        <w:rPr>
          <w:noProof/>
        </w:rPr>
        <w:pict>
          <v:shape id="Freeform 3354" o:spid="_x0000_s2160" style="position:absolute;margin-left:359.85pt;margin-top:361.85pt;width:.5pt;height:.7pt;z-index:-2527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53" o:spid="_x0000_s2161" type="#_x0000_t75" alt="ooxWord://word/media/image160.png" style="position:absolute;margin-left:360.3pt;margin-top:361.85pt;width:40.7pt;height:.5pt;z-index:-252792832;visibility:visible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>
          <v:shape id="Freeform 3352" o:spid="_x0000_s2162" style="position:absolute;margin-left:401pt;margin-top:361.85pt;width:.5pt;height:.7pt;z-index:-25279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51" o:spid="_x0000_s2163" type="#_x0000_t75" alt="ooxWord://word/media/image161.png" style="position:absolute;margin-left:401.45pt;margin-top:361.85pt;width:40.55pt;height:.5pt;z-index:-252790784;visibility:visible;mso-position-horizontal-relative:page;mso-position-vertical-relative:page">
            <v:imagedata r:id="rId134" o:title=""/>
            <w10:wrap anchorx="page" anchory="page"/>
          </v:shape>
        </w:pict>
      </w:r>
      <w:r>
        <w:rPr>
          <w:noProof/>
        </w:rPr>
        <w:pict>
          <v:shape id="Freeform 3350" o:spid="_x0000_s2164" style="position:absolute;margin-left:442.05pt;margin-top:361.85pt;width:.5pt;height:.7pt;z-index:-2527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49" o:spid="_x0000_s2165" type="#_x0000_t75" alt="ooxWord://word/media/image162.png" style="position:absolute;margin-left:442.5pt;margin-top:361.85pt;width:40.7pt;height:.5pt;z-index:-252788736;visibility:visible;mso-position-horizontal-relative:page;mso-position-vertical-relative:page">
            <v:imagedata r:id="rId135" o:title=""/>
            <w10:wrap anchorx="page" anchory="page"/>
          </v:shape>
        </w:pict>
      </w:r>
      <w:r>
        <w:rPr>
          <w:noProof/>
        </w:rPr>
        <w:pict>
          <v:shape id="Freeform 3348" o:spid="_x0000_s2166" style="position:absolute;margin-left:483.2pt;margin-top:361.85pt;width:.5pt;height:.7pt;z-index:-2527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>
          <v:shape id="Resim 3347" o:spid="_x0000_s2167" type="#_x0000_t75" alt="ooxWord://word/media/image163.png" style="position:absolute;margin-left:483.7pt;margin-top:361.85pt;width:40.2pt;height:.5pt;z-index:-252786688;visibility:visible;mso-position-horizontal-relative:page;mso-position-vertical-relative:page">
            <v:imagedata r:id="rId136" o:title=""/>
            <w10:wrap anchorx="page" anchory="page"/>
          </v:shape>
        </w:pict>
      </w:r>
      <w:r>
        <w:rPr>
          <w:noProof/>
        </w:rPr>
        <w:pict>
          <v:shape id="Freeform 3346" o:spid="_x0000_s2168" style="position:absolute;margin-left:523.9pt;margin-top:361.85pt;width:1.45pt;height:.7pt;z-index:-2527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4364990;18415,4364990;18415,4373538;0,4373538;0,4364990" o:connectangles="0,0,0,0,0"/>
            <w10:wrap anchorx="page" anchory="page"/>
          </v:shape>
        </w:pict>
      </w:r>
      <w:r>
        <w:rPr>
          <w:noProof/>
        </w:rPr>
        <w:pict>
          <v:shape id="Freeform 3345" o:spid="_x0000_s2169" style="position:absolute;margin-left:52.45pt;margin-top:362.55pt;width:1.45pt;height:23.5pt;z-index:-2527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" path="m,l51,r,830l,830,,xe" fillcolor="black" stroked="f" strokeweight="1pt">
            <v:stroke miterlimit="10" joinstyle="miter"/>
            <v:path o:connecttype="custom" o:connectlocs="0,4599366;18415,4599366;18415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44" o:spid="_x0000_s2170" style="position:absolute;margin-left:113.05pt;margin-top:362.55pt;width:.7pt;height:23.5pt;z-index:-2527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" path="m,l25,r,830l,830,,xe" fillcolor="black" stroked="f" strokeweight="1pt">
            <v:stroke miterlimit="10" joinstyle="miter"/>
            <v:path o:connecttype="custom" o:connectlocs="0,4599366;8548,4599366;8548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43" o:spid="_x0000_s2171" style="position:absolute;margin-left:154.35pt;margin-top:362.55pt;width:.5pt;height:23.5pt;z-index:-2527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42" o:spid="_x0000_s2172" style="position:absolute;margin-left:195.4pt;margin-top:362.55pt;width:.5pt;height:23.5pt;z-index:-2527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41" o:spid="_x0000_s2173" style="position:absolute;margin-left:236.55pt;margin-top:362.55pt;width:.5pt;height:23.5pt;z-index:-2527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" path="m,l17,r,830l,830,,xe" fillcolor="black" stroked="f" strokeweight="1pt">
            <v:stroke miterlimit="10" joinstyle="miter"/>
            <v:path o:connecttype="custom" o:connectlocs="0,4599366;5997,4599366;5997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40" o:spid="_x0000_s2174" style="position:absolute;margin-left:277.6pt;margin-top:362.55pt;width:.5pt;height:23.5pt;z-index:-2527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4599366;5997,4599366;5997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39" o:spid="_x0000_s2175" style="position:absolute;margin-left:318.8pt;margin-top:362.55pt;width:.5pt;height:23.5pt;z-index:-2527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38" o:spid="_x0000_s2176" style="position:absolute;margin-left:359.85pt;margin-top:362.55pt;width:.5pt;height:23.5pt;z-index:-2527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37" o:spid="_x0000_s2177" style="position:absolute;margin-left:401pt;margin-top:362.55pt;width:.5pt;height:23.5pt;z-index:-2527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36" o:spid="_x0000_s2178" style="position:absolute;margin-left:442.05pt;margin-top:362.55pt;width:.5pt;height:23.5pt;z-index:-2527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35" o:spid="_x0000_s2179" style="position:absolute;margin-left:483.2pt;margin-top:362.55pt;width:.5pt;height:23.5pt;z-index:-2527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bczA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34" o:spid="_x0000_s2180" style="position:absolute;margin-left:523.9pt;margin-top:362.55pt;width:1.45pt;height:23.5pt;z-index:-2527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" path="m,l51,r,830l,830,,xe" fillcolor="black" stroked="f" strokeweight="1pt">
            <v:stroke miterlimit="10" joinstyle="miter"/>
            <v:path o:connecttype="custom" o:connectlocs="0,4599366;18415,4599366;18415,4897816;0,4897816;0,4599366" o:connectangles="0,0,0,0,0"/>
            <w10:wrap anchorx="page" anchory="page"/>
          </v:shape>
        </w:pict>
      </w:r>
      <w:r>
        <w:rPr>
          <w:noProof/>
        </w:rPr>
        <w:pict>
          <v:shape id="Freeform 3333" o:spid="_x0000_s2181" style="position:absolute;margin-left:52.45pt;margin-top:386.1pt;width:1.45pt;height:.7pt;z-index:-2527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" path="m,l51,r,25l,25,,xe" fillcolor="black" stroked="f" strokeweight="1pt">
            <v:stroke miterlimit="10" joinstyle="miter"/>
            <v:path o:connecttype="custom" o:connectlocs="0,4657334;18415,4657334;18415,4665882;0,4665882;0,4657334" o:connectangles="0,0,0,0,0"/>
            <w10:wrap anchorx="page" anchory="page"/>
          </v:shape>
        </w:pict>
      </w:r>
      <w:r>
        <w:rPr>
          <w:noProof/>
        </w:rPr>
        <w:pict>
          <v:shape id="Freeform 3332" o:spid="_x0000_s2182" style="position:absolute;margin-left:53.9pt;margin-top:386.1pt;width:59.2pt;height:.7pt;z-index:-2527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" path="m,l2088,r,25l,25,,xe" fillcolor="black" stroked="f" strokeweight="1pt">
            <v:stroke miterlimit="10" joinstyle="miter"/>
            <v:path o:connecttype="custom" o:connectlocs="0,4657334;751840,4657334;751840,4665882;0,4665882;0,4657334" o:connectangles="0,0,0,0,0"/>
            <w10:wrap anchorx="page" anchory="page"/>
          </v:shape>
        </w:pict>
      </w:r>
      <w:r>
        <w:rPr>
          <w:noProof/>
        </w:rPr>
        <w:pict>
          <v:shape id="Freeform 3331" o:spid="_x0000_s2183" style="position:absolute;margin-left:113.05pt;margin-top:386.1pt;width:.7pt;height:.7pt;z-index:-2527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4657334;8548,4657334;8548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30" o:spid="_x0000_s2184" type="#_x0000_t75" alt="ooxWord://word/media/image164.png" style="position:absolute;margin-left:113.8pt;margin-top:386.1pt;width:40.55pt;height:.5pt;z-index:-252769280;visibility:visible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</w:rPr>
        <w:pict>
          <v:shape id="Freeform 3329" o:spid="_x0000_s2185" style="position:absolute;margin-left:154.35pt;margin-top:386.1pt;width:.5pt;height:.7pt;z-index:-2527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28" o:spid="_x0000_s2186" type="#_x0000_t75" alt="ooxWord://word/media/image165.png" style="position:absolute;margin-left:154.8pt;margin-top:386.1pt;width:40.6pt;height:.5pt;z-index:-252767232;visibility:visible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>
          <v:shape id="Freeform 3327" o:spid="_x0000_s2187" style="position:absolute;margin-left:195.4pt;margin-top:386.1pt;width:.5pt;height:.7pt;z-index:-2527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26" o:spid="_x0000_s2188" type="#_x0000_t75" alt="ooxWord://word/media/image166.png" style="position:absolute;margin-left:195.9pt;margin-top:386.1pt;width:40.7pt;height:.5pt;z-index:-252765184;visibility:visible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</w:rPr>
        <w:pict>
          <v:shape id="Freeform 3325" o:spid="_x0000_s2189" style="position:absolute;margin-left:236.55pt;margin-top:386.1pt;width:.5pt;height:.7pt;z-index:-2527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" path="m,l17,r,25l,25,,xe" fillcolor="black" stroked="f" strokeweight="1pt">
            <v:stroke miterlimit="10" joinstyle="miter"/>
            <v:path o:connecttype="custom" o:connectlocs="0,4657334;5997,4657334;5997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24" o:spid="_x0000_s2190" type="#_x0000_t75" alt="ooxWord://word/media/image167.png" style="position:absolute;margin-left:237.05pt;margin-top:386.1pt;width:40.55pt;height:.5pt;z-index:-252763136;visibility:visible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</w:rPr>
        <w:pict>
          <v:shape id="Freeform 3323" o:spid="_x0000_s2191" style="position:absolute;margin-left:277.6pt;margin-top:386.1pt;width:.5pt;height:.7pt;z-index:-2527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7PyAMAADoKAAAOAAAAZHJzL2Uyb0RvYy54bWysVlGPozYQfq90/8Hy452yYEJIiDZ7uttt&#10;qkrb9qRLf4ADJqADm9pOyLbqf+/YxllIk72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4657334;5997,4657334;5997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22" o:spid="_x0000_s2192" type="#_x0000_t75" alt="ooxWord://word/media/image168.png" style="position:absolute;margin-left:278.1pt;margin-top:386.1pt;width:40.7pt;height:.5pt;z-index:-252761088;visibility:visible;mso-position-horizontal-relative:page;mso-position-vertical-relative:page">
            <v:imagedata r:id="rId140" o:title=""/>
            <w10:wrap anchorx="page" anchory="page"/>
          </v:shape>
        </w:pict>
      </w:r>
      <w:r>
        <w:rPr>
          <w:noProof/>
        </w:rPr>
        <w:pict>
          <v:shape id="Freeform 3321" o:spid="_x0000_s2193" style="position:absolute;margin-left:318.8pt;margin-top:386.1pt;width:.5pt;height:.7pt;z-index:-2527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20" o:spid="_x0000_s2194" type="#_x0000_t75" alt="ooxWord://word/media/image169.png" style="position:absolute;margin-left:319.25pt;margin-top:386.1pt;width:40.55pt;height:.5pt;z-index:-252759040;visibility:visible;mso-position-horizontal-relative:page;mso-position-vertical-relative:page">
            <v:imagedata r:id="rId141" o:title=""/>
            <w10:wrap anchorx="page" anchory="page"/>
          </v:shape>
        </w:pict>
      </w:r>
      <w:r>
        <w:rPr>
          <w:noProof/>
        </w:rPr>
        <w:pict>
          <v:shape id="Freeform 3319" o:spid="_x0000_s2195" style="position:absolute;margin-left:359.85pt;margin-top:386.1pt;width:.5pt;height:.7pt;z-index:-2527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18" o:spid="_x0000_s2196" type="#_x0000_t75" alt="ooxWord://word/media/image170.png" style="position:absolute;margin-left:360.3pt;margin-top:386.1pt;width:40.7pt;height:.5pt;z-index:-252756992;visibility:visible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>
          <v:shape id="Freeform 3317" o:spid="_x0000_s2197" style="position:absolute;margin-left:401pt;margin-top:386.1pt;width:.5pt;height:.7pt;z-index:-2527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16" o:spid="_x0000_s2198" type="#_x0000_t75" alt="ooxWord://word/media/image171.png" style="position:absolute;margin-left:401.45pt;margin-top:386.1pt;width:40.55pt;height:.5pt;z-index:-252754944;visibility:visible;mso-position-horizontal-relative:page;mso-position-vertical-relative:page">
            <v:imagedata r:id="rId142" o:title=""/>
            <w10:wrap anchorx="page" anchory="page"/>
          </v:shape>
        </w:pict>
      </w:r>
      <w:r>
        <w:rPr>
          <w:noProof/>
        </w:rPr>
        <w:pict>
          <v:shape id="Freeform 3315" o:spid="_x0000_s2199" style="position:absolute;margin-left:442.05pt;margin-top:386.1pt;width:.5pt;height:.7pt;z-index:-2527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14" o:spid="_x0000_s2200" type="#_x0000_t75" alt="ooxWord://word/media/image172.png" style="position:absolute;margin-left:442.5pt;margin-top:386.1pt;width:40.7pt;height:.5pt;z-index:-252752896;visibility:visible;mso-position-horizontal-relative:page;mso-position-vertical-relative:page">
            <v:imagedata r:id="rId143" o:title=""/>
            <w10:wrap anchorx="page" anchory="page"/>
          </v:shape>
        </w:pict>
      </w:r>
      <w:r>
        <w:rPr>
          <w:noProof/>
        </w:rPr>
        <w:pict>
          <v:shape id="Freeform 3313" o:spid="_x0000_s2201" style="position:absolute;margin-left:483.2pt;margin-top:386.1pt;width:.5pt;height:.7pt;z-index:-25275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>
          <v:shape id="Resim 3312" o:spid="_x0000_s2202" type="#_x0000_t75" alt="ooxWord://word/media/image173.png" style="position:absolute;margin-left:483.7pt;margin-top:386.1pt;width:40.2pt;height:.5pt;z-index:-252750848;visibility:visible;mso-position-horizontal-relative:page;mso-position-vertical-relative:page">
            <v:imagedata r:id="rId118" o:title=""/>
            <w10:wrap anchorx="page" anchory="page"/>
          </v:shape>
        </w:pict>
      </w:r>
      <w:r>
        <w:rPr>
          <w:noProof/>
        </w:rPr>
        <w:pict>
          <v:shape id="Freeform 3311" o:spid="_x0000_s2203" style="position:absolute;margin-left:523.9pt;margin-top:386.1pt;width:1.45pt;height:.7pt;z-index:-2527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" path="m,l51,r,25l,25,,xe" fillcolor="black" stroked="f" strokeweight="1pt">
            <v:stroke miterlimit="10" joinstyle="miter"/>
            <v:path o:connecttype="custom" o:connectlocs="0,4657334;18415,4657334;18415,4665882;0,4665882;0,4657334" o:connectangles="0,0,0,0,0"/>
            <w10:wrap anchorx="page" anchory="page"/>
          </v:shape>
        </w:pict>
      </w:r>
      <w:r>
        <w:rPr>
          <w:noProof/>
        </w:rPr>
        <w:pict>
          <v:shape id="Freeform 3310" o:spid="_x0000_s2204" style="position:absolute;margin-left:52.45pt;margin-top:386.8pt;width:1.45pt;height:23.5pt;z-index:-2527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Fj1QMAAEUKAAAOAAAAZHJzL2Uyb0RvYy54bWysVm2PmzgQ/l7p/oPlj3fKggl5AS1btbtN&#10;ddL2RWr6AxwwAR3Y1HZC9qr+944NzhKabKP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" path="m,l51,r,830l,830,,xe" fillcolor="black" stroked="f" strokeweight="1pt">
            <v:stroke miterlimit="10" joinstyle="miter"/>
            <v:path o:connecttype="custom" o:connectlocs="0,4906806;18415,4906806;18415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9" o:spid="_x0000_s2205" style="position:absolute;margin-left:113.05pt;margin-top:386.8pt;width:.7pt;height:23.5pt;z-index:-2527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4906806;8548,4906806;8548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8" o:spid="_x0000_s2206" style="position:absolute;margin-left:154.35pt;margin-top:386.8pt;width:.5pt;height:23.5pt;z-index:-2527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/o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7" o:spid="_x0000_s2207" style="position:absolute;margin-left:195.4pt;margin-top:386.8pt;width:.5pt;height:23.5pt;z-index:-2527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6" o:spid="_x0000_s2208" style="position:absolute;margin-left:236.55pt;margin-top:386.8pt;width:.5pt;height:23.5pt;z-index:-2527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" path="m,l17,r,830l,830,,xe" fillcolor="black" stroked="f" strokeweight="1pt">
            <v:stroke miterlimit="10" joinstyle="miter"/>
            <v:path o:connecttype="custom" o:connectlocs="0,4906806;5997,4906806;5997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5" o:spid="_x0000_s2209" style="position:absolute;margin-left:277.6pt;margin-top:386.8pt;width:.5pt;height:23.5pt;z-index:-2527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906806;5997,4906806;5997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4" o:spid="_x0000_s2210" style="position:absolute;margin-left:359.85pt;margin-top:386.8pt;width:.5pt;height:23.5pt;z-index:-2527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wjzg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3" o:spid="_x0000_s2211" style="position:absolute;margin-left:483.2pt;margin-top:386.8pt;width:.5pt;height:23.5pt;z-index:-2527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2" o:spid="_x0000_s2212" style="position:absolute;margin-left:523.9pt;margin-top:386.8pt;width:1.45pt;height:23.5pt;z-index:-2527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nA0QMAAE8KAAAOAAAAZHJzL2Uyb0RvYy54bWysVm2PmzgQ/l7p/oPlj3fKggl5AS1btbtN&#10;ddL2RWr6AxwwAR3Y1HZC9qr+944NzhKaTaP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" path="m,l51,r,830l,830,,xe" fillcolor="black" stroked="f" strokeweight="1pt">
            <v:stroke miterlimit="10" joinstyle="miter"/>
            <v:path o:connecttype="custom" o:connectlocs="0,4906806;18415,4906806;18415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301" o:spid="_x0000_s2213" style="position:absolute;margin-left:52.45pt;margin-top:410.35pt;width:1.45pt;height:.7pt;z-index:-2527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" path="m,l51,r,25l,25,,xe" fillcolor="black" stroked="f" strokeweight="1pt">
            <v:stroke miterlimit="10" joinstyle="miter"/>
            <v:path o:connecttype="custom" o:connectlocs="0,4949678;18415,4949678;18415,4958227;0,4958227;0,4949678" o:connectangles="0,0,0,0,0"/>
            <w10:wrap anchorx="page" anchory="page"/>
          </v:shape>
        </w:pict>
      </w:r>
      <w:r>
        <w:rPr>
          <w:noProof/>
        </w:rPr>
        <w:pict>
          <v:shape id="Freeform 3300" o:spid="_x0000_s2214" style="position:absolute;margin-left:53.9pt;margin-top:410.35pt;width:59.2pt;height:.7pt;z-index:-2527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" path="m,l2088,r,25l,25,,xe" fillcolor="black" stroked="f" strokeweight="1pt">
            <v:stroke miterlimit="10" joinstyle="miter"/>
            <v:path o:connecttype="custom" o:connectlocs="0,4949678;751840,4949678;751840,4958227;0,4958227;0,4949678" o:connectangles="0,0,0,0,0"/>
            <w10:wrap anchorx="page" anchory="page"/>
          </v:shape>
        </w:pict>
      </w:r>
      <w:r>
        <w:rPr>
          <w:noProof/>
        </w:rPr>
        <w:pict>
          <v:shape id="Freeform 3299" o:spid="_x0000_s2215" style="position:absolute;margin-left:113.05pt;margin-top:410.35pt;width:.7pt;height:.7pt;z-index:-2527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4949678;8548,4949678;8548,4958227;0,4958227;0,4949678" o:connectangles="0,0,0,0,0"/>
            <w10:wrap anchorx="page" anchory="page"/>
          </v:shape>
        </w:pict>
      </w:r>
      <w:r>
        <w:rPr>
          <w:noProof/>
        </w:rPr>
        <w:pict>
          <v:shape id="Resim 3298" o:spid="_x0000_s2216" type="#_x0000_t75" alt="ooxWord://word/media/image174.png" style="position:absolute;margin-left:113.8pt;margin-top:410.35pt;width:40.55pt;height:.5pt;z-index:-252736512;visibility:visible;mso-position-horizontal-relative:page;mso-position-vertical-relative:page">
            <v:imagedata r:id="rId144" o:title=""/>
            <w10:wrap anchorx="page" anchory="page"/>
          </v:shape>
        </w:pict>
      </w:r>
      <w:r>
        <w:rPr>
          <w:noProof/>
        </w:rPr>
        <w:pict>
          <v:shape id="Freeform 3297" o:spid="_x0000_s2217" style="position:absolute;margin-left:154.35pt;margin-top:410.35pt;width:.5pt;height:.7pt;z-index:-2527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>
          <v:shape id="Resim 3296" o:spid="_x0000_s2218" type="#_x0000_t75" alt="ooxWord://word/media/image175.png" style="position:absolute;margin-left:154.8pt;margin-top:410.35pt;width:40.6pt;height:.5pt;z-index:-252734464;visibility:visible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>
          <v:shape id="Freeform 3295" o:spid="_x0000_s2219" style="position:absolute;margin-left:195.4pt;margin-top:410.35pt;width:.5pt;height:.7pt;z-index:-2527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>
          <v:shape id="Resim 3294" o:spid="_x0000_s2220" type="#_x0000_t75" alt="ooxWord://word/media/image176.png" style="position:absolute;margin-left:195.9pt;margin-top:410.35pt;width:40.7pt;height:.5pt;z-index:-252732416;visibility:visible;mso-position-horizontal-relative:page;mso-position-vertical-relative:page">
            <v:imagedata r:id="rId145" o:title=""/>
            <w10:wrap anchorx="page" anchory="page"/>
          </v:shape>
        </w:pict>
      </w:r>
      <w:r>
        <w:rPr>
          <w:noProof/>
        </w:rPr>
        <w:pict>
          <v:shape id="Freeform 3293" o:spid="_x0000_s2221" style="position:absolute;margin-left:236.55pt;margin-top:410.35pt;width:.5pt;height:.7pt;z-index:-2527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" path="m,l17,r,25l,25,,xe" fillcolor="black" stroked="f" strokeweight="1pt">
            <v:stroke miterlimit="10" joinstyle="miter"/>
            <v:path o:connecttype="custom" o:connectlocs="0,4949678;5997,4949678;5997,4958227;0,4958227;0,4949678" o:connectangles="0,0,0,0,0"/>
            <w10:wrap anchorx="page" anchory="page"/>
          </v:shape>
        </w:pict>
      </w:r>
      <w:r>
        <w:rPr>
          <w:noProof/>
        </w:rPr>
        <w:pict>
          <v:shape id="Resim 3292" o:spid="_x0000_s2222" type="#_x0000_t75" alt="ooxWord://word/media/image177.png" style="position:absolute;margin-left:237.05pt;margin-top:410.35pt;width:40.55pt;height:.5pt;z-index:-252730368;visibility:visible;mso-position-horizontal-relative:page;mso-position-vertical-relative:page">
            <v:imagedata r:id="rId146" o:title=""/>
            <w10:wrap anchorx="page" anchory="page"/>
          </v:shape>
        </w:pict>
      </w:r>
      <w:r>
        <w:rPr>
          <w:noProof/>
        </w:rPr>
        <w:pict>
          <v:shape id="Freeform 3291" o:spid="_x0000_s2223" style="position:absolute;margin-left:277.6pt;margin-top:410.35pt;width:.5pt;height:.7pt;z-index:-2527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" path="m,l17,r,25l,25,,xe" fillcolor="black" stroked="f" strokeweight="1pt">
            <v:stroke miterlimit="10" joinstyle="miter"/>
            <v:path o:connecttype="custom" o:connectlocs="0,4949678;5997,4949678;5997,4958227;0,4958227;0,4949678" o:connectangles="0,0,0,0,0"/>
            <w10:wrap anchorx="page" anchory="page"/>
          </v:shape>
        </w:pict>
      </w:r>
      <w:r>
        <w:rPr>
          <w:noProof/>
        </w:rPr>
        <w:pict>
          <v:shape id="Resim 3290" o:spid="_x0000_s2224" type="#_x0000_t75" alt="ooxWord://word/media/image178.png" style="position:absolute;margin-left:278.1pt;margin-top:410.35pt;width:40.7pt;height:.5pt;z-index:-252728320;visibility:visible;mso-position-horizontal-relative:page;mso-position-vertical-relative:page">
            <v:imagedata r:id="rId147" o:title=""/>
            <w10:wrap anchorx="page" anchory="page"/>
          </v:shape>
        </w:pict>
      </w:r>
      <w:r>
        <w:rPr>
          <w:noProof/>
        </w:rPr>
        <w:pict>
          <v:shape id="Freeform 3289" o:spid="_x0000_s2225" style="position:absolute;margin-left:318.8pt;margin-top:386.8pt;width:.5pt;height:23.5pt;z-index:-2527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>
          <v:shape id="Freeform 3288" o:spid="_x0000_s2226" style="position:absolute;margin-left:318.8pt;margin-top:410.35pt;width:.5pt;height:.7pt;z-index:-2527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>
          <v:shape id="Resim 3287" o:spid="_x0000_s2227" type="#_x0000_t75" alt="ooxWord://word/media/image179.png" style="position:absolute;margin-left:319.25pt;margin-top:410.35pt;width:40.55pt;height:.5pt;z-index:-252725248;visibility:visible;mso-position-horizontal-relative:page;mso-position-vertical-relative:page">
            <v:imagedata r:id="rId148" o:title=""/>
            <w10:wrap anchorx="page" anchory="page"/>
          </v:shape>
        </w:pict>
      </w:r>
      <w:r>
        <w:rPr>
          <w:noProof/>
        </w:rPr>
        <w:pict>
          <v:shape id="Freeform 3286" o:spid="_x0000_s2228" style="position:absolute;margin-left:359.85pt;margin-top:410.35pt;width:.5pt;height:.7pt;z-index:-2527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>
          <v:shape id="Freeform 3285" o:spid="_x0000_s2229" style="position:absolute;margin-left:401pt;margin-top:386.8pt;width:.5pt;height:23.5pt;z-index:-2527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>
          <v:shape id="Resim 3284" o:spid="_x0000_s2230" type="#_x0000_t75" alt="ooxWord://word/media/image180.png" style="position:absolute;margin-left:360.3pt;margin-top:410.35pt;width:40.7pt;height:.5pt;z-index:-252722176;visibility:visible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>
          <v:shape id="Freeform 3283" o:spid="_x0000_s2231" style="position:absolute;margin-left:401pt;margin-top:410.35pt;width:.5pt;height:.7pt;z-index:-2527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>
          <v:shape id="Freeform 3282" o:spid="_x0000_s2232" style="position:absolute;margin-left:442.05pt;margin-top:386.8pt;width:.5pt;height:23.5pt;z-index:-2527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>
          <v:shape id="Resim 3281" o:spid="_x0000_s2233" type="#_x0000_t75" alt="ooxWord://word/media/image181.png" style="position:absolute;margin-left:401.45pt;margin-top:410.35pt;width:40.55pt;height:.5pt;z-index:-252719104;visibility:visible;mso-position-horizontal-relative:page;mso-position-vertical-relative:page">
            <v:imagedata r:id="rId149" o:title=""/>
            <w10:wrap anchorx="page" anchory="page"/>
          </v:shape>
        </w:pict>
      </w:r>
      <w:r>
        <w:rPr>
          <w:noProof/>
        </w:rPr>
        <w:pict>
          <v:shape id="Freeform 3280" o:spid="_x0000_s2234" style="position:absolute;margin-left:442.05pt;margin-top:410.35pt;width:.5pt;height:.7pt;z-index:-2527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>
          <v:shape id="Resim 3279" o:spid="_x0000_s2235" type="#_x0000_t75" alt="ooxWord://word/media/image182.png" style="position:absolute;margin-left:442.5pt;margin-top:410.35pt;width:40.7pt;height:.5pt;z-index:-252717056;visibility:visible;mso-position-horizontal-relative:page;mso-position-vertical-relative:page">
            <v:imagedata r:id="rId150" o:title=""/>
            <w10:wrap anchorx="page" anchory="page"/>
          </v:shape>
        </w:pict>
      </w:r>
      <w:r>
        <w:rPr>
          <w:noProof/>
        </w:rPr>
        <w:pict>
          <v:shape id="Freeform 3278" o:spid="_x0000_s2236" style="position:absolute;margin-left:483.2pt;margin-top:410.35pt;width:.5pt;height:.7pt;z-index:-2527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>
          <v:shape id="Resim 3277" o:spid="_x0000_s2237" type="#_x0000_t75" alt="ooxWord://word/media/image183.png" style="position:absolute;margin-left:483.7pt;margin-top:410.35pt;width:40.2pt;height:.5pt;z-index:-252715008;visibility:visible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>
          <v:shape id="Freeform 3276" o:spid="_x0000_s2238" style="position:absolute;margin-left:523.9pt;margin-top:410.35pt;width:1.45pt;height:.7pt;z-index:-2527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" path="m,l51,r,25l,25,,xe" fillcolor="black" stroked="f" strokeweight="1pt">
            <v:stroke miterlimit="10" joinstyle="miter"/>
            <v:path o:connecttype="custom" o:connectlocs="0,4949678;18415,4949678;18415,4958227;0,4958227;0,4949678" o:connectangles="0,0,0,0,0"/>
            <w10:wrap anchorx="page" anchory="page"/>
          </v:shape>
        </w:pict>
      </w:r>
      <w:r>
        <w:rPr>
          <w:noProof/>
        </w:rPr>
        <w:pict>
          <v:shape id="Freeform 3275" o:spid="_x0000_s2239" style="position:absolute;margin-left:52.45pt;margin-top:411.05pt;width:1.45pt;height:23.65pt;z-index:-2527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" path="m,l51,r,834l,834,,xe" fillcolor="black" stroked="f" strokeweight="1pt">
            <v:stroke miterlimit="10" joinstyle="miter"/>
            <v:path o:connecttype="custom" o:connectlocs="0,5222360;18415,5222360;18415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74" o:spid="_x0000_s2240" style="position:absolute;margin-left:52.45pt;margin-top:434.7pt;width:1.45pt;height:1.45pt;z-index:-25271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73" o:spid="_x0000_s2241" style="position:absolute;margin-left:52.45pt;margin-top:434.7pt;width:1.45pt;height:1.45pt;z-index:-2527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72" o:spid="_x0000_s2242" style="position:absolute;margin-left:113.05pt;margin-top:411.05pt;width:.7pt;height:23.65pt;z-index:-2527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" path="m,l25,r,834l,834,,xe" fillcolor="black" stroked="f" strokeweight="1pt">
            <v:stroke miterlimit="10" joinstyle="miter"/>
            <v:path o:connecttype="custom" o:connectlocs="0,5222360;8548,5222360;8548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71" o:spid="_x0000_s2243" style="position:absolute;margin-left:53.9pt;margin-top:434.7pt;width:59.2pt;height:1.45pt;z-index:-2527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" path="m,l2088,r,51l,51,,xe" fillcolor="black" stroked="f" strokeweight="1pt">
            <v:stroke miterlimit="10" joinstyle="miter"/>
            <v:path o:connecttype="custom" o:connectlocs="0,5537138;751840,5537138;751840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70" o:spid="_x0000_s2244" style="position:absolute;margin-left:113.05pt;margin-top:434.7pt;width:1.45pt;height:1.45pt;z-index:-2527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69" o:spid="_x0000_s2245" style="position:absolute;margin-left:114.5pt;margin-top:434.7pt;width:39.85pt;height:1.45pt;z-index:-2527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" path="m,l1405,r,51l,51,,xe" fillcolor="black" stroked="f" strokeweight="1pt">
            <v:stroke miterlimit="10" joinstyle="miter"/>
            <v:path o:connecttype="custom" o:connectlocs="0,5537138;505735,5537138;50573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68" o:spid="_x0000_s2246" style="position:absolute;margin-left:154.35pt;margin-top:411.05pt;width:.5pt;height:23.65pt;z-index:-25270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67" o:spid="_x0000_s2247" style="position:absolute;margin-left:154.35pt;margin-top:434.7pt;width:1.45pt;height:1.45pt;z-index:-2527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66" o:spid="_x0000_s2248" style="position:absolute;margin-left:155.8pt;margin-top:434.7pt;width:39.6pt;height:1.45pt;z-index:-2527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" path="m,l1398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65" o:spid="_x0000_s2249" style="position:absolute;margin-left:195.4pt;margin-top:411.05pt;width:.5pt;height:23.65pt;z-index:-2527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64" o:spid="_x0000_s2250" style="position:absolute;margin-left:195.4pt;margin-top:434.7pt;width:1.45pt;height:1.45pt;z-index:-2527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63" o:spid="_x0000_s2251" style="position:absolute;margin-left:196.85pt;margin-top:434.7pt;width:39.7pt;height:1.45pt;z-index:-2527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" path="m,l1401,r,51l,51,,xe" fillcolor="black" stroked="f" strokeweight="1pt">
            <v:stroke miterlimit="10" joinstyle="miter"/>
            <v:path o:connecttype="custom" o:connectlocs="0,5537138;503830,5537138;503830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62" o:spid="_x0000_s2252" style="position:absolute;margin-left:236.55pt;margin-top:411.05pt;width:.5pt;height:23.65pt;z-index:-25269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" path="m,l17,r,834l,834,,xe" fillcolor="black" stroked="f" strokeweight="1pt">
            <v:stroke miterlimit="10" joinstyle="miter"/>
            <v:path o:connecttype="custom" o:connectlocs="0,5222360;5997,5222360;5997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61" o:spid="_x0000_s2253" style="position:absolute;margin-left:236.55pt;margin-top:434.7pt;width:1.45pt;height:1.45pt;z-index:-25269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60" o:spid="_x0000_s2254" style="position:absolute;margin-left:238pt;margin-top:434.7pt;width:39.6pt;height:1.45pt;z-index:-25269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" path="m,l1397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59" o:spid="_x0000_s2255" style="position:absolute;margin-left:277.6pt;margin-top:411.05pt;width:.5pt;height:23.65pt;z-index:-2526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" path="m,l17,r,834l,834,,xe" fillcolor="black" stroked="f" strokeweight="1pt">
            <v:stroke miterlimit="10" joinstyle="miter"/>
            <v:path o:connecttype="custom" o:connectlocs="0,5222360;5997,5222360;5997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58" o:spid="_x0000_s2256" style="position:absolute;margin-left:277.6pt;margin-top:434.7pt;width:1.45pt;height:1.45pt;z-index:-2526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57" o:spid="_x0000_s2257" style="position:absolute;margin-left:318.8pt;margin-top:411.05pt;width:.5pt;height:23.65pt;z-index:-2526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56" o:spid="_x0000_s2258" style="position:absolute;margin-left:279.05pt;margin-top:434.7pt;width:39.75pt;height:1.45pt;z-index:-2526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" path="m,l1402,r,51l,51,,xe" fillcolor="black" stroked="f" strokeweight="1pt">
            <v:stroke miterlimit="10" joinstyle="miter"/>
            <v:path o:connecttype="custom" o:connectlocs="0,5537138;504465,5537138;50446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55" o:spid="_x0000_s2259" style="position:absolute;margin-left:318.8pt;margin-top:434.7pt;width:1.45pt;height:1.45pt;z-index:-2526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" path="m,l50,r,51l,51,,xe" fillcolor="black" stroked="f" strokeweight="1pt">
            <v:stroke miterlimit="10" joinstyle="miter"/>
            <v:path o:connecttype="custom" o:connectlocs="0,5537138;18054,5537138;18054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54" o:spid="_x0000_s2260" style="position:absolute;margin-left:359.85pt;margin-top:411.05pt;width:.5pt;height:23.65pt;z-index:-2526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53" o:spid="_x0000_s2261" style="position:absolute;margin-left:320.25pt;margin-top:434.7pt;width:39.6pt;height:1.45pt;z-index:-2526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" path="m,l1397,r,51l,51,,xe" fillcolor="black" stroked="f" strokeweight="1pt">
            <v:stroke miterlimit="10" joinstyle="miter"/>
            <v:path o:connecttype="custom" o:connectlocs="0,5537138;502560,5537138;502560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52" o:spid="_x0000_s2262" style="position:absolute;margin-left:359.85pt;margin-top:434.7pt;width:1.45pt;height:1.45pt;z-index:-2526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51" o:spid="_x0000_s2263" style="position:absolute;margin-left:361.25pt;margin-top:434.7pt;width:39.7pt;height:1.45pt;z-index:-2526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" path="m,l1401,r,51l,51,,xe" fillcolor="black" stroked="f" strokeweight="1pt">
            <v:stroke miterlimit="10" joinstyle="miter"/>
            <v:path o:connecttype="custom" o:connectlocs="0,5537138;503830,5537138;503830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50" o:spid="_x0000_s2264" style="position:absolute;margin-left:401pt;margin-top:411.05pt;width:.5pt;height:23.65pt;z-index:-2526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49" o:spid="_x0000_s2265" style="position:absolute;margin-left:401pt;margin-top:434.7pt;width:1.45pt;height:1.45pt;z-index:-2526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48" o:spid="_x0000_s2266" style="position:absolute;margin-left:402.45pt;margin-top:434.7pt;width:39.6pt;height:1.45pt;z-index:-2526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" path="m,l1397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47" o:spid="_x0000_s2267" style="position:absolute;margin-left:442.05pt;margin-top:411.05pt;width:.5pt;height:23.65pt;z-index:-2526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46" o:spid="_x0000_s2268" style="position:absolute;margin-left:442.05pt;margin-top:434.7pt;width:1.45pt;height:1.45pt;z-index:-2526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45" o:spid="_x0000_s2269" style="position:absolute;margin-left:443.45pt;margin-top:434.7pt;width:39.75pt;height:1.45pt;z-index:-2526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" path="m,l1402,r,51l,51,,xe" fillcolor="black" stroked="f" strokeweight="1pt">
            <v:stroke miterlimit="10" joinstyle="miter"/>
            <v:path o:connecttype="custom" o:connectlocs="0,5537138;504465,5537138;50446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44" o:spid="_x0000_s2270" style="position:absolute;margin-left:483.2pt;margin-top:411.05pt;width:.5pt;height:23.65pt;z-index:-25268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43" o:spid="_x0000_s2271" style="position:absolute;margin-left:483.2pt;margin-top:434.7pt;width:1.45pt;height:1.45pt;z-index:-2526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42" o:spid="_x0000_s2272" style="position:absolute;margin-left:484.65pt;margin-top:434.7pt;width:39.25pt;height:1.45pt;z-index:-2526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8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" path="m,l1384,r,51l,51,,xe" fillcolor="black" stroked="f" strokeweight="1pt">
            <v:stroke miterlimit="10" joinstyle="miter"/>
            <v:path o:connecttype="custom" o:connectlocs="0,5537138;498115,5537138;4981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41" o:spid="_x0000_s2273" style="position:absolute;margin-left:523.9pt;margin-top:411.05pt;width:1.45pt;height:23.65pt;z-index:-2526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" path="m,l51,r,834l,834,,xe" fillcolor="black" stroked="f" strokeweight="1pt">
            <v:stroke miterlimit="10" joinstyle="miter"/>
            <v:path o:connecttype="custom" o:connectlocs="0,5222360;18415,5222360;18415,5522715;0,5522715;0,5222360" o:connectangles="0,0,0,0,0"/>
            <w10:wrap anchorx="page" anchory="page"/>
          </v:shape>
        </w:pict>
      </w:r>
      <w:r>
        <w:rPr>
          <w:noProof/>
        </w:rPr>
        <w:pict>
          <v:shape id="Freeform 3240" o:spid="_x0000_s2274" style="position:absolute;margin-left:523.9pt;margin-top:434.7pt;width:1.45pt;height:1.45pt;z-index:-2526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>
          <v:shape id="Freeform 3239" o:spid="_x0000_s2275" style="position:absolute;margin-left:523.9pt;margin-top:434.7pt;width:1.45pt;height:1.45pt;z-index:-25267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(Ek-6)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667" w:header="708" w:footer="708" w:gutter="0"/>
          <w:cols w:space="708"/>
        </w:sectPr>
      </w:pPr>
    </w:p>
    <w:p w:rsidR="00394C58" w:rsidRDefault="00394C58">
      <w:pPr>
        <w:spacing w:before="52" w:line="177" w:lineRule="exact"/>
        <w:ind w:right="-567"/>
      </w:pPr>
      <w:r>
        <w:rPr>
          <w:b/>
          <w:bCs/>
          <w:color w:val="000000"/>
          <w:sz w:val="19"/>
          <w:szCs w:val="19"/>
        </w:rPr>
        <w:t>ÖĞRENCİ STAJ ÇALIŞMA PROGRAMI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47" w:bottom="0" w:left="383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3" w:line="181" w:lineRule="exact"/>
        <w:ind w:right="-567"/>
      </w:pPr>
      <w:r>
        <w:rPr>
          <w:color w:val="000000"/>
          <w:sz w:val="19"/>
          <w:szCs w:val="19"/>
        </w:rPr>
        <w:t>Staj çalışmasının yapıldığı işyerinde öğrencinin inceleme ve çalışma yaptığı bölümler.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852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1 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2 </w:t>
      </w:r>
    </w:p>
    <w:p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3 </w:t>
      </w:r>
    </w:p>
    <w:p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4 </w:t>
      </w:r>
    </w:p>
    <w:p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5 </w:t>
      </w:r>
    </w:p>
    <w:p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871"/>
            <w:col w:w="257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57" w:line="181" w:lineRule="exact"/>
        <w:ind w:right="-567"/>
      </w:pPr>
      <w:r>
        <w:rPr>
          <w:color w:val="000000"/>
          <w:sz w:val="19"/>
          <w:szCs w:val="19"/>
        </w:rPr>
        <w:t>Aşağıdaki çizelgeye, her bölümde kaç hafta kalması gerekiyorsa planlayarak işaretleyiniz.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548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21" w:line="181" w:lineRule="exact"/>
        <w:ind w:right="-567"/>
      </w:pPr>
      <w:r>
        <w:rPr>
          <w:color w:val="000000"/>
          <w:sz w:val="19"/>
          <w:szCs w:val="19"/>
        </w:rPr>
        <w:t>ĠNCELEME VE ÇALIġMA YAPILACAK BÖLÜMLER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168" w:bottom="0" w:left="4076" w:header="708" w:footer="708" w:gutter="0"/>
          <w:cols w:space="708"/>
        </w:sectPr>
      </w:pPr>
    </w:p>
    <w:p w:rsidR="00394C58" w:rsidRDefault="00394C58">
      <w:pPr>
        <w:spacing w:before="187" w:line="181" w:lineRule="exact"/>
        <w:ind w:right="-567"/>
      </w:pPr>
      <w:r>
        <w:rPr>
          <w:color w:val="000000"/>
          <w:sz w:val="19"/>
          <w:szCs w:val="19"/>
        </w:rPr>
        <w:t>Haftalar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2 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3 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4 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6 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9 </w:t>
      </w:r>
    </w:p>
    <w:p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11" w:space="708" w:equalWidth="0">
            <w:col w:w="709" w:space="793"/>
            <w:col w:w="156" w:space="673"/>
            <w:col w:w="156" w:space="671"/>
            <w:col w:w="156" w:space="673"/>
            <w:col w:w="156" w:space="670"/>
            <w:col w:w="156" w:space="673"/>
            <w:col w:w="156" w:space="670"/>
            <w:col w:w="156" w:space="673"/>
            <w:col w:w="156" w:space="671"/>
            <w:col w:w="156" w:space="625"/>
            <w:col w:w="257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1" w:line="181" w:lineRule="exact"/>
        <w:ind w:right="-567"/>
      </w:pPr>
      <w:r>
        <w:rPr>
          <w:color w:val="000000"/>
          <w:sz w:val="19"/>
          <w:szCs w:val="19"/>
        </w:rPr>
        <w:t>1. Hafta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2. Hafta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3. Hafta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4. Hafta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5. Hafta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6. Hafta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91" w:line="181" w:lineRule="exact"/>
        <w:ind w:right="-567"/>
      </w:pPr>
      <w:r>
        <w:rPr>
          <w:color w:val="000000"/>
          <w:sz w:val="19"/>
          <w:szCs w:val="19"/>
        </w:rPr>
        <w:t>Kurum ya da işyerinin açık adresi ve telefonu: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90" w:line="146" w:lineRule="exact"/>
        <w:ind w:right="-567"/>
      </w:pPr>
      <w:r>
        <w:rPr>
          <w:color w:val="000000"/>
          <w:sz w:val="16"/>
          <w:szCs w:val="16"/>
        </w:rPr>
        <w:t>İşveren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90" w:line="146" w:lineRule="exact"/>
        <w:ind w:right="-567"/>
      </w:pP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90" w:line="146" w:lineRule="exact"/>
        <w:ind w:right="-567"/>
      </w:pPr>
      <w:r>
        <w:rPr>
          <w:color w:val="000000"/>
          <w:sz w:val="16"/>
          <w:szCs w:val="16"/>
        </w:rPr>
        <w:t>Yetkilinin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4" w:space="708" w:equalWidth="0">
            <w:col w:w="3736" w:space="2610"/>
            <w:col w:w="509" w:space="0"/>
            <w:col w:w="344" w:space="0"/>
            <w:col w:w="699"/>
          </w:cols>
        </w:sectPr>
      </w:pPr>
    </w:p>
    <w:p w:rsidR="00394C58" w:rsidRDefault="00394C58">
      <w:pPr>
        <w:spacing w:before="170" w:line="146" w:lineRule="exact"/>
        <w:ind w:right="-567"/>
      </w:pPr>
      <w:r>
        <w:rPr>
          <w:color w:val="000000"/>
          <w:sz w:val="16"/>
          <w:szCs w:val="16"/>
        </w:rPr>
        <w:t>Adı </w:t>
      </w:r>
    </w:p>
    <w:p w:rsidR="00394C58" w:rsidRDefault="00394C58">
      <w:pPr>
        <w:spacing w:before="170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Soyadı, </w:t>
      </w:r>
    </w:p>
    <w:p w:rsidR="00394C58" w:rsidRDefault="00394C58">
      <w:pPr>
        <w:spacing w:before="170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Görevi </w:t>
      </w:r>
    </w:p>
    <w:p w:rsidR="00394C58" w:rsidRDefault="00394C58">
      <w:pPr>
        <w:spacing w:before="170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 </w:t>
      </w:r>
    </w:p>
    <w:p w:rsidR="00394C58" w:rsidRDefault="00394C58">
      <w:pPr>
        <w:spacing w:before="170" w:line="146" w:lineRule="exact"/>
        <w:ind w:right="-567"/>
      </w:pPr>
      <w:r>
        <w:br w:type="column"/>
        <w:t>İ</w:t>
      </w:r>
      <w:r>
        <w:rPr>
          <w:color w:val="000000"/>
          <w:sz w:val="16"/>
          <w:szCs w:val="16"/>
        </w:rPr>
        <w:t>mzası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273" w:header="708" w:footer="708" w:gutter="0"/>
          <w:cols w:num="5" w:space="708" w:equalWidth="0">
            <w:col w:w="285" w:space="0"/>
            <w:col w:w="530" w:space="0"/>
            <w:col w:w="484" w:space="3"/>
            <w:col w:w="195" w:space="0"/>
            <w:col w:w="467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/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/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20 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729" w:header="708" w:footer="708" w:gutter="0"/>
          <w:cols w:num="5" w:space="708" w:equalWidth="0">
            <w:col w:w="209" w:space="0"/>
            <w:col w:w="91" w:space="0"/>
            <w:col w:w="209" w:space="0"/>
            <w:col w:w="91" w:space="0"/>
            <w:col w:w="3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8" w:line="181" w:lineRule="exact"/>
        <w:ind w:right="-567"/>
      </w:pPr>
      <w:r>
        <w:rPr>
          <w:color w:val="000000"/>
          <w:sz w:val="19"/>
          <w:szCs w:val="19"/>
        </w:rPr>
        <w:t>İş yerine ulaşım için gerekli açıklamalar: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467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03" w:line="181" w:lineRule="exact"/>
        <w:ind w:right="-567"/>
      </w:pPr>
      <w:r>
        <w:rPr>
          <w:b/>
          <w:bCs/>
          <w:color w:val="000000"/>
          <w:sz w:val="19"/>
          <w:szCs w:val="19"/>
        </w:rPr>
        <w:t>NOT :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03" w:line="181" w:lineRule="exact"/>
        <w:ind w:right="-567"/>
      </w:pPr>
      <w:r>
        <w:rPr>
          <w:color w:val="000000"/>
          <w:sz w:val="19"/>
          <w:szCs w:val="19"/>
        </w:rPr>
        <w:t>İki nüsha olarak düzenlenecek olan bu çalışma programı, öğrenci ile öğrenciden sorumlu işyeri yetkilisi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606" w:space="109"/>
            <w:col w:w="8413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tarafından birlikte hazırlanır.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368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97" w:line="177" w:lineRule="exact"/>
        <w:ind w:right="-567"/>
      </w:pPr>
      <w:r>
        <w:rPr>
          <w:b/>
          <w:bCs/>
          <w:color w:val="000000"/>
          <w:sz w:val="19"/>
          <w:szCs w:val="19"/>
        </w:rPr>
        <w:t>- Gİ Z Lİ -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677" w:bottom="0" w:left="5171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84" w:line="181" w:lineRule="exact"/>
        <w:ind w:right="-567"/>
      </w:pPr>
      <w:r>
        <w:rPr>
          <w:color w:val="000000"/>
          <w:sz w:val="19"/>
          <w:szCs w:val="19"/>
        </w:rPr>
        <w:t>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3238" o:spid="_x0000_s2276" style="position:absolute;margin-left:80.9pt;margin-top:122.4pt;width:1.45pt;height:1.55pt;z-index:-25267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" path="m,l50,r,55l,55,,xe" fillcolor="black" stroked="f" strokeweight="1pt">
            <v:stroke miterlimit="10" joinstyle="miter"/>
            <v:path o:connecttype="custom" o:connectlocs="0,1518206;18054,1518206;18054,1537539;0,1537539;0,1518206" o:connectangles="0,0,0,0,0"/>
            <w10:wrap anchorx="page" anchory="page"/>
          </v:shape>
        </w:pict>
      </w:r>
      <w:r>
        <w:rPr>
          <w:noProof/>
        </w:rPr>
        <w:pict>
          <v:shape id="Freeform 3237" o:spid="_x0000_s2277" style="position:absolute;margin-left:80.9pt;margin-top:122.4pt;width:1.45pt;height:1.45pt;z-index:-25267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" path="m,l50,r,51l,51,,xe" fillcolor="black" stroked="f" strokeweight="1pt">
            <v:stroke miterlimit="10" joinstyle="miter"/>
            <v:path o:connecttype="custom" o:connectlocs="0,1559498;18054,1559498;18054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36" o:spid="_x0000_s2278" style="position:absolute;margin-left:82.35pt;margin-top:122.4pt;width:30.7pt;height:1.45pt;z-index:-25267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" path="m,l1084,r,51l,51,,xe" fillcolor="black" stroked="f" strokeweight="1pt">
            <v:stroke miterlimit="10" joinstyle="miter"/>
            <v:path o:connecttype="custom" o:connectlocs="0,1559498;389890,1559498;389890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35" o:spid="_x0000_s2279" style="position:absolute;margin-left:113.05pt;margin-top:122.4pt;width:1.45pt;height:1.45pt;z-index:-2526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34" o:spid="_x0000_s2280" style="position:absolute;margin-left:114.5pt;margin-top:122.4pt;width:62.4pt;height:1.45pt;z-index:-25267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" path="m,l2201,r,51l,51,,xe" fillcolor="black" stroked="f" strokeweight="1pt">
            <v:stroke miterlimit="10" joinstyle="miter"/>
            <v:path o:connecttype="custom" o:connectlocs="0,1559498;792120,1559498;792120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33" o:spid="_x0000_s2281" style="position:absolute;margin-left:176.9pt;margin-top:122.4pt;width:1.45pt;height:1.45pt;z-index:-25266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32" o:spid="_x0000_s2282" style="position:absolute;margin-left:178.35pt;margin-top:122.4pt;width:55.2pt;height:1.45pt;z-index:-25266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" path="m,l1948,r,51l,51,,xe" fillcolor="black" stroked="f" strokeweight="1pt">
            <v:stroke miterlimit="10" joinstyle="miter"/>
            <v:path o:connecttype="custom" o:connectlocs="0,1559498;700680,1559498;700680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31" o:spid="_x0000_s2283" style="position:absolute;margin-left:233.55pt;margin-top:122.4pt;width:1.45pt;height:1.45pt;z-index:-2526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30" o:spid="_x0000_s2284" style="position:absolute;margin-left:235pt;margin-top:122.4pt;width:83.65pt;height:1.45pt;z-index:-2526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" path="m,l2952,r,51l,51,,xe" fillcolor="black" stroked="f" strokeweight="1pt">
            <v:stroke miterlimit="10" joinstyle="miter"/>
            <v:path o:connecttype="custom" o:connectlocs="0,1559498;1062355,1559498;1062355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29" o:spid="_x0000_s2285" style="position:absolute;margin-left:318.65pt;margin-top:122.4pt;width:1.45pt;height:1.45pt;z-index:-2526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0QxwMAADc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28" o:spid="_x0000_s2286" style="position:absolute;margin-left:320.1pt;margin-top:122.4pt;width:157.1pt;height:1.45pt;z-index:-25266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" path="m,l5542,r,51l,51,,xe" fillcolor="black" stroked="f" strokeweight="1pt">
            <v:stroke miterlimit="10" joinstyle="miter"/>
            <v:path o:connecttype="custom" o:connectlocs="0,1559498;1994810,1559498;1994810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27" o:spid="_x0000_s2287" style="position:absolute;margin-left:477.2pt;margin-top:122.4pt;width:1.45pt;height:1.45pt;z-index:-2526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" path="m,l50,r,51l,51,,xe" fillcolor="black" stroked="f" strokeweight="1pt">
            <v:stroke miterlimit="10" joinstyle="miter"/>
            <v:path o:connecttype="custom" o:connectlocs="0,1559498;18054,1559498;18054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26" o:spid="_x0000_s2288" style="position:absolute;margin-left:478.65pt;margin-top:122.4pt;width:73.55pt;height:1.45pt;z-index:-2526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" path="m,l2595,r,51l,51,,xe" fillcolor="black" stroked="f" strokeweight="1pt">
            <v:stroke miterlimit="10" joinstyle="miter"/>
            <v:path o:connecttype="custom" o:connectlocs="0,1559498;933725,1559498;933725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25" o:spid="_x0000_s2289" style="position:absolute;margin-left:552.2pt;margin-top:122.4pt;width:1.45pt;height:1.55pt;z-index:-2526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" path="m,l51,r,55l,55,,xe" fillcolor="black" stroked="f" strokeweight="1pt">
            <v:stroke miterlimit="10" joinstyle="miter"/>
            <v:path o:connecttype="custom" o:connectlocs="0,1518206;18415,1518206;18415,1537539;0,1537539;0,1518206" o:connectangles="0,0,0,0,0"/>
            <w10:wrap anchorx="page" anchory="page"/>
          </v:shape>
        </w:pict>
      </w:r>
      <w:r>
        <w:rPr>
          <w:noProof/>
        </w:rPr>
        <w:pict>
          <v:shape id="Freeform 3224" o:spid="_x0000_s2290" style="position:absolute;margin-left:552.2pt;margin-top:122.4pt;width:1.45pt;height:1.45pt;z-index:-2526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>
          <v:shape id="Freeform 3223" o:spid="_x0000_s2291" style="position:absolute;margin-left:80.9pt;margin-top:124pt;width:1.45pt;height:35.3pt;z-index:-2526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" path="m,l50,r,1245l,1245,,xe" fillcolor="black" stroked="f" strokeweight="1pt">
            <v:stroke miterlimit="10" joinstyle="miter"/>
            <v:path o:connecttype="custom" o:connectlocs="0,1575026;18054,1575026;18054,2023336;0,2023336;0,1575026" o:connectangles="0,0,0,0,0"/>
            <w10:wrap anchorx="page" anchory="page"/>
          </v:shape>
        </w:pict>
      </w:r>
      <w:r>
        <w:rPr>
          <w:noProof/>
        </w:rPr>
        <w:pict>
          <v:shape id="Freeform 3222" o:spid="_x0000_s2292" style="position:absolute;margin-left:113.05pt;margin-top:123.85pt;width:.7pt;height:.1pt;z-index:-2526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>
          <v:shape id="Freeform 3221" o:spid="_x0000_s2293" style="position:absolute;margin-left:113.05pt;margin-top:124pt;width:.7pt;height:35.3pt;z-index:-25265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>
          <v:shape id="Freeform 3220" o:spid="_x0000_s2294" style="position:absolute;margin-left:176.9pt;margin-top:123.85pt;width:.7pt;height:.1pt;z-index:-2526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>
          <v:shape id="Freeform 3219" o:spid="_x0000_s2295" style="position:absolute;margin-left:176.9pt;margin-top:124pt;width:.7pt;height:35.3pt;z-index:-2526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>
          <v:shape id="Freeform 3218" o:spid="_x0000_s2296" style="position:absolute;margin-left:233.55pt;margin-top:123.85pt;width:.7pt;height:.1pt;z-index:-2526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" path="m,l26,r,4l,4,,xe" fillcolor="black" stroked="f" strokeweight="1pt">
            <v:stroke miterlimit="10" joinstyle="miter"/>
            <v:path o:connecttype="custom" o:connectlocs="0,1109980;8890,1109980;8890,1110996;0,1110996;0,1109980" o:connectangles="0,0,0,0,0"/>
            <w10:wrap anchorx="page" anchory="page"/>
          </v:shape>
        </w:pict>
      </w:r>
      <w:r>
        <w:rPr>
          <w:noProof/>
        </w:rPr>
        <w:pict>
          <v:shape id="Freeform 3217" o:spid="_x0000_s2297" style="position:absolute;margin-left:233.55pt;margin-top:124pt;width:.7pt;height:35.3pt;z-index:-2526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" path="m,l26,r,1245l,1245,,xe" fillcolor="black" stroked="f" strokeweight="1pt">
            <v:stroke miterlimit="10" joinstyle="miter"/>
            <v:path o:connecttype="custom" o:connectlocs="0,1575026;8890,1575026;8890,2023336;0,2023336;0,1575026" o:connectangles="0,0,0,0,0"/>
            <w10:wrap anchorx="page" anchory="page"/>
          </v:shape>
        </w:pict>
      </w:r>
      <w:r>
        <w:rPr>
          <w:noProof/>
        </w:rPr>
        <w:pict>
          <v:shape id="Freeform 3216" o:spid="_x0000_s2298" style="position:absolute;margin-left:318.65pt;margin-top:123.85pt;width:.7pt;height:.1pt;z-index:-2526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" path="m,l26,r,4l,4,,xe" fillcolor="black" stroked="f" strokeweight="1pt">
            <v:stroke miterlimit="10" joinstyle="miter"/>
            <v:path o:connecttype="custom" o:connectlocs="0,1109980;8890,1109980;8890,1110996;0,1110996;0,1109980" o:connectangles="0,0,0,0,0"/>
            <w10:wrap anchorx="page" anchory="page"/>
          </v:shape>
        </w:pict>
      </w:r>
      <w:r>
        <w:rPr>
          <w:noProof/>
        </w:rPr>
        <w:pict>
          <v:shape id="Freeform 3215" o:spid="_x0000_s2299" style="position:absolute;margin-left:318.65pt;margin-top:124pt;width:.7pt;height:35.3pt;z-index:-2526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" path="m,l26,r,1245l,1245,,xe" fillcolor="black" stroked="f" strokeweight="1pt">
            <v:stroke miterlimit="10" joinstyle="miter"/>
            <v:path o:connecttype="custom" o:connectlocs="0,1575026;8890,1575026;8890,2023336;0,2023336;0,1575026" o:connectangles="0,0,0,0,0"/>
            <w10:wrap anchorx="page" anchory="page"/>
          </v:shape>
        </w:pict>
      </w:r>
      <w:r>
        <w:rPr>
          <w:noProof/>
        </w:rPr>
        <w:pict>
          <v:shape id="Freeform 3214" o:spid="_x0000_s2300" style="position:absolute;margin-left:477.2pt;margin-top:123.85pt;width:.7pt;height:.1pt;z-index:-2526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>
          <v:shape id="Freeform 3213" o:spid="_x0000_s2301" style="position:absolute;margin-left:477.2pt;margin-top:124pt;width:.7pt;height:35.3pt;z-index:-25264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>
          <v:shape id="Freeform 3212" o:spid="_x0000_s2302" style="position:absolute;margin-left:552.2pt;margin-top:124pt;width:1.45pt;height:35.3pt;z-index:-25264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" path="m,l51,r,1245l,1245,,xe" fillcolor="black" stroked="f" strokeweight="1pt">
            <v:stroke miterlimit="10" joinstyle="miter"/>
            <v:path o:connecttype="custom" o:connectlocs="0,1575026;18415,1575026;18415,2023336;0,2023336;0,1575026" o:connectangles="0,0,0,0,0"/>
            <w10:wrap anchorx="page" anchory="page"/>
          </v:shape>
        </w:pict>
      </w:r>
      <w:r>
        <w:rPr>
          <w:noProof/>
        </w:rPr>
        <w:pict>
          <v:shape id="Freeform 3211" o:spid="_x0000_s2303" style="position:absolute;margin-left:80.9pt;margin-top:159.25pt;width:1.45pt;height:.7pt;z-index:-25264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1921266;18054,1921266;18054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10" o:spid="_x0000_s2304" style="position:absolute;margin-left:82.35pt;margin-top:159.25pt;width:30.7pt;height:.7pt;z-index:-25264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1921266;389890,1921266;389890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9" o:spid="_x0000_s2305" style="position:absolute;margin-left:113.05pt;margin-top:159.25pt;width:.7pt;height:.7pt;z-index:-2526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8" o:spid="_x0000_s2306" style="position:absolute;margin-left:113.8pt;margin-top:159.25pt;width:63.1pt;height:.7pt;z-index:-2526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" path="m,l2227,r,25l,25,,xe" fillcolor="black" stroked="f" strokeweight="1pt">
            <v:stroke miterlimit="10" joinstyle="miter"/>
            <v:path o:connecttype="custom" o:connectlocs="0,1921266;801370,1921266;801370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7" o:spid="_x0000_s2307" style="position:absolute;margin-left:176.9pt;margin-top:159.25pt;width:.7pt;height:.7pt;z-index:-2526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6" o:spid="_x0000_s2308" style="position:absolute;margin-left:177.6pt;margin-top:159.25pt;width:.7pt;height:.7pt;z-index:-2526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5" o:spid="_x0000_s2309" style="position:absolute;margin-left:178.35pt;margin-top:159.25pt;width:55.2pt;height:.7pt;z-index:-25264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" path="m,l1948,r,25l,25,,xe" fillcolor="black" stroked="f" strokeweight="1pt">
            <v:stroke miterlimit="10" joinstyle="miter"/>
            <v:path o:connecttype="custom" o:connectlocs="0,1921266;700680,1921266;700680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4" o:spid="_x0000_s2310" style="position:absolute;margin-left:233.55pt;margin-top:159.25pt;width:.7pt;height:.7pt;z-index:-2526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3" o:spid="_x0000_s2311" style="position:absolute;margin-left:234.3pt;margin-top:159.25pt;width:.7pt;height:.7pt;z-index:-2526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2" o:spid="_x0000_s2312" style="position:absolute;margin-left:235pt;margin-top:159.25pt;width:83.65pt;height:.7pt;z-index:-2526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" path="m,l2952,r,25l,25,,xe" fillcolor="black" stroked="f" strokeweight="1pt">
            <v:stroke miterlimit="10" joinstyle="miter"/>
            <v:path o:connecttype="custom" o:connectlocs="0,1921266;1062355,1921266;1062355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1" o:spid="_x0000_s2313" style="position:absolute;margin-left:318.65pt;margin-top:159.25pt;width:.7pt;height:.7pt;z-index:-2526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200" o:spid="_x0000_s2314" style="position:absolute;margin-left:319.4pt;margin-top:159.25pt;width:.7pt;height:.7pt;z-index:-2526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199" o:spid="_x0000_s2315" style="position:absolute;margin-left:320.1pt;margin-top:159.25pt;width:157.1pt;height:.7pt;z-index:-2526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" path="m,l5542,r,25l,25,,xe" fillcolor="black" stroked="f" strokeweight="1pt">
            <v:stroke miterlimit="10" joinstyle="miter"/>
            <v:path o:connecttype="custom" o:connectlocs="0,1921266;1994810,1921266;1994810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198" o:spid="_x0000_s2316" style="position:absolute;margin-left:477.2pt;margin-top:159.25pt;width:.7pt;height:.7pt;z-index:-2526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197" o:spid="_x0000_s2317" style="position:absolute;margin-left:477.95pt;margin-top:159.25pt;width:.7pt;height:.7pt;z-index:-2526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196" o:spid="_x0000_s2318" style="position:absolute;margin-left:478.65pt;margin-top:159.25pt;width:73.55pt;height:.7pt;z-index:-2526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" path="m,l2595,r,25l,25,,xe" fillcolor="black" stroked="f" strokeweight="1pt">
            <v:stroke miterlimit="10" joinstyle="miter"/>
            <v:path o:connecttype="custom" o:connectlocs="0,1921266;933725,1921266;933725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195" o:spid="_x0000_s2319" style="position:absolute;margin-left:552.2pt;margin-top:159.25pt;width:1.45pt;height:.7pt;z-index:-2526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" path="m,l51,r,25l,25,,xe" fillcolor="black" stroked="f" strokeweight="1pt">
            <v:stroke miterlimit="10" joinstyle="miter"/>
            <v:path o:connecttype="custom" o:connectlocs="0,1921266;18415,1921266;18415,1929814;0,1929814;0,1921266" o:connectangles="0,0,0,0,0"/>
            <w10:wrap anchorx="page" anchory="page"/>
          </v:shape>
        </w:pict>
      </w:r>
      <w:r>
        <w:rPr>
          <w:noProof/>
        </w:rPr>
        <w:pict>
          <v:shape id="Freeform 3194" o:spid="_x0000_s2320" style="position:absolute;margin-left:80.9pt;margin-top:160pt;width:1.45pt;height:18.95pt;z-index:-2526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" path="m,l50,r,669l,669,,xe" fillcolor="black" stroked="f" strokeweight="1pt">
            <v:stroke miterlimit="10" joinstyle="miter"/>
            <v:path o:connecttype="custom" o:connectlocs="0,2030364;18054,2030364;18054,2271029;0,2271029;0,2030364" o:connectangles="0,0,0,0,0"/>
            <w10:wrap anchorx="page" anchory="page"/>
          </v:shape>
        </w:pict>
      </w:r>
      <w:r>
        <w:rPr>
          <w:noProof/>
        </w:rPr>
        <w:pict>
          <v:shape id="Freeform 3193" o:spid="_x0000_s2321" style="position:absolute;margin-left:113.05pt;margin-top:160pt;width:.7pt;height:18.95pt;z-index:-25262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" path="m,l25,r,669l,669,,xe" fillcolor="black" stroked="f" strokeweight="1pt">
            <v:stroke miterlimit="10" joinstyle="miter"/>
            <v:path o:connecttype="custom" o:connectlocs="0,2030364;8548,2030364;8548,2271029;0,2271029;0,2030364" o:connectangles="0,0,0,0,0"/>
            <w10:wrap anchorx="page" anchory="page"/>
          </v:shape>
        </w:pict>
      </w:r>
      <w:r>
        <w:rPr>
          <w:noProof/>
        </w:rPr>
        <w:pict>
          <v:shape id="Freeform 3192" o:spid="_x0000_s2322" style="position:absolute;margin-left:177pt;margin-top:160pt;width:.5pt;height:18.95pt;z-index:-2526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>
          <v:shape id="Freeform 3191" o:spid="_x0000_s2323" style="position:absolute;margin-left:233.7pt;margin-top:160pt;width:.5pt;height:18.95pt;z-index:-2526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>
          <v:shape id="Freeform 3190" o:spid="_x0000_s2324" style="position:absolute;margin-left:318.8pt;margin-top:160pt;width:.5pt;height:18.95pt;z-index:-25262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NKyw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>
          <v:shape id="Freeform 3189" o:spid="_x0000_s2325" style="position:absolute;margin-left:477.35pt;margin-top:160pt;width:.5pt;height:18.95pt;z-index:-2526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>
          <v:shape id="Freeform 3188" o:spid="_x0000_s2326" style="position:absolute;margin-left:552.2pt;margin-top:160pt;width:1.45pt;height:18.95pt;z-index:-2526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" path="m,l51,r,669l,669,,xe" fillcolor="black" stroked="f" strokeweight="1pt">
            <v:stroke miterlimit="10" joinstyle="miter"/>
            <v:path o:connecttype="custom" o:connectlocs="0,2030364;18415,2030364;18415,2271029;0,2271029;0,2030364" o:connectangles="0,0,0,0,0"/>
            <w10:wrap anchorx="page" anchory="page"/>
          </v:shape>
        </w:pict>
      </w:r>
      <w:r>
        <w:rPr>
          <w:noProof/>
        </w:rPr>
        <w:pict>
          <v:shape id="Freeform 3187" o:spid="_x0000_s2327" style="position:absolute;margin-left:80.9pt;margin-top:178.95pt;width:1.45pt;height:.7pt;z-index:-2526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" path="m,l50,r,25l,25,,xe" fillcolor="black" stroked="f" strokeweight="1pt">
            <v:stroke miterlimit="10" joinstyle="miter"/>
            <v:path o:connecttype="custom" o:connectlocs="0,2158560;18054,2158560;18054,2167108;0,2167108;0,2158560" o:connectangles="0,0,0,0,0"/>
            <w10:wrap anchorx="page" anchory="page"/>
          </v:shape>
        </w:pict>
      </w:r>
      <w:r>
        <w:rPr>
          <w:noProof/>
        </w:rPr>
        <w:pict>
          <v:shape id="Freeform 3186" o:spid="_x0000_s2328" style="position:absolute;margin-left:82.35pt;margin-top:178.95pt;width:30.7pt;height:.7pt;z-index:-25262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2158560;389890,2158560;389890,2167108;0,2167108;0,2158560" o:connectangles="0,0,0,0,0"/>
            <w10:wrap anchorx="page" anchory="page"/>
          </v:shape>
        </w:pict>
      </w:r>
      <w:r>
        <w:rPr>
          <w:noProof/>
        </w:rPr>
        <w:pict>
          <v:shape id="Freeform 3185" o:spid="_x0000_s2329" style="position:absolute;margin-left:113.05pt;margin-top:178.95pt;width:.7pt;height:.7pt;z-index:-2526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2158560;8548,2158560;8548,2167108;0,2167108;0,2158560" o:connectangles="0,0,0,0,0"/>
            <w10:wrap anchorx="page" anchory="page"/>
          </v:shape>
        </w:pict>
      </w:r>
      <w:r>
        <w:rPr>
          <w:noProof/>
        </w:rPr>
        <w:pict>
          <v:shape id="Resim 3184" o:spid="_x0000_s2330" type="#_x0000_t75" alt="ooxWord://word/media/image184.png" style="position:absolute;margin-left:113.8pt;margin-top:178.95pt;width:63.25pt;height:.5pt;z-index:-252619776;visibility:visible;mso-position-horizontal-relative:page;mso-position-vertical-relative:page">
            <v:imagedata r:id="rId151" o:title=""/>
            <w10:wrap anchorx="page" anchory="page"/>
          </v:shape>
        </w:pict>
      </w:r>
      <w:r>
        <w:rPr>
          <w:noProof/>
        </w:rPr>
        <w:pict>
          <v:shape id="Freeform 3183" o:spid="_x0000_s2331" style="position:absolute;margin-left:177pt;margin-top:178.95pt;width:.5pt;height:.7pt;z-index:-2526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>
          <v:shape id="Resim 3182" o:spid="_x0000_s2332" type="#_x0000_t75" alt="ooxWord://word/media/image185.png" style="position:absolute;margin-left:177.5pt;margin-top:178.95pt;width:56.2pt;height:.5pt;z-index:-252617728;visibility:visible;mso-position-horizontal-relative:page;mso-position-vertical-relative:page">
            <v:imagedata r:id="rId152" o:title=""/>
            <w10:wrap anchorx="page" anchory="page"/>
          </v:shape>
        </w:pict>
      </w:r>
      <w:r>
        <w:rPr>
          <w:noProof/>
        </w:rPr>
        <w:pict>
          <v:shape id="Freeform 3181" o:spid="_x0000_s2333" style="position:absolute;margin-left:233.7pt;margin-top:178.95pt;width:.5pt;height:.7pt;z-index:-2526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>
          <v:shape id="Resim 3180" o:spid="_x0000_s2334" type="#_x0000_t75" alt="ooxWord://word/media/image186.png" style="position:absolute;margin-left:234.15pt;margin-top:178.95pt;width:84.6pt;height:.5pt;z-index:-252615680;visibility:visible;mso-position-horizontal-relative:page;mso-position-vertical-relative:page">
            <v:imagedata r:id="rId153" o:title=""/>
            <w10:wrap anchorx="page" anchory="page"/>
          </v:shape>
        </w:pict>
      </w:r>
      <w:r>
        <w:rPr>
          <w:noProof/>
        </w:rPr>
        <w:pict>
          <v:shape id="Freeform 3179" o:spid="_x0000_s2335" style="position:absolute;margin-left:318.8pt;margin-top:178.95pt;width:.5pt;height:.7pt;z-index:-25261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>
          <v:shape id="Resim 3178" o:spid="_x0000_s2336" type="#_x0000_t75" alt="ooxWord://word/media/image187.png" style="position:absolute;margin-left:319.25pt;margin-top:178.95pt;width:158.05pt;height:.5pt;z-index:-252613632;visibility:visible;mso-position-horizontal-relative:page;mso-position-vertical-relative:page">
            <v:imagedata r:id="rId154" o:title=""/>
            <w10:wrap anchorx="page" anchory="page"/>
          </v:shape>
        </w:pict>
      </w:r>
      <w:r>
        <w:rPr>
          <w:noProof/>
        </w:rPr>
        <w:pict>
          <v:shape id="Freeform 3177" o:spid="_x0000_s2337" style="position:absolute;margin-left:477.35pt;margin-top:178.95pt;width:.5pt;height:.7pt;z-index:-2526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>
          <v:shape id="Resim 3176" o:spid="_x0000_s2338" type="#_x0000_t75" alt="ooxWord://word/media/image188.png" style="position:absolute;margin-left:477.8pt;margin-top:178.95pt;width:74.4pt;height:.5pt;z-index:-252611584;visibility:visible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>
          <v:shape id="Freeform 3175" o:spid="_x0000_s2339" style="position:absolute;margin-left:552.2pt;margin-top:178.95pt;width:1.45pt;height:.7pt;z-index:-2526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" path="m,l51,r,25l,25,,xe" fillcolor="black" stroked="f" strokeweight="1pt">
            <v:stroke miterlimit="10" joinstyle="miter"/>
            <v:path o:connecttype="custom" o:connectlocs="0,2158560;18415,2158560;18415,2167108;0,2167108;0,2158560" o:connectangles="0,0,0,0,0"/>
            <w10:wrap anchorx="page" anchory="page"/>
          </v:shape>
        </w:pict>
      </w:r>
      <w:r>
        <w:rPr>
          <w:noProof/>
        </w:rPr>
        <w:pict>
          <v:shape id="Freeform 3174" o:spid="_x0000_s2340" style="position:absolute;margin-left:80.9pt;margin-top:179.65pt;width:1.45pt;height:18.95pt;z-index:-25260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2280022;18054,2280022;18054,2520687;0,2520687;0,2280022" o:connectangles="0,0,0,0,0"/>
            <w10:wrap anchorx="page" anchory="page"/>
          </v:shape>
        </w:pict>
      </w:r>
      <w:r>
        <w:rPr>
          <w:noProof/>
        </w:rPr>
        <w:pict>
          <v:shape id="Freeform 3173" o:spid="_x0000_s2341" style="position:absolute;margin-left:113.05pt;margin-top:179.65pt;width:.7pt;height:18.95pt;z-index:-25260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2280022;8548,2280022;8548,2520687;0,2520687;0,2280022" o:connectangles="0,0,0,0,0"/>
            <w10:wrap anchorx="page" anchory="page"/>
          </v:shape>
        </w:pict>
      </w:r>
      <w:r>
        <w:rPr>
          <w:noProof/>
        </w:rPr>
        <w:pict>
          <v:shape id="Freeform 3172" o:spid="_x0000_s2342" style="position:absolute;margin-left:177pt;margin-top:179.65pt;width:.5pt;height:18.95pt;z-index:-25260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>
          <v:shape id="Freeform 3171" o:spid="_x0000_s2343" style="position:absolute;margin-left:477.35pt;margin-top:179.65pt;width:.5pt;height:18.95pt;z-index:-25260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>
          <v:shape id="Freeform 3170" o:spid="_x0000_s2344" style="position:absolute;margin-left:552.2pt;margin-top:179.65pt;width:1.45pt;height:18.95pt;z-index:-25260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" path="m,l51,r,669l,669,,xe" fillcolor="black" stroked="f" strokeweight="1pt">
            <v:stroke miterlimit="10" joinstyle="miter"/>
            <v:path o:connecttype="custom" o:connectlocs="0,2280022;18415,2280022;18415,2520687;0,2520687;0,2280022" o:connectangles="0,0,0,0,0"/>
            <w10:wrap anchorx="page" anchory="page"/>
          </v:shape>
        </w:pict>
      </w:r>
      <w:r>
        <w:rPr>
          <w:noProof/>
        </w:rPr>
        <w:pict>
          <v:shape id="Freeform 3169" o:spid="_x0000_s2345" style="position:absolute;margin-left:80.9pt;margin-top:198.6pt;width:1.45pt;height:.7pt;z-index:-25260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" path="m,l50,r,26l,26,,xe" fillcolor="black" stroked="f" strokeweight="1pt">
            <v:stroke miterlimit="10" joinstyle="miter"/>
            <v:path o:connecttype="custom" o:connectlocs="0,2395855;18054,2395855;18054,2404745;0,2404745;0,2395855" o:connectangles="0,0,0,0,0"/>
            <w10:wrap anchorx="page" anchory="page"/>
          </v:shape>
        </w:pict>
      </w:r>
      <w:r>
        <w:rPr>
          <w:noProof/>
        </w:rPr>
        <w:pict>
          <v:shape id="Freeform 3168" o:spid="_x0000_s2346" style="position:absolute;margin-left:82.35pt;margin-top:198.6pt;width:30.7pt;height:.7pt;z-index:-2526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" path="m,l1084,r,26l,26,,xe" fillcolor="black" stroked="f" strokeweight="1pt">
            <v:stroke miterlimit="10" joinstyle="miter"/>
            <v:path o:connecttype="custom" o:connectlocs="0,2395855;389890,2395855;389890,2404745;0,2404745;0,2395855" o:connectangles="0,0,0,0,0"/>
            <w10:wrap anchorx="page" anchory="page"/>
          </v:shape>
        </w:pict>
      </w:r>
      <w:r>
        <w:rPr>
          <w:noProof/>
        </w:rPr>
        <w:pict>
          <v:shape id="Freeform 3167" o:spid="_x0000_s2347" style="position:absolute;margin-left:113.05pt;margin-top:198.6pt;width:.7pt;height:.7pt;z-index:-2526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2395855;8548,2395855;8548,2404745;0,2404745;0,2395855" o:connectangles="0,0,0,0,0"/>
            <w10:wrap anchorx="page" anchory="page"/>
          </v:shape>
        </w:pict>
      </w:r>
      <w:r>
        <w:rPr>
          <w:noProof/>
        </w:rPr>
        <w:pict>
          <v:shape id="Resim 3166" o:spid="_x0000_s2348" type="#_x0000_t75" alt="ooxWord://word/media/image189.png" style="position:absolute;margin-left:113.8pt;margin-top:198.6pt;width:63.25pt;height:.5pt;z-index:-252601344;visibility:visible;mso-position-horizontal-relative:page;mso-position-vertical-relative:page">
            <v:imagedata r:id="rId156" o:title=""/>
            <w10:wrap anchorx="page" anchory="page"/>
          </v:shape>
        </w:pict>
      </w:r>
      <w:r>
        <w:rPr>
          <w:noProof/>
        </w:rPr>
        <w:pict>
          <v:shape id="Freeform 3165" o:spid="_x0000_s2349" style="position:absolute;margin-left:177pt;margin-top:198.6pt;width:.5pt;height:.7pt;z-index:-2526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>
          <v:shape id="Freeform 3164" o:spid="_x0000_s2350" style="position:absolute;margin-left:233.7pt;margin-top:179.65pt;width:.5pt;height:18.95pt;z-index:-25259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>
          <v:shape id="Resim 3163" o:spid="_x0000_s2351" type="#_x0000_t75" alt="ooxWord://word/media/image190.png" style="position:absolute;margin-left:177.5pt;margin-top:198.6pt;width:56.2pt;height:.5pt;z-index:-252598272;visibility:visible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>
          <v:shape id="Freeform 3162" o:spid="_x0000_s2352" style="position:absolute;margin-left:233.7pt;margin-top:198.6pt;width:.5pt;height:.7pt;z-index:-2525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>
          <v:shape id="Resim 3161" o:spid="_x0000_s2353" type="#_x0000_t75" alt="ooxWord://word/media/image191.png" style="position:absolute;margin-left:234.15pt;margin-top:198.6pt;width:84.6pt;height:.5pt;z-index:-252596224;visibility:visible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>
          <v:shape id="Freeform 3160" o:spid="_x0000_s2354" style="position:absolute;margin-left:318.8pt;margin-top:179.65pt;width:.5pt;height:18.95pt;z-index:-2525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DAyw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>
          <v:shape id="Freeform 3159" o:spid="_x0000_s2355" style="position:absolute;margin-left:318.8pt;margin-top:198.6pt;width:.5pt;height:.7pt;z-index:-25259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>
          <v:shape id="Resim 3158" o:spid="_x0000_s2356" type="#_x0000_t75" alt="ooxWord://word/media/image192.png" style="position:absolute;margin-left:319.25pt;margin-top:198.6pt;width:158.05pt;height:.5pt;z-index:-252593152;visibility:visible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>
          <v:shape id="Freeform 3157" o:spid="_x0000_s2357" style="position:absolute;margin-left:477.35pt;margin-top:198.6pt;width:.5pt;height:.7pt;z-index:-2525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>
          <v:shape id="Resim 3156" o:spid="_x0000_s2358" type="#_x0000_t75" alt="ooxWord://word/media/image193.png" style="position:absolute;margin-left:477.8pt;margin-top:198.6pt;width:74.4pt;height:.5pt;z-index:-252591104;visibility:visible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>
          <v:shape id="Freeform 3155" o:spid="_x0000_s2359" style="position:absolute;margin-left:552.2pt;margin-top:198.6pt;width:1.45pt;height:.7pt;z-index:-2525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" path="m,l51,r,26l,26,,xe" fillcolor="black" stroked="f" strokeweight="1pt">
            <v:stroke miterlimit="10" joinstyle="miter"/>
            <v:path o:connecttype="custom" o:connectlocs="0,2395855;18415,2395855;18415,2404745;0,2404745;0,2395855" o:connectangles="0,0,0,0,0"/>
            <w10:wrap anchorx="page" anchory="page"/>
          </v:shape>
        </w:pict>
      </w:r>
      <w:r>
        <w:rPr>
          <w:noProof/>
        </w:rPr>
        <w:pict>
          <v:shape id="Freeform 3154" o:spid="_x0000_s2360" style="position:absolute;margin-left:80.9pt;margin-top:199.35pt;width:1.45pt;height:18.95pt;z-index:-2525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2530040;18054,2530040;18054,2770705;0,2770705;0,2530040" o:connectangles="0,0,0,0,0"/>
            <w10:wrap anchorx="page" anchory="page"/>
          </v:shape>
        </w:pict>
      </w:r>
      <w:r>
        <w:rPr>
          <w:noProof/>
        </w:rPr>
        <w:pict>
          <v:shape id="Freeform 3153" o:spid="_x0000_s2361" style="position:absolute;margin-left:113.05pt;margin-top:199.35pt;width:.7pt;height:18.95pt;z-index:-2525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" path="m,l25,r,669l,669,,xe" fillcolor="black" stroked="f" strokeweight="1pt">
            <v:stroke miterlimit="10" joinstyle="miter"/>
            <v:path o:connecttype="custom" o:connectlocs="0,2530040;8548,2530040;8548,2770705;0,2770705;0,2530040" o:connectangles="0,0,0,0,0"/>
            <w10:wrap anchorx="page" anchory="page"/>
          </v:shape>
        </w:pict>
      </w:r>
      <w:r>
        <w:rPr>
          <w:noProof/>
        </w:rPr>
        <w:pict>
          <v:shape id="Freeform 3152" o:spid="_x0000_s2362" style="position:absolute;margin-left:177pt;margin-top:199.35pt;width:.5pt;height:18.95pt;z-index:-2525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>
          <v:shape id="Freeform 3151" o:spid="_x0000_s2363" style="position:absolute;margin-left:233.7pt;margin-top:199.35pt;width:.5pt;height:18.95pt;z-index:-2525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>
          <v:shape id="Freeform 3150" o:spid="_x0000_s2364" style="position:absolute;margin-left:318.8pt;margin-top:199.35pt;width:.5pt;height:18.95pt;z-index:-2525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>
          <v:shape id="Freeform 3149" o:spid="_x0000_s2365" style="position:absolute;margin-left:477.35pt;margin-top:199.35pt;width:.5pt;height:18.95pt;z-index:-2525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>
          <v:shape id="Freeform 3148" o:spid="_x0000_s2366" style="position:absolute;margin-left:552.2pt;margin-top:199.35pt;width:1.45pt;height:18.95pt;z-index:-2525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2530040;18415,2530040;18415,2770705;0,2770705;0,2530040" o:connectangles="0,0,0,0,0"/>
            <w10:wrap anchorx="page" anchory="page"/>
          </v:shape>
        </w:pict>
      </w:r>
      <w:r>
        <w:rPr>
          <w:noProof/>
        </w:rPr>
        <w:pict>
          <v:shape id="Freeform 3147" o:spid="_x0000_s2367" style="position:absolute;margin-left:80.9pt;margin-top:218.3pt;width:1.45pt;height:.7pt;z-index:-2525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" path="m,l50,r,25l,25,,xe" fillcolor="black" stroked="f" strokeweight="1pt">
            <v:stroke miterlimit="10" joinstyle="miter"/>
            <v:path o:connecttype="custom" o:connectlocs="0,2633492;18054,2633492;18054,2642040;0,2642040;0,2633492" o:connectangles="0,0,0,0,0"/>
            <w10:wrap anchorx="page" anchory="page"/>
          </v:shape>
        </w:pict>
      </w:r>
      <w:r>
        <w:rPr>
          <w:noProof/>
        </w:rPr>
        <w:pict>
          <v:shape id="Freeform 3146" o:spid="_x0000_s2368" style="position:absolute;margin-left:82.35pt;margin-top:218.3pt;width:30.7pt;height:.7pt;z-index:-25258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" path="m,l1084,r,25l,25,,xe" fillcolor="black" stroked="f" strokeweight="1pt">
            <v:stroke miterlimit="10" joinstyle="miter"/>
            <v:path o:connecttype="custom" o:connectlocs="0,2633492;389890,2633492;389890,2642040;0,2642040;0,2633492" o:connectangles="0,0,0,0,0"/>
            <w10:wrap anchorx="page" anchory="page"/>
          </v:shape>
        </w:pict>
      </w:r>
      <w:r>
        <w:rPr>
          <w:noProof/>
        </w:rPr>
        <w:pict>
          <v:shape id="Freeform 3145" o:spid="_x0000_s2369" style="position:absolute;margin-left:113.05pt;margin-top:218.3pt;width:.7pt;height:.7pt;z-index:-2525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2633492;8548,2633492;8548,2642040;0,2642040;0,2633492" o:connectangles="0,0,0,0,0"/>
            <w10:wrap anchorx="page" anchory="page"/>
          </v:shape>
        </w:pict>
      </w:r>
      <w:r>
        <w:rPr>
          <w:noProof/>
        </w:rPr>
        <w:pict>
          <v:shape id="Resim 3144" o:spid="_x0000_s2370" type="#_x0000_t75" alt="ooxWord://word/media/image194.png" style="position:absolute;margin-left:113.8pt;margin-top:218.3pt;width:63.25pt;height:.5pt;z-index:-252578816;visibility:visible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>
          <v:shape id="Freeform 3143" o:spid="_x0000_s2371" style="position:absolute;margin-left:177pt;margin-top:218.3pt;width:.5pt;height:.7pt;z-index:-25257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>
          <v:shape id="Resim 3142" o:spid="_x0000_s2372" type="#_x0000_t75" alt="ooxWord://word/media/image195.png" style="position:absolute;margin-left:177.5pt;margin-top:218.3pt;width:56.2pt;height:.5pt;z-index:-252576768;visibility:visible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>
          <v:shape id="Freeform 3141" o:spid="_x0000_s2373" style="position:absolute;margin-left:233.7pt;margin-top:218.3pt;width:.5pt;height:.7pt;z-index:-2525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xjww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>
          <v:shape id="Resim 3140" o:spid="_x0000_s2374" type="#_x0000_t75" alt="ooxWord://word/media/image196.png" style="position:absolute;margin-left:234.15pt;margin-top:218.3pt;width:84.6pt;height:.5pt;z-index:-252574720;visibility:visible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>
          <v:shape id="Freeform 3139" o:spid="_x0000_s2375" style="position:absolute;margin-left:318.8pt;margin-top:218.3pt;width:.5pt;height:.7pt;z-index:-2525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>
          <v:shape id="Resim 3138" o:spid="_x0000_s2376" type="#_x0000_t75" alt="ooxWord://word/media/image197.png" style="position:absolute;margin-left:319.25pt;margin-top:218.3pt;width:158.05pt;height:.5pt;z-index:-252572672;visibility:visible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>
          <v:shape id="Freeform 3137" o:spid="_x0000_s2377" style="position:absolute;margin-left:477.35pt;margin-top:218.3pt;width:.5pt;height:.7pt;z-index:-2525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>
          <v:shape id="Resim 3136" o:spid="_x0000_s2378" type="#_x0000_t75" alt="ooxWord://word/media/image198.png" style="position:absolute;margin-left:477.8pt;margin-top:218.3pt;width:74.4pt;height:.5pt;z-index:-252570624;visibility:visible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>
          <v:shape id="Freeform 3135" o:spid="_x0000_s2379" style="position:absolute;margin-left:552.2pt;margin-top:218.3pt;width:1.45pt;height:.7pt;z-index:-2525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" path="m,l51,r,25l,25,,xe" fillcolor="black" stroked="f" strokeweight="1pt">
            <v:stroke miterlimit="10" joinstyle="miter"/>
            <v:path o:connecttype="custom" o:connectlocs="0,2633492;18415,2633492;18415,2642040;0,2642040;0,2633492" o:connectangles="0,0,0,0,0"/>
            <w10:wrap anchorx="page" anchory="page"/>
          </v:shape>
        </w:pict>
      </w:r>
      <w:r>
        <w:rPr>
          <w:noProof/>
        </w:rPr>
        <w:pict>
          <v:shape id="Freeform 3134" o:spid="_x0000_s2380" style="position:absolute;margin-left:80.9pt;margin-top:219pt;width:1.45pt;height:18.95pt;z-index:-25256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2779699;18054,2779699;18054,3020364;0,3020364;0,2779699" o:connectangles="0,0,0,0,0"/>
            <w10:wrap anchorx="page" anchory="page"/>
          </v:shape>
        </w:pict>
      </w:r>
      <w:r>
        <w:rPr>
          <w:noProof/>
        </w:rPr>
        <w:pict>
          <v:shape id="Freeform 3133" o:spid="_x0000_s2381" style="position:absolute;margin-left:113.05pt;margin-top:219pt;width:.7pt;height:18.95pt;z-index:-2525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2779699;8548,2779699;8548,3020364;0,3020364;0,2779699" o:connectangles="0,0,0,0,0"/>
            <w10:wrap anchorx="page" anchory="page"/>
          </v:shape>
        </w:pict>
      </w:r>
      <w:r>
        <w:rPr>
          <w:noProof/>
        </w:rPr>
        <w:pict>
          <v:shape id="Freeform 3132" o:spid="_x0000_s2382" style="position:absolute;margin-left:177pt;margin-top:219pt;width:.5pt;height:18.95pt;z-index:-2525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>
          <v:shape id="Freeform 3131" o:spid="_x0000_s2383" style="position:absolute;margin-left:233.7pt;margin-top:219pt;width:.5pt;height:18.95pt;z-index:-2525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>
          <v:shape id="Freeform 3130" o:spid="_x0000_s2384" style="position:absolute;margin-left:318.8pt;margin-top:219pt;width:.5pt;height:18.95pt;z-index:-2525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>
          <v:shape id="Freeform 3129" o:spid="_x0000_s2385" style="position:absolute;margin-left:477.35pt;margin-top:219pt;width:.5pt;height:18.95pt;z-index:-2525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>
          <v:shape id="Freeform 3128" o:spid="_x0000_s2386" style="position:absolute;margin-left:552.2pt;margin-top:219pt;width:1.45pt;height:18.95pt;z-index:-2525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" path="m,l51,r,669l,669,,xe" fillcolor="black" stroked="f" strokeweight="1pt">
            <v:stroke miterlimit="10" joinstyle="miter"/>
            <v:path o:connecttype="custom" o:connectlocs="0,2779699;18415,2779699;18415,3020364;0,3020364;0,2779699" o:connectangles="0,0,0,0,0"/>
            <w10:wrap anchorx="page" anchory="page"/>
          </v:shape>
        </w:pict>
      </w:r>
      <w:r>
        <w:rPr>
          <w:noProof/>
        </w:rPr>
        <w:pict>
          <v:shape id="Freeform 3127" o:spid="_x0000_s2387" style="position:absolute;margin-left:80.9pt;margin-top:238pt;width:1.45pt;height:.7pt;z-index:-2525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2870786;18054,2870786;18054,2879334;0,2879334;0,2870786" o:connectangles="0,0,0,0,0"/>
            <w10:wrap anchorx="page" anchory="page"/>
          </v:shape>
        </w:pict>
      </w:r>
      <w:r>
        <w:rPr>
          <w:noProof/>
        </w:rPr>
        <w:pict>
          <v:shape id="Freeform 3126" o:spid="_x0000_s2388" style="position:absolute;margin-left:82.35pt;margin-top:238pt;width:30.7pt;height:.7pt;z-index:-2525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" path="m,l1084,r,25l,25,,xe" fillcolor="black" stroked="f" strokeweight="1pt">
            <v:stroke miterlimit="10" joinstyle="miter"/>
            <v:path o:connecttype="custom" o:connectlocs="0,2870786;389890,2870786;389890,2879334;0,2879334;0,2870786" o:connectangles="0,0,0,0,0"/>
            <w10:wrap anchorx="page" anchory="page"/>
          </v:shape>
        </w:pict>
      </w:r>
      <w:r>
        <w:rPr>
          <w:noProof/>
        </w:rPr>
        <w:pict>
          <v:shape id="Freeform 3125" o:spid="_x0000_s2389" style="position:absolute;margin-left:113.05pt;margin-top:238pt;width:.7pt;height:.7pt;z-index:-2525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" path="m,l25,r,25l,25,,xe" fillcolor="black" stroked="f" strokeweight="1pt">
            <v:stroke miterlimit="10" joinstyle="miter"/>
            <v:path o:connecttype="custom" o:connectlocs="0,2870786;8548,2870786;8548,2879334;0,2879334;0,2870786" o:connectangles="0,0,0,0,0"/>
            <w10:wrap anchorx="page" anchory="page"/>
          </v:shape>
        </w:pict>
      </w:r>
      <w:r>
        <w:rPr>
          <w:noProof/>
        </w:rPr>
        <w:pict>
          <v:shape id="Resim 3124" o:spid="_x0000_s2390" type="#_x0000_t75" alt="ooxWord://word/media/image199.png" style="position:absolute;margin-left:113.8pt;margin-top:238pt;width:63.25pt;height:.5pt;z-index:-252558336;visibility:visible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>
          <v:shape id="Freeform 3123" o:spid="_x0000_s2391" style="position:absolute;margin-left:177pt;margin-top:238pt;width:.5pt;height:.7pt;z-index:-2525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>
          <v:shape id="Resim 3122" o:spid="_x0000_s2392" type="#_x0000_t75" alt="ooxWord://word/media/image200.png" style="position:absolute;margin-left:177.5pt;margin-top:238pt;width:56.2pt;height:.5pt;z-index:-252556288;visibility:visible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>
          <v:shape id="Freeform 3121" o:spid="_x0000_s2393" style="position:absolute;margin-left:233.7pt;margin-top:238pt;width:.5pt;height:.7pt;z-index:-25255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>
          <v:shape id="Resim 3120" o:spid="_x0000_s2394" type="#_x0000_t75" alt="ooxWord://word/media/image201.png" style="position:absolute;margin-left:234.15pt;margin-top:238pt;width:84.6pt;height:.5pt;z-index:-252554240;visibility:visible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>
          <v:shape id="Freeform 3119" o:spid="_x0000_s2395" style="position:absolute;margin-left:318.8pt;margin-top:238pt;width:.5pt;height:.7pt;z-index:-25255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>
          <v:shape id="Resim 3118" o:spid="_x0000_s2396" type="#_x0000_t75" alt="ooxWord://word/media/image202.png" style="position:absolute;margin-left:319.25pt;margin-top:238pt;width:158.05pt;height:.5pt;z-index:-252552192;visibility:visible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>
          <v:shape id="Freeform 3117" o:spid="_x0000_s2397" style="position:absolute;margin-left:477.35pt;margin-top:238pt;width:.5pt;height:.7pt;z-index:-25255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>
          <v:shape id="Resim 3116" o:spid="_x0000_s2398" type="#_x0000_t75" alt="ooxWord://word/media/image203.png" style="position:absolute;margin-left:477.8pt;margin-top:238pt;width:74.4pt;height:.5pt;z-index:-252550144;visibility:visible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>
          <v:shape id="Freeform 3115" o:spid="_x0000_s2399" style="position:absolute;margin-left:552.2pt;margin-top:238pt;width:1.45pt;height:.7pt;z-index:-25254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" path="m,l51,r,25l,25,,xe" fillcolor="black" stroked="f" strokeweight="1pt">
            <v:stroke miterlimit="10" joinstyle="miter"/>
            <v:path o:connecttype="custom" o:connectlocs="0,2870786;18415,2870786;18415,2879334;0,2879334;0,2870786" o:connectangles="0,0,0,0,0"/>
            <w10:wrap anchorx="page" anchory="page"/>
          </v:shape>
        </w:pict>
      </w:r>
      <w:r>
        <w:rPr>
          <w:noProof/>
        </w:rPr>
        <w:pict>
          <v:shape id="Freeform 3114" o:spid="_x0000_s2400" style="position:absolute;margin-left:80.9pt;margin-top:238.7pt;width:1.45pt;height:18.95pt;z-index:-25254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" path="m,l50,r,669l,669,,xe" fillcolor="black" stroked="f" strokeweight="1pt">
            <v:stroke miterlimit="10" joinstyle="miter"/>
            <v:path o:connecttype="custom" o:connectlocs="0,3029357;18054,3029357;18054,3270022;0,3270022;0,3029357" o:connectangles="0,0,0,0,0"/>
            <w10:wrap anchorx="page" anchory="page"/>
          </v:shape>
        </w:pict>
      </w:r>
      <w:r>
        <w:rPr>
          <w:noProof/>
        </w:rPr>
        <w:pict>
          <v:shape id="Freeform 3113" o:spid="_x0000_s2401" style="position:absolute;margin-left:113.05pt;margin-top:238.7pt;width:.7pt;height:18.95pt;z-index:-2525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" path="m,l25,r,669l,669,,xe" fillcolor="black" stroked="f" strokeweight="1pt">
            <v:stroke miterlimit="10" joinstyle="miter"/>
            <v:path o:connecttype="custom" o:connectlocs="0,3029357;8548,3029357;8548,3270022;0,3270022;0,3029357" o:connectangles="0,0,0,0,0"/>
            <w10:wrap anchorx="page" anchory="page"/>
          </v:shape>
        </w:pict>
      </w:r>
      <w:r>
        <w:rPr>
          <w:noProof/>
        </w:rPr>
        <w:pict>
          <v:shape id="Freeform 3112" o:spid="_x0000_s2402" style="position:absolute;margin-left:177pt;margin-top:238.7pt;width:.5pt;height:18.95pt;z-index:-25254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>
          <v:shape id="Freeform 3111" o:spid="_x0000_s2403" style="position:absolute;margin-left:233.7pt;margin-top:238.7pt;width:.5pt;height:18.95pt;z-index:-25254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>
          <v:shape id="Freeform 3110" o:spid="_x0000_s2404" style="position:absolute;margin-left:318.8pt;margin-top:238.7pt;width:.5pt;height:18.95pt;z-index:-25254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5szA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>
          <v:shape id="Freeform 3109" o:spid="_x0000_s2405" style="position:absolute;margin-left:477.35pt;margin-top:238.7pt;width:.5pt;height:18.95pt;z-index:-2525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>
          <v:shape id="Freeform 3108" o:spid="_x0000_s2406" style="position:absolute;margin-left:552.2pt;margin-top:238.7pt;width:1.45pt;height:18.95pt;z-index:-25254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" path="m,l51,r,669l,669,,xe" fillcolor="black" stroked="f" strokeweight="1pt">
            <v:stroke miterlimit="10" joinstyle="miter"/>
            <v:path o:connecttype="custom" o:connectlocs="0,3029357;18415,3029357;18415,3270022;0,3270022;0,3029357" o:connectangles="0,0,0,0,0"/>
            <w10:wrap anchorx="page" anchory="page"/>
          </v:shape>
        </w:pict>
      </w:r>
      <w:r>
        <w:rPr>
          <w:noProof/>
        </w:rPr>
        <w:pict>
          <v:shape id="Freeform 3107" o:spid="_x0000_s2407" style="position:absolute;margin-left:80.9pt;margin-top:257.65pt;width:1.45pt;height:.7pt;z-index:-25254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" path="m,l50,r,26l,26,,xe" fillcolor="black" stroked="f" strokeweight="1pt">
            <v:stroke miterlimit="10" joinstyle="miter"/>
            <v:path o:connecttype="custom" o:connectlocs="0,3108081;18054,3108081;18054,3116971;0,3116971;0,3108081" o:connectangles="0,0,0,0,0"/>
            <w10:wrap anchorx="page" anchory="page"/>
          </v:shape>
        </w:pict>
      </w:r>
      <w:r>
        <w:rPr>
          <w:noProof/>
        </w:rPr>
        <w:pict>
          <v:shape id="Freeform 3106" o:spid="_x0000_s2408" style="position:absolute;margin-left:82.35pt;margin-top:257.65pt;width:30.7pt;height:.7pt;z-index:-2525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" path="m,l1084,r,26l,26,,xe" fillcolor="black" stroked="f" strokeweight="1pt">
            <v:stroke miterlimit="10" joinstyle="miter"/>
            <v:path o:connecttype="custom" o:connectlocs="0,3108081;389890,3108081;389890,3116971;0,3116971;0,3108081" o:connectangles="0,0,0,0,0"/>
            <w10:wrap anchorx="page" anchory="page"/>
          </v:shape>
        </w:pict>
      </w:r>
      <w:r>
        <w:rPr>
          <w:noProof/>
        </w:rPr>
        <w:pict>
          <v:shape id="Freeform 3105" o:spid="_x0000_s2409" style="position:absolute;margin-left:113.05pt;margin-top:257.65pt;width:.7pt;height:.7pt;z-index:-2525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" path="m,l25,r,26l,26,,xe" fillcolor="black" stroked="f" strokeweight="1pt">
            <v:stroke miterlimit="10" joinstyle="miter"/>
            <v:path o:connecttype="custom" o:connectlocs="0,3108081;8548,3108081;8548,3116971;0,3116971;0,3108081" o:connectangles="0,0,0,0,0"/>
            <w10:wrap anchorx="page" anchory="page"/>
          </v:shape>
        </w:pict>
      </w:r>
      <w:r>
        <w:rPr>
          <w:noProof/>
        </w:rPr>
        <w:pict>
          <v:shape id="Resim 3104" o:spid="_x0000_s2410" type="#_x0000_t75" alt="ooxWord://word/media/image204.png" style="position:absolute;margin-left:113.8pt;margin-top:257.65pt;width:63.25pt;height:.5pt;z-index:-252537856;visibility:visible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>
          <v:shape id="Freeform 3103" o:spid="_x0000_s2411" style="position:absolute;margin-left:177pt;margin-top:257.65pt;width:.5pt;height:.7pt;z-index:-2525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>
          <v:shape id="Resim 3102" o:spid="_x0000_s2412" type="#_x0000_t75" alt="ooxWord://word/media/image205.png" style="position:absolute;margin-left:177.5pt;margin-top:257.65pt;width:56.2pt;height:.5pt;z-index:-252535808;visibility:visible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>
          <v:shape id="Freeform 3101" o:spid="_x0000_s2413" style="position:absolute;margin-left:233.7pt;margin-top:257.65pt;width:.5pt;height:.7pt;z-index:-25253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>
          <v:shape id="Resim 3100" o:spid="_x0000_s2414" type="#_x0000_t75" alt="ooxWord://word/media/image206.png" style="position:absolute;margin-left:234.15pt;margin-top:257.65pt;width:84.6pt;height:.5pt;z-index:-252533760;visibility:visible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>
          <v:shape id="Freeform 3099" o:spid="_x0000_s2415" style="position:absolute;margin-left:318.8pt;margin-top:257.65pt;width:.5pt;height:.7pt;z-index:-25253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>
          <v:shape id="Resim 3098" o:spid="_x0000_s2416" type="#_x0000_t75" alt="ooxWord://word/media/image207.png" style="position:absolute;margin-left:319.25pt;margin-top:257.65pt;width:158.05pt;height:.5pt;z-index:-252531712;visibility:visible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>
          <v:shape id="Freeform 3097" o:spid="_x0000_s2417" style="position:absolute;margin-left:477.35pt;margin-top:257.65pt;width:.5pt;height:.7pt;z-index:-25253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>
          <v:shape id="Resim 3096" o:spid="_x0000_s2418" type="#_x0000_t75" alt="ooxWord://word/media/image208.png" style="position:absolute;margin-left:477.8pt;margin-top:257.65pt;width:74.4pt;height:.5pt;z-index:-252529664;visibility:visible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>
          <v:shape id="Freeform 3095" o:spid="_x0000_s2419" style="position:absolute;margin-left:552.2pt;margin-top:257.65pt;width:1.45pt;height:.7pt;z-index:-2525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" path="m,l51,r,26l,26,,xe" fillcolor="black" stroked="f" strokeweight="1pt">
            <v:stroke miterlimit="10" joinstyle="miter"/>
            <v:path o:connecttype="custom" o:connectlocs="0,3108081;18415,3108081;18415,3116971;0,3116971;0,3108081" o:connectangles="0,0,0,0,0"/>
            <w10:wrap anchorx="page" anchory="page"/>
          </v:shape>
        </w:pict>
      </w:r>
      <w:r>
        <w:rPr>
          <w:noProof/>
        </w:rPr>
        <w:pict>
          <v:shape id="Freeform 3094" o:spid="_x0000_s2420" style="position:absolute;margin-left:80.9pt;margin-top:258.4pt;width:1.45pt;height:19pt;z-index:-2525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" path="m,l50,r,669l,669,,xe" fillcolor="black" stroked="f" strokeweight="1pt">
            <v:stroke miterlimit="10" joinstyle="miter"/>
            <v:path o:connecttype="custom" o:connectlocs="0,3283121;18054,3283121;18054,3524060;0,3524060;0,3283121" o:connectangles="0,0,0,0,0"/>
            <w10:wrap anchorx="page" anchory="page"/>
          </v:shape>
        </w:pict>
      </w:r>
      <w:r>
        <w:rPr>
          <w:noProof/>
        </w:rPr>
        <w:pict>
          <v:shape id="Freeform 3093" o:spid="_x0000_s2421" style="position:absolute;margin-left:113.05pt;margin-top:258.4pt;width:.7pt;height:19pt;z-index:-25252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" path="m,l25,r,669l,669,,xe" fillcolor="black" stroked="f" strokeweight="1pt">
            <v:stroke miterlimit="10" joinstyle="miter"/>
            <v:path o:connecttype="custom" o:connectlocs="0,3283121;8548,3283121;8548,3524060;0,3524060;0,3283121" o:connectangles="0,0,0,0,0"/>
            <w10:wrap anchorx="page" anchory="page"/>
          </v:shape>
        </w:pict>
      </w:r>
      <w:r>
        <w:rPr>
          <w:noProof/>
        </w:rPr>
        <w:pict>
          <v:shape id="Freeform 3092" o:spid="_x0000_s2422" style="position:absolute;margin-left:177pt;margin-top:258.4pt;width:.5pt;height:19pt;z-index:-25252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>
          <v:shape id="Freeform 3091" o:spid="_x0000_s2423" style="position:absolute;margin-left:233.7pt;margin-top:258.4pt;width:.5pt;height:19pt;z-index:-25252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>
          <v:shape id="Freeform 3090" o:spid="_x0000_s2424" style="position:absolute;margin-left:318.8pt;margin-top:258.4pt;width:.5pt;height:19pt;z-index:-25252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>
          <v:shape id="Freeform 3089" o:spid="_x0000_s2425" style="position:absolute;margin-left:477.35pt;margin-top:258.4pt;width:.5pt;height:19pt;z-index:-25252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>
          <v:shape id="Freeform 3088" o:spid="_x0000_s2426" style="position:absolute;margin-left:552.2pt;margin-top:258.4pt;width:1.45pt;height:19pt;z-index:-2525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" path="m,l51,r,669l,669,,xe" fillcolor="black" stroked="f" strokeweight="1pt">
            <v:stroke miterlimit="10" joinstyle="miter"/>
            <v:path o:connecttype="custom" o:connectlocs="0,3283121;18415,3283121;18415,3524060;0,3524060;0,3283121" o:connectangles="0,0,0,0,0"/>
            <w10:wrap anchorx="page" anchory="page"/>
          </v:shape>
        </w:pict>
      </w:r>
      <w:r>
        <w:rPr>
          <w:noProof/>
        </w:rPr>
        <w:pict>
          <v:shape id="Freeform 3087" o:spid="_x0000_s2427" style="position:absolute;margin-left:80.9pt;margin-top:277.35pt;width:1.45pt;height:.7pt;z-index:-25252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" path="m,l50,r,26l,26,,xe" fillcolor="black" stroked="f" strokeweight="1pt">
            <v:stroke miterlimit="10" joinstyle="miter"/>
            <v:path o:connecttype="custom" o:connectlocs="0,3345717;18054,3345717;18054,3354607;0,3354607;0,3345717" o:connectangles="0,0,0,0,0"/>
            <w10:wrap anchorx="page" anchory="page"/>
          </v:shape>
        </w:pict>
      </w:r>
      <w:r>
        <w:rPr>
          <w:noProof/>
        </w:rPr>
        <w:pict>
          <v:shape id="Freeform 3086" o:spid="_x0000_s2428" style="position:absolute;margin-left:82.35pt;margin-top:277.35pt;width:30.7pt;height:.7pt;z-index:-25251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" path="m,l1084,r,26l,26,,xe" fillcolor="black" stroked="f" strokeweight="1pt">
            <v:stroke miterlimit="10" joinstyle="miter"/>
            <v:path o:connecttype="custom" o:connectlocs="0,3345717;389890,3345717;389890,3354607;0,3354607;0,3345717" o:connectangles="0,0,0,0,0"/>
            <w10:wrap anchorx="page" anchory="page"/>
          </v:shape>
        </w:pict>
      </w:r>
      <w:r>
        <w:rPr>
          <w:noProof/>
        </w:rPr>
        <w:pict>
          <v:shape id="Freeform 3085" o:spid="_x0000_s2429" style="position:absolute;margin-left:113.05pt;margin-top:277.35pt;width:.7pt;height:.7pt;z-index:-2525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" path="m,l25,r,26l,26,,xe" fillcolor="black" stroked="f" strokeweight="1pt">
            <v:stroke miterlimit="10" joinstyle="miter"/>
            <v:path o:connecttype="custom" o:connectlocs="0,3345717;8548,3345717;8548,3354607;0,3354607;0,3345717" o:connectangles="0,0,0,0,0"/>
            <w10:wrap anchorx="page" anchory="page"/>
          </v:shape>
        </w:pict>
      </w:r>
      <w:r>
        <w:rPr>
          <w:noProof/>
        </w:rPr>
        <w:pict>
          <v:shape id="Resim 3084" o:spid="_x0000_s2430" type="#_x0000_t75" alt="ooxWord://word/media/image209.png" style="position:absolute;margin-left:113.8pt;margin-top:277.35pt;width:63.25pt;height:.5pt;z-index:-252517376;visibility:visible;mso-position-horizontal-relative:page;mso-position-vertical-relative:page">
            <v:imagedata r:id="rId156" o:title=""/>
            <w10:wrap anchorx="page" anchory="page"/>
          </v:shape>
        </w:pict>
      </w:r>
      <w:r>
        <w:rPr>
          <w:noProof/>
        </w:rPr>
        <w:pict>
          <v:shape id="Freeform 3083" o:spid="_x0000_s2431" style="position:absolute;margin-left:177pt;margin-top:277.35pt;width:.5pt;height:.7pt;z-index:-2525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>
          <v:shape id="Resim 3082" o:spid="_x0000_s2432" type="#_x0000_t75" alt="ooxWord://word/media/image210.png" style="position:absolute;margin-left:177.5pt;margin-top:277.35pt;width:56.2pt;height:.5pt;z-index:-252515328;visibility:visible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>
          <v:shape id="Freeform 3081" o:spid="_x0000_s2433" style="position:absolute;margin-left:233.7pt;margin-top:277.35pt;width:.5pt;height:.7pt;z-index:-2525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>
          <v:shape id="Resim 3080" o:spid="_x0000_s2434" type="#_x0000_t75" alt="ooxWord://word/media/image211.png" style="position:absolute;margin-left:234.15pt;margin-top:277.35pt;width:84.6pt;height:.5pt;z-index:-252513280;visibility:visible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>
          <v:shape id="Freeform 3079" o:spid="_x0000_s2435" style="position:absolute;margin-left:318.8pt;margin-top:277.35pt;width:.5pt;height:.7pt;z-index:-25251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>
          <v:shape id="Resim 3078" o:spid="_x0000_s2436" type="#_x0000_t75" alt="ooxWord://word/media/image212.png" style="position:absolute;margin-left:319.25pt;margin-top:277.35pt;width:158.05pt;height:.5pt;z-index:-252511232;visibility:visible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>
          <v:shape id="Freeform 3077" o:spid="_x0000_s2437" style="position:absolute;margin-left:477.35pt;margin-top:277.35pt;width:.5pt;height:.7pt;z-index:-25251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>
          <v:shape id="Resim 3076" o:spid="_x0000_s2438" type="#_x0000_t75" alt="ooxWord://word/media/image213.png" style="position:absolute;margin-left:477.8pt;margin-top:277.35pt;width:74.4pt;height:.5pt;z-index:-252509184;visibility:visible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>
          <v:shape id="Freeform 3075" o:spid="_x0000_s2439" style="position:absolute;margin-left:552.2pt;margin-top:277.35pt;width:1.45pt;height:.7pt;z-index:-2525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" path="m,l51,r,26l,26,,xe" fillcolor="black" stroked="f" strokeweight="1pt">
            <v:stroke miterlimit="10" joinstyle="miter"/>
            <v:path o:connecttype="custom" o:connectlocs="0,3345717;18415,3345717;18415,3354607;0,3354607;0,3345717" o:connectangles="0,0,0,0,0"/>
            <w10:wrap anchorx="page" anchory="page"/>
          </v:shape>
        </w:pict>
      </w:r>
      <w:r>
        <w:rPr>
          <w:noProof/>
        </w:rPr>
        <w:pict>
          <v:shape id="Freeform 3074" o:spid="_x0000_s2440" style="position:absolute;margin-left:80.9pt;margin-top:278.1pt;width:1.45pt;height:18.95pt;z-index:-25250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" path="m,l50,r,669l,669,,xe" fillcolor="black" stroked="f" strokeweight="1pt">
            <v:stroke miterlimit="10" joinstyle="miter"/>
            <v:path o:connecttype="custom" o:connectlocs="0,3529394;18054,3529394;18054,3770059;0,3770059;0,3529394" o:connectangles="0,0,0,0,0"/>
            <w10:wrap anchorx="page" anchory="page"/>
          </v:shape>
        </w:pict>
      </w:r>
      <w:r>
        <w:rPr>
          <w:noProof/>
        </w:rPr>
        <w:pict>
          <v:shape id="Freeform 3073" o:spid="_x0000_s2441" style="position:absolute;margin-left:113.05pt;margin-top:278.1pt;width:.7pt;height:18.95pt;z-index:-2525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" path="m,l25,r,669l,669,,xe" fillcolor="black" stroked="f" strokeweight="1pt">
            <v:stroke miterlimit="10" joinstyle="miter"/>
            <v:path o:connecttype="custom" o:connectlocs="0,3529394;8548,3529394;8548,3770059;0,3770059;0,3529394" o:connectangles="0,0,0,0,0"/>
            <w10:wrap anchorx="page" anchory="page"/>
          </v:shape>
        </w:pict>
      </w:r>
      <w:r>
        <w:rPr>
          <w:noProof/>
        </w:rPr>
        <w:pict>
          <v:shape id="Freeform 3072" o:spid="_x0000_s2442" style="position:absolute;margin-left:177pt;margin-top:278.1pt;width:.5pt;height:18.95pt;z-index:-25250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>
          <v:shape id="Freeform 3071" o:spid="_x0000_s2443" style="position:absolute;margin-left:233.7pt;margin-top:278.1pt;width:.5pt;height:18.95pt;z-index:-2525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>
          <v:shape id="Freeform 3070" o:spid="_x0000_s2444" style="position:absolute;margin-left:318.8pt;margin-top:278.1pt;width:.5pt;height:18.95pt;z-index:-2525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>
          <v:shape id="Freeform 3069" o:spid="_x0000_s2445" style="position:absolute;margin-left:477.35pt;margin-top:278.1pt;width:.5pt;height:18.95pt;z-index:-25250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>
          <v:shape id="Freeform 3068" o:spid="_x0000_s2446" style="position:absolute;margin-left:552.2pt;margin-top:278.1pt;width:1.45pt;height:18.95pt;z-index:-2525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" path="m,l51,r,669l,669,,xe" fillcolor="black" stroked="f" strokeweight="1pt">
            <v:stroke miterlimit="10" joinstyle="miter"/>
            <v:path o:connecttype="custom" o:connectlocs="0,3529394;18415,3529394;18415,3770059;0,3770059;0,3529394" o:connectangles="0,0,0,0,0"/>
            <w10:wrap anchorx="page" anchory="page"/>
          </v:shape>
        </w:pict>
      </w:r>
      <w:r>
        <w:rPr>
          <w:noProof/>
        </w:rPr>
        <w:pict>
          <v:shape id="Freeform 3067" o:spid="_x0000_s2447" style="position:absolute;margin-left:80.9pt;margin-top:297.05pt;width:1.45pt;height:.7pt;z-index:-25249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3583354;18054,3583354;18054,3591902;0,3591902;0,3583354" o:connectangles="0,0,0,0,0"/>
            <w10:wrap anchorx="page" anchory="page"/>
          </v:shape>
        </w:pict>
      </w:r>
      <w:r>
        <w:rPr>
          <w:noProof/>
        </w:rPr>
        <w:pict>
          <v:shape id="Freeform 3066" o:spid="_x0000_s2448" style="position:absolute;margin-left:82.35pt;margin-top:297.05pt;width:30.7pt;height:.7pt;z-index:-25249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" path="m,l1084,r,25l,25,,xe" fillcolor="black" stroked="f" strokeweight="1pt">
            <v:stroke miterlimit="10" joinstyle="miter"/>
            <v:path o:connecttype="custom" o:connectlocs="0,3583354;389890,3583354;389890,3591902;0,3591902;0,3583354" o:connectangles="0,0,0,0,0"/>
            <w10:wrap anchorx="page" anchory="page"/>
          </v:shape>
        </w:pict>
      </w:r>
      <w:r>
        <w:rPr>
          <w:noProof/>
        </w:rPr>
        <w:pict>
          <v:shape id="Freeform 3065" o:spid="_x0000_s2449" style="position:absolute;margin-left:113.05pt;margin-top:297.05pt;width:.7pt;height:.7pt;z-index:-25249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" path="m,l25,r,25l,25,,xe" fillcolor="black" stroked="f" strokeweight="1pt">
            <v:stroke miterlimit="10" joinstyle="miter"/>
            <v:path o:connecttype="custom" o:connectlocs="0,3583354;8548,3583354;8548,3591902;0,3591902;0,3583354" o:connectangles="0,0,0,0,0"/>
            <w10:wrap anchorx="page" anchory="page"/>
          </v:shape>
        </w:pict>
      </w:r>
      <w:r>
        <w:rPr>
          <w:noProof/>
        </w:rPr>
        <w:pict>
          <v:shape id="Resim 3064" o:spid="_x0000_s2450" type="#_x0000_t75" alt="ooxWord://word/media/image214.png" style="position:absolute;margin-left:113.8pt;margin-top:297.05pt;width:63.25pt;height:.5pt;z-index:-252496896;visibility:visible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>
          <v:shape id="Freeform 3063" o:spid="_x0000_s2451" style="position:absolute;margin-left:177pt;margin-top:297.05pt;width:.5pt;height:.7pt;z-index:-2524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>
          <v:shape id="Resim 3062" o:spid="_x0000_s2452" type="#_x0000_t75" alt="ooxWord://word/media/image215.png" style="position:absolute;margin-left:177.5pt;margin-top:297.05pt;width:56.2pt;height:.5pt;z-index:-252494848;visibility:visible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>
          <v:shape id="Freeform 3061" o:spid="_x0000_s2453" style="position:absolute;margin-left:233.7pt;margin-top:297.05pt;width:.5pt;height:.7pt;z-index:-25249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>
          <v:shape id="Resim 3060" o:spid="_x0000_s2454" type="#_x0000_t75" alt="ooxWord://word/media/image216.png" style="position:absolute;margin-left:234.15pt;margin-top:297.05pt;width:84.6pt;height:.5pt;z-index:-252492800;visibility:visible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>
          <v:shape id="Freeform 3059" o:spid="_x0000_s2455" style="position:absolute;margin-left:318.8pt;margin-top:297.05pt;width:.5pt;height:.7pt;z-index:-25249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>
          <v:shape id="Resim 3058" o:spid="_x0000_s2456" type="#_x0000_t75" alt="ooxWord://word/media/image217.png" style="position:absolute;margin-left:319.25pt;margin-top:297.05pt;width:158.05pt;height:.5pt;z-index:-252490752;visibility:visible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>
          <v:shape id="Freeform 3057" o:spid="_x0000_s2457" style="position:absolute;margin-left:477.35pt;margin-top:297.05pt;width:.5pt;height:.7pt;z-index:-2524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>
          <v:shape id="Resim 3056" o:spid="_x0000_s2458" type="#_x0000_t75" alt="ooxWord://word/media/image218.png" style="position:absolute;margin-left:477.8pt;margin-top:297.05pt;width:74.4pt;height:.5pt;z-index:-252488704;visibility:visible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>
          <v:shape id="Freeform 3055" o:spid="_x0000_s2459" style="position:absolute;margin-left:552.2pt;margin-top:297.05pt;width:1.45pt;height:.7pt;z-index:-2524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" path="m,l51,r,25l,25,,xe" fillcolor="black" stroked="f" strokeweight="1pt">
            <v:stroke miterlimit="10" joinstyle="miter"/>
            <v:path o:connecttype="custom" o:connectlocs="0,3583354;18415,3583354;18415,3591902;0,3591902;0,3583354" o:connectangles="0,0,0,0,0"/>
            <w10:wrap anchorx="page" anchory="page"/>
          </v:shape>
        </w:pict>
      </w:r>
      <w:r>
        <w:rPr>
          <w:noProof/>
        </w:rPr>
        <w:pict>
          <v:shape id="Freeform 3054" o:spid="_x0000_s2460" style="position:absolute;margin-left:80.9pt;margin-top:297.75pt;width:1.45pt;height:18.95pt;z-index:-25248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3779052;18054,3779052;18054,4019717;0,4019717;0,3779052" o:connectangles="0,0,0,0,0"/>
            <w10:wrap anchorx="page" anchory="page"/>
          </v:shape>
        </w:pict>
      </w:r>
      <w:r>
        <w:rPr>
          <w:noProof/>
        </w:rPr>
        <w:pict>
          <v:shape id="Freeform 3053" o:spid="_x0000_s2461" style="position:absolute;margin-left:113.05pt;margin-top:297.75pt;width:.7pt;height:18.95pt;z-index:-25248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xE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3779052;8548,3779052;8548,4019717;0,4019717;0,3779052" o:connectangles="0,0,0,0,0"/>
            <w10:wrap anchorx="page" anchory="page"/>
          </v:shape>
        </w:pict>
      </w:r>
      <w:r>
        <w:rPr>
          <w:noProof/>
        </w:rPr>
        <w:pict>
          <v:shape id="Freeform 3052" o:spid="_x0000_s2462" style="position:absolute;margin-left:177pt;margin-top:297.75pt;width:.5pt;height:18.95pt;z-index:-2524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>
          <v:shape id="Freeform 3051" o:spid="_x0000_s2463" style="position:absolute;margin-left:477.35pt;margin-top:297.75pt;width:.5pt;height:18.95pt;z-index:-2524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>
          <v:shape id="Freeform 3050" o:spid="_x0000_s2464" style="position:absolute;margin-left:552.2pt;margin-top:297.75pt;width:1.45pt;height:18.95pt;z-index:-25248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3779052;18415,3779052;18415,4019717;0,4019717;0,3779052" o:connectangles="0,0,0,0,0"/>
            <w10:wrap anchorx="page" anchory="page"/>
          </v:shape>
        </w:pict>
      </w:r>
      <w:r>
        <w:rPr>
          <w:noProof/>
        </w:rPr>
        <w:pict>
          <v:shape id="Freeform 3049" o:spid="_x0000_s2465" style="position:absolute;margin-left:80.9pt;margin-top:316.75pt;width:1.45pt;height:.7pt;z-index:-25248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" path="m,l50,r,25l,25,,xe" fillcolor="black" stroked="f" strokeweight="1pt">
            <v:stroke miterlimit="10" joinstyle="miter"/>
            <v:path o:connecttype="custom" o:connectlocs="0,3820648;18054,3820648;18054,3829197;0,3829197;0,3820648" o:connectangles="0,0,0,0,0"/>
            <w10:wrap anchorx="page" anchory="page"/>
          </v:shape>
        </w:pict>
      </w:r>
      <w:r>
        <w:rPr>
          <w:noProof/>
        </w:rPr>
        <w:pict>
          <v:shape id="Freeform 3048" o:spid="_x0000_s2466" style="position:absolute;margin-left:82.35pt;margin-top:316.75pt;width:30.7pt;height:.7pt;z-index:-25248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/Myg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" path="m,l1084,r,25l,25,,xe" fillcolor="black" stroked="f" strokeweight="1pt">
            <v:stroke miterlimit="10" joinstyle="miter"/>
            <v:path o:connecttype="custom" o:connectlocs="0,3820648;389890,3820648;389890,3829197;0,3829197;0,3820648" o:connectangles="0,0,0,0,0"/>
            <w10:wrap anchorx="page" anchory="page"/>
          </v:shape>
        </w:pict>
      </w:r>
      <w:r>
        <w:rPr>
          <w:noProof/>
        </w:rPr>
        <w:pict>
          <v:shape id="Freeform 3047" o:spid="_x0000_s2467" style="position:absolute;margin-left:113.05pt;margin-top:316.75pt;width:.7pt;height:.7pt;z-index:-25247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3820648;8548,3820648;8548,3829197;0,3829197;0,3820648" o:connectangles="0,0,0,0,0"/>
            <w10:wrap anchorx="page" anchory="page"/>
          </v:shape>
        </w:pict>
      </w:r>
      <w:r>
        <w:rPr>
          <w:noProof/>
        </w:rPr>
        <w:pict>
          <v:shape id="Resim 3046" o:spid="_x0000_s2468" type="#_x0000_t75" alt="ooxWord://word/media/image219.png" style="position:absolute;margin-left:113.8pt;margin-top:316.75pt;width:63.25pt;height:.5pt;z-index:-252478464;visibility:visible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>
          <v:shape id="Freeform 3045" o:spid="_x0000_s2469" style="position:absolute;margin-left:177pt;margin-top:316.75pt;width:.5pt;height:.7pt;z-index:-2524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sUxwMAADoKAAAOAAAAZHJzL2Uyb0RvYy54bWysVlGPozYQfq/U/2D5sVUWzBISomVPd7tN&#10;VWl7d9KlP8ABE1DBprYTsq363zu2cRbS7G5U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>
          <v:shape id="Freeform 3044" o:spid="_x0000_s2470" style="position:absolute;margin-left:233.7pt;margin-top:297.75pt;width:.5pt;height:18.95pt;z-index:-2524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>
          <v:shape id="Resim 3043" o:spid="_x0000_s2471" type="#_x0000_t75" alt="ooxWord://word/media/image220.png" style="position:absolute;margin-left:177.5pt;margin-top:316.75pt;width:56.2pt;height:.5pt;z-index:-252475392;visibility:visible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>
          <v:shape id="Freeform 3042" o:spid="_x0000_s2472" style="position:absolute;margin-left:233.7pt;margin-top:316.75pt;width:.5pt;height:.7pt;z-index:-25247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>
          <v:shape id="Resim 3041" o:spid="_x0000_s2473" type="#_x0000_t75" alt="ooxWord://word/media/image221.png" style="position:absolute;margin-left:234.15pt;margin-top:316.75pt;width:84.6pt;height:.5pt;z-index:-252473344;visibility:visible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>
          <v:shape id="Freeform 3040" o:spid="_x0000_s2474" style="position:absolute;margin-left:318.8pt;margin-top:297.75pt;width:.5pt;height:18.95pt;z-index:-2524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>
          <v:shape id="Freeform 3039" o:spid="_x0000_s2475" style="position:absolute;margin-left:318.8pt;margin-top:316.75pt;width:.5pt;height:.7pt;z-index:-2524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>
          <v:shape id="Resim 3038" o:spid="_x0000_s2476" type="#_x0000_t75" alt="ooxWord://word/media/image222.png" style="position:absolute;margin-left:319.25pt;margin-top:316.75pt;width:158.05pt;height:.5pt;z-index:-252470272;visibility:visible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>
          <v:shape id="Freeform 3037" o:spid="_x0000_s2477" style="position:absolute;margin-left:477.35pt;margin-top:316.75pt;width:.5pt;height:.7pt;z-index:-25246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>
          <v:shape id="Resim 3036" o:spid="_x0000_s2478" type="#_x0000_t75" alt="ooxWord://word/media/image223.png" style="position:absolute;margin-left:477.8pt;margin-top:316.75pt;width:74.4pt;height:.5pt;z-index:-252468224;visibility:visible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>
          <v:shape id="Freeform 3035" o:spid="_x0000_s2479" style="position:absolute;margin-left:552.2pt;margin-top:316.75pt;width:1.45pt;height:.7pt;z-index:-25246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3820648;18415,3820648;18415,3829197;0,3829197;0,3820648" o:connectangles="0,0,0,0,0"/>
            <w10:wrap anchorx="page" anchory="page"/>
          </v:shape>
        </w:pict>
      </w:r>
      <w:r>
        <w:rPr>
          <w:noProof/>
        </w:rPr>
        <w:pict>
          <v:shape id="Freeform 3034" o:spid="_x0000_s2480" style="position:absolute;margin-left:80.9pt;margin-top:317.45pt;width:1.45pt;height:18.95pt;z-index:-2524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4028711;18054,4028711;18054,4269376;0,4269376;0,4028711" o:connectangles="0,0,0,0,0"/>
            <w10:wrap anchorx="page" anchory="page"/>
          </v:shape>
        </w:pict>
      </w:r>
      <w:r>
        <w:rPr>
          <w:noProof/>
        </w:rPr>
        <w:pict>
          <v:shape id="Freeform 3033" o:spid="_x0000_s2481" style="position:absolute;margin-left:113.05pt;margin-top:317.45pt;width:.7pt;height:18.95pt;z-index:-25246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4028711;8548,4028711;8548,4269376;0,4269376;0,4028711" o:connectangles="0,0,0,0,0"/>
            <w10:wrap anchorx="page" anchory="page"/>
          </v:shape>
        </w:pict>
      </w:r>
      <w:r>
        <w:rPr>
          <w:noProof/>
        </w:rPr>
        <w:pict>
          <v:shape id="Freeform 3032" o:spid="_x0000_s2482" style="position:absolute;margin-left:177pt;margin-top:317.45pt;width:.5pt;height:18.95pt;z-index:-2524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hQyQ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>
          <v:shape id="Freeform 3031" o:spid="_x0000_s2483" style="position:absolute;margin-left:233.7pt;margin-top:317.45pt;width:.5pt;height:18.95pt;z-index:-25246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Ja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>
          <v:shape id="Freeform 3030" o:spid="_x0000_s2484" style="position:absolute;margin-left:318.8pt;margin-top:317.45pt;width:.5pt;height:18.95pt;z-index:-25246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>
          <v:shape id="Freeform 3029" o:spid="_x0000_s2485" style="position:absolute;margin-left:477.35pt;margin-top:317.45pt;width:.5pt;height:18.95pt;z-index:-2524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>
          <v:shape id="Freeform 3028" o:spid="_x0000_s2486" style="position:absolute;margin-left:552.2pt;margin-top:317.45pt;width:1.45pt;height:18.95pt;z-index:-25246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4028711;18415,4028711;18415,4269376;0,4269376;0,4028711" o:connectangles="0,0,0,0,0"/>
            <w10:wrap anchorx="page" anchory="page"/>
          </v:shape>
        </w:pict>
      </w:r>
      <w:r>
        <w:rPr>
          <w:noProof/>
        </w:rPr>
        <w:pict>
          <v:shape id="Freeform 3027" o:spid="_x0000_s2487" style="position:absolute;margin-left:80.9pt;margin-top:336.4pt;width:1.45pt;height:.7pt;z-index:-2524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" path="m,l50,r,26l,26,,xe" fillcolor="black" stroked="f" strokeweight="1pt">
            <v:stroke miterlimit="10" joinstyle="miter"/>
            <v:path o:connecttype="custom" o:connectlocs="0,4057943;18054,4057943;18054,4066833;0,4066833;0,4057943" o:connectangles="0,0,0,0,0"/>
            <w10:wrap anchorx="page" anchory="page"/>
          </v:shape>
        </w:pict>
      </w:r>
      <w:r>
        <w:rPr>
          <w:noProof/>
        </w:rPr>
        <w:pict>
          <v:shape id="Freeform 3026" o:spid="_x0000_s2488" style="position:absolute;margin-left:82.35pt;margin-top:336.4pt;width:30.7pt;height:.7pt;z-index:-25245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2k0Q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" path="m,l1084,r,26l,26,,xe" fillcolor="black" stroked="f" strokeweight="1pt">
            <v:stroke miterlimit="10" joinstyle="miter"/>
            <v:path o:connecttype="custom" o:connectlocs="0,4057943;389890,4057943;389890,4066833;0,4066833;0,4057943" o:connectangles="0,0,0,0,0"/>
            <w10:wrap anchorx="page" anchory="page"/>
          </v:shape>
        </w:pict>
      </w:r>
      <w:r>
        <w:rPr>
          <w:noProof/>
        </w:rPr>
        <w:pict>
          <v:shape id="Freeform 3025" o:spid="_x0000_s2489" style="position:absolute;margin-left:113.05pt;margin-top:336.4pt;width:.7pt;height:.7pt;z-index:-2524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" path="m,l25,r,26l,26,,xe" fillcolor="black" stroked="f" strokeweight="1pt">
            <v:stroke miterlimit="10" joinstyle="miter"/>
            <v:path o:connecttype="custom" o:connectlocs="0,4057943;8548,4057943;8548,4066833;0,4066833;0,4057943" o:connectangles="0,0,0,0,0"/>
            <w10:wrap anchorx="page" anchory="page"/>
          </v:shape>
        </w:pict>
      </w:r>
      <w:r>
        <w:rPr>
          <w:noProof/>
        </w:rPr>
        <w:pict>
          <v:shape id="Resim 3024" o:spid="_x0000_s2490" type="#_x0000_t75" alt="ooxWord://word/media/image224.png" style="position:absolute;margin-left:113.8pt;margin-top:336.4pt;width:63.25pt;height:.5pt;z-index:-252455936;visibility:visible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>
          <v:shape id="Freeform 3023" o:spid="_x0000_s2491" style="position:absolute;margin-left:177pt;margin-top:336.4pt;width:.5pt;height:.7pt;z-index:-25245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>
          <v:shape id="Resim 3022" o:spid="_x0000_s2492" type="#_x0000_t75" alt="ooxWord://word/media/image225.png" style="position:absolute;margin-left:177.5pt;margin-top:336.4pt;width:56.2pt;height:.5pt;z-index:-252453888;visibility:visible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>
          <v:shape id="Freeform 3021" o:spid="_x0000_s2493" style="position:absolute;margin-left:233.7pt;margin-top:336.4pt;width:.5pt;height:.7pt;z-index:-25245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>
          <v:shape id="Resim 3020" o:spid="_x0000_s2494" type="#_x0000_t75" alt="ooxWord://word/media/image226.png" style="position:absolute;margin-left:234.15pt;margin-top:336.4pt;width:84.6pt;height:.5pt;z-index:-252451840;visibility:visible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>
          <v:shape id="Freeform 3019" o:spid="_x0000_s2495" style="position:absolute;margin-left:318.8pt;margin-top:336.4pt;width:.5pt;height:.7pt;z-index:-2524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>
          <v:shape id="Resim 3018" o:spid="_x0000_s2496" type="#_x0000_t75" alt="ooxWord://word/media/image227.png" style="position:absolute;margin-left:319.25pt;margin-top:336.4pt;width:158.05pt;height:.5pt;z-index:-252449792;visibility:visible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>
          <v:shape id="Freeform 3017" o:spid="_x0000_s2497" style="position:absolute;margin-left:477.35pt;margin-top:336.4pt;width:.5pt;height:.7pt;z-index:-2524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>
          <v:shape id="Resim 3016" o:spid="_x0000_s2498" type="#_x0000_t75" alt="ooxWord://word/media/image228.png" style="position:absolute;margin-left:477.8pt;margin-top:336.4pt;width:74.4pt;height:.5pt;z-index:-252447744;visibility:visible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>
          <v:shape id="Freeform 3015" o:spid="_x0000_s2499" style="position:absolute;margin-left:552.2pt;margin-top:336.4pt;width:1.45pt;height:.7pt;z-index:-25244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" path="m,l51,r,26l,26,,xe" fillcolor="black" stroked="f" strokeweight="1pt">
            <v:stroke miterlimit="10" joinstyle="miter"/>
            <v:path o:connecttype="custom" o:connectlocs="0,4057943;18415,4057943;18415,4066833;0,4066833;0,4057943" o:connectangles="0,0,0,0,0"/>
            <w10:wrap anchorx="page" anchory="page"/>
          </v:shape>
        </w:pict>
      </w:r>
      <w:r>
        <w:rPr>
          <w:noProof/>
        </w:rPr>
        <w:pict>
          <v:shape id="Freeform 3014" o:spid="_x0000_s2500" style="position:absolute;margin-left:80.9pt;margin-top:337.15pt;width:1.45pt;height:18.95pt;z-index:-25244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" path="m,l50,r,668l,668,,xe" fillcolor="black" stroked="f" strokeweight="1pt">
            <v:stroke miterlimit="10" joinstyle="miter"/>
            <v:path o:connecttype="custom" o:connectlocs="0,4278729;18054,4278729;18054,4519034;0,4519034;0,4278729" o:connectangles="0,0,0,0,0"/>
            <w10:wrap anchorx="page" anchory="page"/>
          </v:shape>
        </w:pict>
      </w:r>
      <w:r>
        <w:rPr>
          <w:noProof/>
        </w:rPr>
        <w:pict>
          <v:shape id="Freeform 3013" o:spid="_x0000_s2501" style="position:absolute;margin-left:113.05pt;margin-top:337.15pt;width:.7pt;height:18.95pt;z-index:-2524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" path="m,l25,r,668l,668,,xe" fillcolor="black" stroked="f" strokeweight="1pt">
            <v:stroke miterlimit="10" joinstyle="miter"/>
            <v:path o:connecttype="custom" o:connectlocs="0,4278729;8548,4278729;8548,4519034;0,4519034;0,4278729" o:connectangles="0,0,0,0,0"/>
            <w10:wrap anchorx="page" anchory="page"/>
          </v:shape>
        </w:pict>
      </w:r>
      <w:r>
        <w:rPr>
          <w:noProof/>
        </w:rPr>
        <w:pict>
          <v:shape id="Freeform 3012" o:spid="_x0000_s2502" style="position:absolute;margin-left:177pt;margin-top:337.15pt;width:.5pt;height:18.95pt;z-index:-2524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>
          <v:shape id="Freeform 3011" o:spid="_x0000_s2503" style="position:absolute;margin-left:233.7pt;margin-top:337.15pt;width:.5pt;height:18.95pt;z-index:-25244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>
          <v:shape id="Freeform 3010" o:spid="_x0000_s2504" style="position:absolute;margin-left:318.8pt;margin-top:337.15pt;width:.5pt;height:18.95pt;z-index:-25244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>
          <v:shape id="Freeform 3009" o:spid="_x0000_s2505" style="position:absolute;margin-left:477.35pt;margin-top:337.15pt;width:.5pt;height:18.95pt;z-index:-25244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>
          <v:shape id="Freeform 3008" o:spid="_x0000_s2506" style="position:absolute;margin-left:552.2pt;margin-top:337.15pt;width:1.45pt;height:18.95pt;z-index:-2524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FE1gMAAE8KAAAOAAAAZHJzL2Uyb0RvYy54bWysVm2PozYQ/l7p/oPlj1dlwSwhIVr2dLfb&#10;VCdt25Mu/QEOmIAKNrWdkL1T/3vHA2QJzaa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" path="m,l51,r,668l,668,,xe" fillcolor="black" stroked="f" strokeweight="1pt">
            <v:stroke miterlimit="10" joinstyle="miter"/>
            <v:path o:connecttype="custom" o:connectlocs="0,4278729;18415,4278729;18415,4519034;0,4519034;0,4278729" o:connectangles="0,0,0,0,0"/>
            <w10:wrap anchorx="page" anchory="page"/>
          </v:shape>
        </w:pict>
      </w:r>
      <w:r>
        <w:rPr>
          <w:noProof/>
        </w:rPr>
        <w:pict>
          <v:shape id="Freeform 3007" o:spid="_x0000_s2507" style="position:absolute;margin-left:80.9pt;margin-top:356.1pt;width:1.45pt;height:.7pt;z-index:-25243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" path="m,l50,r,26l,26,,xe" fillcolor="black" stroked="f" strokeweight="1pt">
            <v:stroke miterlimit="10" joinstyle="miter"/>
            <v:path o:connecttype="custom" o:connectlocs="0,4295238;18054,4295238;18054,4304128;0,4304128;0,4295238" o:connectangles="0,0,0,0,0"/>
            <w10:wrap anchorx="page" anchory="page"/>
          </v:shape>
        </w:pict>
      </w:r>
      <w:r>
        <w:rPr>
          <w:noProof/>
        </w:rPr>
        <w:pict>
          <v:shape id="Freeform 3006" o:spid="_x0000_s2508" style="position:absolute;margin-left:82.35pt;margin-top:356.1pt;width:30.7pt;height:.7pt;z-index:-2524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1c0g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" path="m,l1084,r,26l,26,,xe" fillcolor="black" stroked="f" strokeweight="1pt">
            <v:stroke miterlimit="10" joinstyle="miter"/>
            <v:path o:connecttype="custom" o:connectlocs="0,4295238;389890,4295238;389890,4304128;0,4304128;0,4295238" o:connectangles="0,0,0,0,0"/>
            <w10:wrap anchorx="page" anchory="page"/>
          </v:shape>
        </w:pict>
      </w:r>
      <w:r>
        <w:rPr>
          <w:noProof/>
        </w:rPr>
        <w:pict>
          <v:shape id="Freeform 3005" o:spid="_x0000_s2509" style="position:absolute;margin-left:113.05pt;margin-top:356.1pt;width:.7pt;height:.7pt;z-index:-25243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" path="m,l25,r,26l,26,,xe" fillcolor="black" stroked="f" strokeweight="1pt">
            <v:stroke miterlimit="10" joinstyle="miter"/>
            <v:path o:connecttype="custom" o:connectlocs="0,4295238;8548,4295238;8548,4304128;0,4304128;0,4295238" o:connectangles="0,0,0,0,0"/>
            <w10:wrap anchorx="page" anchory="page"/>
          </v:shape>
        </w:pict>
      </w:r>
      <w:r>
        <w:rPr>
          <w:noProof/>
        </w:rPr>
        <w:pict>
          <v:shape id="Resim 3004" o:spid="_x0000_s2510" type="#_x0000_t75" alt="ooxWord://word/media/image229.png" style="position:absolute;margin-left:113.8pt;margin-top:356.1pt;width:63.25pt;height:.5pt;z-index:-252435456;visibility:visible;mso-position-horizontal-relative:page;mso-position-vertical-relative:page">
            <v:imagedata r:id="rId176" o:title=""/>
            <w10:wrap anchorx="page" anchory="page"/>
          </v:shape>
        </w:pict>
      </w:r>
      <w:r>
        <w:rPr>
          <w:noProof/>
        </w:rPr>
        <w:pict>
          <v:shape id="Freeform 3003" o:spid="_x0000_s2511" style="position:absolute;margin-left:177pt;margin-top:356.1pt;width:.5pt;height:.7pt;z-index:-2524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>
          <v:shape id="Resim 3002" o:spid="_x0000_s2512" type="#_x0000_t75" alt="ooxWord://word/media/image230.png" style="position:absolute;margin-left:177.5pt;margin-top:356.1pt;width:56.2pt;height:.5pt;z-index:-252433408;visibility:visible;mso-position-horizontal-relative:page;mso-position-vertical-relative:page">
            <v:imagedata r:id="rId177" o:title=""/>
            <w10:wrap anchorx="page" anchory="page"/>
          </v:shape>
        </w:pict>
      </w:r>
      <w:r>
        <w:rPr>
          <w:noProof/>
        </w:rPr>
        <w:pict>
          <v:shape id="Freeform 3001" o:spid="_x0000_s2513" style="position:absolute;margin-left:233.7pt;margin-top:356.1pt;width:.5pt;height:.7pt;z-index:-2524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syyA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>
          <v:shape id="Resim 3000" o:spid="_x0000_s2514" type="#_x0000_t75" alt="ooxWord://word/media/image231.png" style="position:absolute;margin-left:234.15pt;margin-top:356.1pt;width:84.6pt;height:.5pt;z-index:-252431360;visibility:visible;mso-position-horizontal-relative:page;mso-position-vertical-relative:page">
            <v:imagedata r:id="rId178" o:title=""/>
            <w10:wrap anchorx="page" anchory="page"/>
          </v:shape>
        </w:pict>
      </w:r>
      <w:r>
        <w:rPr>
          <w:noProof/>
        </w:rPr>
        <w:pict>
          <v:shape id="Freeform 2999" o:spid="_x0000_s2515" style="position:absolute;margin-left:318.8pt;margin-top:356.1pt;width:.5pt;height:.7pt;z-index:-2524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>
          <v:shape id="Resim 2998" o:spid="_x0000_s2516" type="#_x0000_t75" alt="ooxWord://word/media/image232.png" style="position:absolute;margin-left:319.25pt;margin-top:356.1pt;width:158.05pt;height:.5pt;z-index:-252429312;visibility:visible;mso-position-horizontal-relative:page;mso-position-vertical-relative:page">
            <v:imagedata r:id="rId179" o:title=""/>
            <w10:wrap anchorx="page" anchory="page"/>
          </v:shape>
        </w:pict>
      </w:r>
      <w:r>
        <w:rPr>
          <w:noProof/>
        </w:rPr>
        <w:pict>
          <v:shape id="Freeform 2997" o:spid="_x0000_s2517" style="position:absolute;margin-left:477.35pt;margin-top:356.1pt;width:.5pt;height:.7pt;z-index:-25242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>
          <v:shape id="Resim 2996" o:spid="_x0000_s2518" type="#_x0000_t75" alt="ooxWord://word/media/image233.png" style="position:absolute;margin-left:477.8pt;margin-top:356.1pt;width:74.4pt;height:.5pt;z-index:-252427264;visibility:visible;mso-position-horizontal-relative:page;mso-position-vertical-relative:page">
            <v:imagedata r:id="rId180" o:title=""/>
            <w10:wrap anchorx="page" anchory="page"/>
          </v:shape>
        </w:pict>
      </w:r>
      <w:r>
        <w:rPr>
          <w:noProof/>
        </w:rPr>
        <w:pict>
          <v:shape id="Freeform 2995" o:spid="_x0000_s2519" style="position:absolute;margin-left:552.2pt;margin-top:356.1pt;width:1.45pt;height:.7pt;z-index:-25242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" path="m,l51,r,26l,26,,xe" fillcolor="black" stroked="f" strokeweight="1pt">
            <v:stroke miterlimit="10" joinstyle="miter"/>
            <v:path o:connecttype="custom" o:connectlocs="0,4295238;18415,4295238;18415,4304128;0,4304128;0,4295238" o:connectangles="0,0,0,0,0"/>
            <w10:wrap anchorx="page" anchory="page"/>
          </v:shape>
        </w:pict>
      </w:r>
      <w:r>
        <w:rPr>
          <w:noProof/>
        </w:rPr>
        <w:pict>
          <v:shape id="Freeform 2994" o:spid="_x0000_s2520" style="position:absolute;margin-left:80.9pt;margin-top:356.8pt;width:1.45pt;height:18.95pt;z-index:-2524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4528387;18054,4528387;18054,4769052;0,4769052;0,4528387" o:connectangles="0,0,0,0,0"/>
            <w10:wrap anchorx="page" anchory="page"/>
          </v:shape>
        </w:pict>
      </w:r>
      <w:r>
        <w:rPr>
          <w:noProof/>
        </w:rPr>
        <w:pict>
          <v:shape id="Freeform 2993" o:spid="_x0000_s2521" style="position:absolute;margin-left:113.05pt;margin-top:356.8pt;width:.7pt;height:18.95pt;z-index:-25242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" path="m,l25,r,669l,669,,xe" fillcolor="black" stroked="f" strokeweight="1pt">
            <v:stroke miterlimit="10" joinstyle="miter"/>
            <v:path o:connecttype="custom" o:connectlocs="0,4528387;8548,4528387;8548,4769052;0,4769052;0,4528387" o:connectangles="0,0,0,0,0"/>
            <w10:wrap anchorx="page" anchory="page"/>
          </v:shape>
        </w:pict>
      </w:r>
      <w:r>
        <w:rPr>
          <w:noProof/>
        </w:rPr>
        <w:pict>
          <v:shape id="Freeform 2992" o:spid="_x0000_s2522" style="position:absolute;margin-left:177pt;margin-top:356.8pt;width:.5pt;height:18.95pt;z-index:-2524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FUIyg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>
          <v:shape id="Freeform 2991" o:spid="_x0000_s2523" style="position:absolute;margin-left:233.7pt;margin-top:356.8pt;width:.5pt;height:18.95pt;z-index:-2524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8CyA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>
          <v:shape id="Freeform 2990" o:spid="_x0000_s2524" style="position:absolute;margin-left:318.8pt;margin-top:356.8pt;width:.5pt;height:18.95pt;z-index:-25242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>
          <v:shape id="Freeform 2989" o:spid="_x0000_s2525" style="position:absolute;margin-left:477.35pt;margin-top:356.8pt;width:.5pt;height:18.95pt;z-index:-25242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4M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>
          <v:shape id="Freeform 2988" o:spid="_x0000_s2526" style="position:absolute;margin-left:552.2pt;margin-top:356.8pt;width:1.45pt;height:18.95pt;z-index:-25241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4528387;18415,4528387;18415,4769052;0,4769052;0,4528387" o:connectangles="0,0,0,0,0"/>
            <w10:wrap anchorx="page" anchory="page"/>
          </v:shape>
        </w:pict>
      </w:r>
      <w:r>
        <w:rPr>
          <w:noProof/>
        </w:rPr>
        <w:pict>
          <v:shape id="Freeform 2987" o:spid="_x0000_s2527" style="position:absolute;margin-left:80.9pt;margin-top:375.75pt;width:1.45pt;height:.7pt;z-index:-2524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4532874;18054,4532874;18054,4541422;0,4541422;0,4532874" o:connectangles="0,0,0,0,0"/>
            <w10:wrap anchorx="page" anchory="page"/>
          </v:shape>
        </w:pict>
      </w:r>
      <w:r>
        <w:rPr>
          <w:noProof/>
        </w:rPr>
        <w:pict>
          <v:shape id="Freeform 2986" o:spid="_x0000_s2528" style="position:absolute;margin-left:82.35pt;margin-top:375.75pt;width:30.7pt;height:.7pt;z-index:-2524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xB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4532874;389890,4532874;389890,4541422;0,4541422;0,4532874" o:connectangles="0,0,0,0,0"/>
            <w10:wrap anchorx="page" anchory="page"/>
          </v:shape>
        </w:pict>
      </w:r>
      <w:r>
        <w:rPr>
          <w:noProof/>
        </w:rPr>
        <w:pict>
          <v:shape id="Freeform 2985" o:spid="_x0000_s2529" style="position:absolute;margin-left:113.05pt;margin-top:375.75pt;width:.7pt;height:.7pt;z-index:-2524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" path="m,l25,r,25l,25,,xe" fillcolor="black" stroked="f" strokeweight="1pt">
            <v:stroke miterlimit="10" joinstyle="miter"/>
            <v:path o:connecttype="custom" o:connectlocs="0,4532874;8548,4532874;8548,4541422;0,4541422;0,4532874" o:connectangles="0,0,0,0,0"/>
            <w10:wrap anchorx="page" anchory="page"/>
          </v:shape>
        </w:pict>
      </w:r>
      <w:r>
        <w:rPr>
          <w:noProof/>
        </w:rPr>
        <w:pict>
          <v:shape id="Resim 2984" o:spid="_x0000_s2530" type="#_x0000_t75" alt="ooxWord://word/media/image234.png" style="position:absolute;margin-left:113.8pt;margin-top:375.75pt;width:63.25pt;height:.5pt;z-index:-252414976;visibility:visible;mso-position-horizontal-relative:page;mso-position-vertical-relative:page">
            <v:imagedata r:id="rId181" o:title=""/>
            <w10:wrap anchorx="page" anchory="page"/>
          </v:shape>
        </w:pict>
      </w:r>
      <w:r>
        <w:rPr>
          <w:noProof/>
        </w:rPr>
        <w:pict>
          <v:shape id="Freeform 2983" o:spid="_x0000_s2531" style="position:absolute;margin-left:177pt;margin-top:375.75pt;width:.5pt;height:.7pt;z-index:-2524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Z7yw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>
          <v:shape id="Resim 2982" o:spid="_x0000_s2532" type="#_x0000_t75" alt="ooxWord://word/media/image235.png" style="position:absolute;margin-left:177.5pt;margin-top:375.75pt;width:56.2pt;height:.5pt;z-index:-252412928;visibility:visible;mso-position-horizontal-relative:page;mso-position-vertical-relative:page">
            <v:imagedata r:id="rId182" o:title=""/>
            <w10:wrap anchorx="page" anchory="page"/>
          </v:shape>
        </w:pict>
      </w:r>
      <w:r>
        <w:rPr>
          <w:noProof/>
        </w:rPr>
        <w:pict>
          <v:shape id="Freeform 2981" o:spid="_x0000_s2533" style="position:absolute;margin-left:233.7pt;margin-top:375.75pt;width:.5pt;height:.7pt;z-index:-2524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POxw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>
          <v:shape id="Resim 2980" o:spid="_x0000_s2534" type="#_x0000_t75" alt="ooxWord://word/media/image236.png" style="position:absolute;margin-left:234.15pt;margin-top:375.75pt;width:84.6pt;height:.5pt;z-index:-252410880;visibility:visible;mso-position-horizontal-relative:page;mso-position-vertical-relative:page">
            <v:imagedata r:id="rId183" o:title=""/>
            <w10:wrap anchorx="page" anchory="page"/>
          </v:shape>
        </w:pict>
      </w:r>
      <w:r>
        <w:rPr>
          <w:noProof/>
        </w:rPr>
        <w:pict>
          <v:shape id="Freeform 2979" o:spid="_x0000_s2535" style="position:absolute;margin-left:318.8pt;margin-top:375.75pt;width:.5pt;height:.7pt;z-index:-2524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>
          <v:shape id="Resim 2978" o:spid="_x0000_s2536" type="#_x0000_t75" alt="ooxWord://word/media/image237.png" style="position:absolute;margin-left:319.25pt;margin-top:375.75pt;width:158.05pt;height:.5pt;z-index:-252408832;visibility:visible;mso-position-horizontal-relative:page;mso-position-vertical-relative:page">
            <v:imagedata r:id="rId184"/>
            <w10:wrap anchorx="page" anchory="page"/>
          </v:shape>
        </w:pict>
      </w:r>
      <w:r>
        <w:rPr>
          <w:noProof/>
        </w:rPr>
        <w:pict>
          <v:shape id="Freeform 2977" o:spid="_x0000_s2537" style="position:absolute;margin-left:477.35pt;margin-top:375.75pt;width:.5pt;height:.7pt;z-index:-2524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>
          <v:shape id="Resim 2976" o:spid="_x0000_s2538" type="#_x0000_t75" alt="ooxWord://word/media/image238.png" style="position:absolute;margin-left:477.8pt;margin-top:375.75pt;width:74.4pt;height:.5pt;z-index:-252406784;visibility:visible;mso-position-horizontal-relative:page;mso-position-vertical-relative:page">
            <v:imagedata r:id="rId185"/>
            <w10:wrap anchorx="page" anchory="page"/>
          </v:shape>
        </w:pict>
      </w:r>
      <w:r>
        <w:rPr>
          <w:noProof/>
        </w:rPr>
        <w:pict>
          <v:shape id="Freeform 2975" o:spid="_x0000_s2539" style="position:absolute;margin-left:552.2pt;margin-top:375.75pt;width:1.45pt;height:.7pt;z-index:-2524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" path="m,l51,r,25l,25,,xe" fillcolor="black" stroked="f" strokeweight="1pt">
            <v:stroke miterlimit="10" joinstyle="miter"/>
            <v:path o:connecttype="custom" o:connectlocs="0,4532874;18415,4532874;18415,4541422;0,4541422;0,4532874" o:connectangles="0,0,0,0,0"/>
            <w10:wrap anchorx="page" anchory="page"/>
          </v:shape>
        </w:pict>
      </w:r>
      <w:r>
        <w:rPr>
          <w:noProof/>
        </w:rPr>
        <w:pict>
          <v:shape id="Freeform 2974" o:spid="_x0000_s2540" style="position:absolute;margin-left:80.9pt;margin-top:376.5pt;width:1.45pt;height:18.95pt;z-index:-2524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4778046;18054,4778046;18054,5018711;0,5018711;0,4778046" o:connectangles="0,0,0,0,0"/>
            <w10:wrap anchorx="page" anchory="page"/>
          </v:shape>
        </w:pict>
      </w:r>
      <w:r>
        <w:rPr>
          <w:noProof/>
        </w:rPr>
        <w:pict>
          <v:shape id="Freeform 2973" o:spid="_x0000_s2541" style="position:absolute;margin-left:113.05pt;margin-top:376.5pt;width:.7pt;height:18.95pt;z-index:-2524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4778046;8548,4778046;8548,5018711;0,5018711;0,4778046" o:connectangles="0,0,0,0,0"/>
            <w10:wrap anchorx="page" anchory="page"/>
          </v:shape>
        </w:pict>
      </w:r>
      <w:r>
        <w:rPr>
          <w:noProof/>
        </w:rPr>
        <w:pict>
          <v:shape id="Freeform 2972" o:spid="_x0000_s2542" style="position:absolute;margin-left:177pt;margin-top:376.5pt;width:.5pt;height:18.95pt;z-index:-2524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l/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>
          <v:shape id="Freeform 2971" o:spid="_x0000_s2543" style="position:absolute;margin-left:233.7pt;margin-top:376.5pt;width:.5pt;height:18.95pt;z-index:-2524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5N1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>
          <v:shape id="Freeform 2970" o:spid="_x0000_s2544" style="position:absolute;margin-left:318.8pt;margin-top:376.5pt;width:.5pt;height:18.95pt;z-index:-2524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>
          <v:shape id="Freeform 2969" o:spid="_x0000_s2545" style="position:absolute;margin-left:477.35pt;margin-top:376.5pt;width:.5pt;height:18.95pt;z-index:-2523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>
          <v:shape id="Freeform 2968" o:spid="_x0000_s2546" style="position:absolute;margin-left:552.2pt;margin-top:376.5pt;width:1.45pt;height:18.95pt;z-index:-2523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4778046;18415,4778046;18415,5018711;0,5018711;0,4778046" o:connectangles="0,0,0,0,0"/>
            <w10:wrap anchorx="page" anchory="page"/>
          </v:shape>
        </w:pict>
      </w:r>
      <w:r>
        <w:rPr>
          <w:noProof/>
        </w:rPr>
        <w:pict>
          <v:shape id="Freeform 2967" o:spid="_x0000_s2547" style="position:absolute;margin-left:80.9pt;margin-top:395.45pt;width:1.45pt;height:.7pt;z-index:-2523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4770169;18054,4770169;18054,4778717;0,4778717;0,4770169" o:connectangles="0,0,0,0,0"/>
            <w10:wrap anchorx="page" anchory="page"/>
          </v:shape>
        </w:pict>
      </w:r>
      <w:r>
        <w:rPr>
          <w:noProof/>
        </w:rPr>
        <w:pict>
          <v:shape id="Freeform 2966" o:spid="_x0000_s2548" style="position:absolute;margin-left:82.35pt;margin-top:395.45pt;width:30.7pt;height:.7pt;z-index:-2523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4770169;389890,4770169;389890,4778717;0,4778717;0,4770169" o:connectangles="0,0,0,0,0"/>
            <w10:wrap anchorx="page" anchory="page"/>
          </v:shape>
        </w:pict>
      </w:r>
      <w:r>
        <w:rPr>
          <w:noProof/>
        </w:rPr>
        <w:pict>
          <v:shape id="Freeform 2965" o:spid="_x0000_s2549" style="position:absolute;margin-left:113.05pt;margin-top:395.45pt;width:.7pt;height:.7pt;z-index:-2523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MYzA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" path="m,l25,r,25l,25,,xe" fillcolor="black" stroked="f" strokeweight="1pt">
            <v:stroke miterlimit="10" joinstyle="miter"/>
            <v:path o:connecttype="custom" o:connectlocs="0,4770169;8548,4770169;8548,4778717;0,4778717;0,4770169" o:connectangles="0,0,0,0,0"/>
            <w10:wrap anchorx="page" anchory="page"/>
          </v:shape>
        </w:pict>
      </w:r>
      <w:r>
        <w:rPr>
          <w:noProof/>
        </w:rPr>
        <w:pict>
          <v:shape id="Resim 2964" o:spid="_x0000_s2550" type="#_x0000_t75" alt="ooxWord://word/media/image239.png" style="position:absolute;margin-left:113.8pt;margin-top:395.45pt;width:63.25pt;height:.5pt;z-index:-252394496;visibility:visible;mso-position-horizontal-relative:page;mso-position-vertical-relative:page">
            <v:imagedata r:id="rId186"/>
            <w10:wrap anchorx="page" anchory="page"/>
          </v:shape>
        </w:pict>
      </w:r>
      <w:r>
        <w:rPr>
          <w:noProof/>
        </w:rPr>
        <w:pict>
          <v:shape id="Freeform 2963" o:spid="_x0000_s2551" style="position:absolute;margin-left:177pt;margin-top:395.45pt;width:.5pt;height:.7pt;z-index:-2523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0y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>
          <v:shape id="Resim 2962" o:spid="_x0000_s2552" type="#_x0000_t75" alt="ooxWord://word/media/image240.png" style="position:absolute;margin-left:177.5pt;margin-top:395.45pt;width:56.2pt;height:.5pt;z-index:-252392448;visibility:visible;mso-position-horizontal-relative:page;mso-position-vertical-relative:page">
            <v:imagedata r:id="rId187"/>
            <w10:wrap anchorx="page" anchory="page"/>
          </v:shape>
        </w:pict>
      </w:r>
      <w:r>
        <w:rPr>
          <w:noProof/>
        </w:rPr>
        <w:pict>
          <v:shape id="Freeform 2961" o:spid="_x0000_s2553" style="position:absolute;margin-left:233.7pt;margin-top:395.45pt;width:.5pt;height:.7pt;z-index:-2523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EK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>
          <v:shape id="Resim 2960" o:spid="_x0000_s2554" type="#_x0000_t75" alt="ooxWord://word/media/image241.png" style="position:absolute;margin-left:234.15pt;margin-top:395.45pt;width:84.6pt;height:.5pt;z-index:-252390400;visibility:visible;mso-position-horizontal-relative:page;mso-position-vertical-relative:page">
            <v:imagedata r:id="rId188"/>
            <w10:wrap anchorx="page" anchory="page"/>
          </v:shape>
        </w:pict>
      </w:r>
      <w:r>
        <w:rPr>
          <w:noProof/>
        </w:rPr>
        <w:pict>
          <v:shape id="Freeform 2959" o:spid="_x0000_s2555" style="position:absolute;margin-left:318.8pt;margin-top:395.45pt;width:.5pt;height:.7pt;z-index:-2523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>
          <v:shape id="Resim 2958" o:spid="_x0000_s2556" type="#_x0000_t75" alt="ooxWord://word/media/image242.png" style="position:absolute;margin-left:319.25pt;margin-top:395.45pt;width:158.05pt;height:.5pt;z-index:-252388352;visibility:visible;mso-position-horizontal-relative:page;mso-position-vertical-relative:page">
            <v:imagedata r:id="rId189"/>
            <w10:wrap anchorx="page" anchory="page"/>
          </v:shape>
        </w:pict>
      </w:r>
      <w:r>
        <w:rPr>
          <w:noProof/>
        </w:rPr>
        <w:pict>
          <v:shape id="Freeform 2957" o:spid="_x0000_s2557" style="position:absolute;margin-left:477.35pt;margin-top:395.45pt;width:.5pt;height:.7pt;z-index:-2523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>
          <v:shape id="Resim 2956" o:spid="_x0000_s2558" type="#_x0000_t75" alt="ooxWord://word/media/image243.png" style="position:absolute;margin-left:477.8pt;margin-top:395.45pt;width:74.4pt;height:.5pt;z-index:-252386304;visibility:visible;mso-position-horizontal-relative:page;mso-position-vertical-relative:page">
            <v:imagedata r:id="rId190"/>
            <w10:wrap anchorx="page" anchory="page"/>
          </v:shape>
        </w:pict>
      </w:r>
      <w:r>
        <w:rPr>
          <w:noProof/>
        </w:rPr>
        <w:pict>
          <v:shape id="Freeform 2955" o:spid="_x0000_s2559" style="position:absolute;margin-left:552.2pt;margin-top:395.45pt;width:1.45pt;height:.7pt;z-index:-2523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4770169;18415,4770169;18415,4778717;0,4778717;0,4770169" o:connectangles="0,0,0,0,0"/>
            <w10:wrap anchorx="page" anchory="page"/>
          </v:shape>
        </w:pict>
      </w:r>
      <w:r>
        <w:rPr>
          <w:noProof/>
        </w:rPr>
        <w:pict>
          <v:shape id="Freeform 2954" o:spid="_x0000_s2560" style="position:absolute;margin-left:80.9pt;margin-top:396.15pt;width:1.45pt;height:18.95pt;z-index:-2523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" path="m,l50,r,669l,669,,xe" fillcolor="black" stroked="f" strokeweight="1pt">
            <v:stroke miterlimit="10" joinstyle="miter"/>
            <v:path o:connecttype="custom" o:connectlocs="0,5027704;18054,5027704;18054,5268369;0,5268369;0,5027704" o:connectangles="0,0,0,0,0"/>
            <w10:wrap anchorx="page" anchory="page"/>
          </v:shape>
        </w:pict>
      </w:r>
      <w:r>
        <w:rPr>
          <w:noProof/>
        </w:rPr>
        <w:pict>
          <v:shape id="Freeform 2953" o:spid="_x0000_s2561" style="position:absolute;margin-left:113.05pt;margin-top:396.15pt;width:.7pt;height:18.95pt;z-index:-2523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GN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5027704;8548,5027704;8548,5268369;0,5268369;0,5027704" o:connectangles="0,0,0,0,0"/>
            <w10:wrap anchorx="page" anchory="page"/>
          </v:shape>
        </w:pict>
      </w:r>
      <w:r>
        <w:rPr>
          <w:noProof/>
        </w:rPr>
        <w:pict>
          <v:shape id="Freeform 2952" o:spid="_x0000_s2562" style="position:absolute;margin-left:177pt;margin-top:396.15pt;width:.5pt;height:18.95pt;z-index:-2523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>
          <v:shape id="Freeform 2951" o:spid="_x0000_s2563" style="position:absolute;margin-left:233.7pt;margin-top:396.15pt;width:.5pt;height:18.95pt;z-index:-2523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Zk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>
          <v:shape id="Freeform 2950" o:spid="_x0000_s2564" style="position:absolute;margin-left:318.8pt;margin-top:396.15pt;width:.5pt;height:18.95pt;z-index:-2523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>
          <v:shape id="Freeform 2949" o:spid="_x0000_s2565" style="position:absolute;margin-left:477.35pt;margin-top:396.15pt;width:.5pt;height:18.95pt;z-index:-2523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>
          <v:shape id="Freeform 2948" o:spid="_x0000_s2566" style="position:absolute;margin-left:552.2pt;margin-top:396.15pt;width:1.45pt;height:18.95pt;z-index:-25237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5027704;18415,5027704;18415,5268369;0,5268369;0,5027704" o:connectangles="0,0,0,0,0"/>
            <w10:wrap anchorx="page" anchory="page"/>
          </v:shape>
        </w:pict>
      </w:r>
      <w:r>
        <w:rPr>
          <w:noProof/>
        </w:rPr>
        <w:pict>
          <v:shape id="Freeform 2947" o:spid="_x0000_s2567" style="position:absolute;margin-left:80.9pt;margin-top:415.15pt;width:1.45pt;height:.7pt;z-index:-2523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" path="m,l50,r,26l,26,,xe" fillcolor="black" stroked="f" strokeweight="1pt">
            <v:stroke miterlimit="10" joinstyle="miter"/>
            <v:path o:connecttype="custom" o:connectlocs="0,5007463;18054,5007463;18054,5016353;0,5016353;0,5007463" o:connectangles="0,0,0,0,0"/>
            <w10:wrap anchorx="page" anchory="page"/>
          </v:shape>
        </w:pict>
      </w:r>
      <w:r>
        <w:rPr>
          <w:noProof/>
        </w:rPr>
        <w:pict>
          <v:shape id="Freeform 2946" o:spid="_x0000_s2568" style="position:absolute;margin-left:82.35pt;margin-top:415.15pt;width:30.7pt;height:.7pt;z-index:-2523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" path="m,l1084,r,26l,26,,xe" fillcolor="black" stroked="f" strokeweight="1pt">
            <v:stroke miterlimit="10" joinstyle="miter"/>
            <v:path o:connecttype="custom" o:connectlocs="0,5007463;389890,5007463;389890,5016353;0,5016353;0,5007463" o:connectangles="0,0,0,0,0"/>
            <w10:wrap anchorx="page" anchory="page"/>
          </v:shape>
        </w:pict>
      </w:r>
      <w:r>
        <w:rPr>
          <w:noProof/>
        </w:rPr>
        <w:pict>
          <v:shape id="Freeform 2945" o:spid="_x0000_s2569" style="position:absolute;margin-left:113.05pt;margin-top:415.15pt;width:.7pt;height:.7pt;z-index:-25237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" path="m,l25,r,26l,26,,xe" fillcolor="black" stroked="f" strokeweight="1pt">
            <v:stroke miterlimit="10" joinstyle="miter"/>
            <v:path o:connecttype="custom" o:connectlocs="0,5007463;8548,5007463;8548,5016353;0,5016353;0,5007463" o:connectangles="0,0,0,0,0"/>
            <w10:wrap anchorx="page" anchory="page"/>
          </v:shape>
        </w:pict>
      </w:r>
      <w:r>
        <w:rPr>
          <w:noProof/>
        </w:rPr>
        <w:pict>
          <v:shape id="Resim 2944" o:spid="_x0000_s2570" type="#_x0000_t75" alt="ooxWord://word/media/image244.png" style="position:absolute;margin-left:113.8pt;margin-top:415.15pt;width:63.25pt;height:.5pt;z-index:-252374016;visibility:visible;mso-position-horizontal-relative:page;mso-position-vertical-relative:page">
            <v:imagedata r:id="rId191"/>
            <w10:wrap anchorx="page" anchory="page"/>
          </v:shape>
        </w:pict>
      </w:r>
      <w:r>
        <w:rPr>
          <w:noProof/>
        </w:rPr>
        <w:pict>
          <v:shape id="Freeform 2943" o:spid="_x0000_s2571" style="position:absolute;margin-left:177pt;margin-top:415.15pt;width:.5pt;height:.7pt;z-index:-2523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>
          <v:shape id="Resim 2942" o:spid="_x0000_s2572" type="#_x0000_t75" alt="ooxWord://word/media/image245.png" style="position:absolute;margin-left:177.5pt;margin-top:415.15pt;width:56.2pt;height:.5pt;z-index:-252371968;visibility:visible;mso-position-horizontal-relative:page;mso-position-vertical-relative:page">
            <v:imagedata r:id="rId192"/>
            <w10:wrap anchorx="page" anchory="page"/>
          </v:shape>
        </w:pict>
      </w:r>
      <w:r>
        <w:rPr>
          <w:noProof/>
        </w:rPr>
        <w:pict>
          <v:shape id="Freeform 2941" o:spid="_x0000_s2573" style="position:absolute;margin-left:233.7pt;margin-top:415.15pt;width:.5pt;height:.7pt;z-index:-2523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s9yQ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>
          <v:shape id="Resim 2940" o:spid="_x0000_s2574" type="#_x0000_t75" alt="ooxWord://word/media/image246.png" style="position:absolute;margin-left:234.15pt;margin-top:415.15pt;width:84.6pt;height:.5pt;z-index:-252369920;visibility:visible;mso-position-horizontal-relative:page;mso-position-vertical-relative:page">
            <v:imagedata r:id="rId193"/>
            <w10:wrap anchorx="page" anchory="page"/>
          </v:shape>
        </w:pict>
      </w:r>
      <w:r>
        <w:rPr>
          <w:noProof/>
        </w:rPr>
        <w:pict>
          <v:shape id="Freeform 2939" o:spid="_x0000_s2575" style="position:absolute;margin-left:318.8pt;margin-top:415.15pt;width:.5pt;height:.7pt;z-index:-2523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>
          <v:shape id="Resim 2938" o:spid="_x0000_s2576" type="#_x0000_t75" alt="ooxWord://word/media/image247.png" style="position:absolute;margin-left:319.25pt;margin-top:415.15pt;width:158.05pt;height:.5pt;z-index:-252367872;visibility:visible;mso-position-horizontal-relative:page;mso-position-vertical-relative:page">
            <v:imagedata r:id="rId194"/>
            <w10:wrap anchorx="page" anchory="page"/>
          </v:shape>
        </w:pict>
      </w:r>
      <w:r>
        <w:rPr>
          <w:noProof/>
        </w:rPr>
        <w:pict>
          <v:shape id="Freeform 2937" o:spid="_x0000_s2577" style="position:absolute;margin-left:477.35pt;margin-top:415.15pt;width:.5pt;height:.7pt;z-index:-2523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>
          <v:shape id="Resim 2936" o:spid="_x0000_s2578" type="#_x0000_t75" alt="ooxWord://word/media/image248.png" style="position:absolute;margin-left:477.8pt;margin-top:415.15pt;width:74.4pt;height:.5pt;z-index:-252365824;visibility:visible;mso-position-horizontal-relative:page;mso-position-vertical-relative:page">
            <v:imagedata r:id="rId195"/>
            <w10:wrap anchorx="page" anchory="page"/>
          </v:shape>
        </w:pict>
      </w:r>
      <w:r>
        <w:rPr>
          <w:noProof/>
        </w:rPr>
        <w:pict>
          <v:shape id="Freeform 2935" o:spid="_x0000_s2579" style="position:absolute;margin-left:552.2pt;margin-top:415.15pt;width:1.45pt;height:.7pt;z-index:-2523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" path="m,l51,r,26l,26,,xe" fillcolor="black" stroked="f" strokeweight="1pt">
            <v:stroke miterlimit="10" joinstyle="miter"/>
            <v:path o:connecttype="custom" o:connectlocs="0,5007463;18415,5007463;18415,5016353;0,5016353;0,5007463" o:connectangles="0,0,0,0,0"/>
            <w10:wrap anchorx="page" anchory="page"/>
          </v:shape>
        </w:pict>
      </w:r>
      <w:r>
        <w:rPr>
          <w:noProof/>
        </w:rPr>
        <w:pict>
          <v:shape id="Freeform 2934" o:spid="_x0000_s2580" style="position:absolute;margin-left:80.9pt;margin-top:415.85pt;width:1.45pt;height:18.95pt;z-index:-2523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5277722;18054,5277722;18054,5518387;0,5518387;0,5277722" o:connectangles="0,0,0,0,0"/>
            <w10:wrap anchorx="page" anchory="page"/>
          </v:shape>
        </w:pict>
      </w:r>
      <w:r>
        <w:rPr>
          <w:noProof/>
        </w:rPr>
        <w:pict>
          <v:shape id="Freeform 2933" o:spid="_x0000_s2581" style="position:absolute;margin-left:113.05pt;margin-top:415.85pt;width:.7pt;height:18.95pt;z-index:-2523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5277722;8548,5277722;8548,5518387;0,5518387;0,5277722" o:connectangles="0,0,0,0,0"/>
            <w10:wrap anchorx="page" anchory="page"/>
          </v:shape>
        </w:pict>
      </w:r>
      <w:r>
        <w:rPr>
          <w:noProof/>
        </w:rPr>
        <w:pict>
          <v:shape id="Freeform 2932" o:spid="_x0000_s2582" style="position:absolute;margin-left:177pt;margin-top:415.85pt;width:.5pt;height:18.95pt;z-index:-2523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>
          <v:shape id="Freeform 2931" o:spid="_x0000_s2583" style="position:absolute;margin-left:233.7pt;margin-top:415.85pt;width:.5pt;height:18.95pt;z-index:-2523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Y3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>
          <v:shape id="Freeform 2930" o:spid="_x0000_s2584" style="position:absolute;margin-left:318.8pt;margin-top:415.85pt;width:.5pt;height:18.95pt;z-index:-2523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>
          <v:shape id="Freeform 2929" o:spid="_x0000_s2585" style="position:absolute;margin-left:477.35pt;margin-top:415.85pt;width:.5pt;height:18.95pt;z-index:-2523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Yizg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>
          <v:shape id="Freeform 2928" o:spid="_x0000_s2586" style="position:absolute;margin-left:552.2pt;margin-top:415.85pt;width:1.45pt;height:18.95pt;z-index:-2523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5277722;18415,5277722;18415,5518387;0,5518387;0,5277722" o:connectangles="0,0,0,0,0"/>
            <w10:wrap anchorx="page" anchory="page"/>
          </v:shape>
        </w:pict>
      </w:r>
      <w:r>
        <w:rPr>
          <w:noProof/>
        </w:rPr>
        <w:pict>
          <v:shape id="Resim 2927" o:spid="_x0000_s2587" type="#_x0000_t75" alt="ooxWord://word/media/image249.png" style="position:absolute;margin-left:113.8pt;margin-top:434.8pt;width:63.25pt;height:.5pt;z-index:-252356608;visibility:visible;mso-position-horizontal-relative:page;mso-position-vertical-relative:page">
            <v:imagedata r:id="rId196"/>
            <w10:wrap anchorx="page" anchory="page"/>
          </v:shape>
        </w:pict>
      </w:r>
      <w:r>
        <w:rPr>
          <w:noProof/>
        </w:rPr>
        <w:pict>
          <v:shape id="Resim 2926" o:spid="_x0000_s2588" type="#_x0000_t75" alt="ooxWord://word/media/image250.png" style="position:absolute;margin-left:234.15pt;margin-top:434.8pt;width:84.6pt;height:.5pt;z-index:-252355584;visibility:visible;mso-position-horizontal-relative:page;mso-position-vertical-relative:page">
            <v:imagedata r:id="rId197"/>
            <w10:wrap anchorx="page" anchory="page"/>
          </v:shape>
        </w:pict>
      </w:r>
      <w:r>
        <w:rPr>
          <w:noProof/>
        </w:rPr>
        <w:pict>
          <v:shape id="Freeform 2925" o:spid="_x0000_s2589" style="position:absolute;margin-left:318.8pt;margin-top:434.8pt;width:.5pt;height:.7pt;z-index:-2523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>
          <v:shape id="Resim 2924" o:spid="_x0000_s2590" type="#_x0000_t75" alt="ooxWord://word/media/image251.png" style="position:absolute;margin-left:319.25pt;margin-top:434.8pt;width:158.05pt;height:.5pt;z-index:-252353536;visibility:visible;mso-position-horizontal-relative:page;mso-position-vertical-relative:page">
            <v:imagedata r:id="rId198"/>
            <w10:wrap anchorx="page" anchory="page"/>
          </v:shape>
        </w:pict>
      </w:r>
      <w:r>
        <w:rPr>
          <w:noProof/>
        </w:rPr>
        <w:pict>
          <v:shape id="Resim 2923" o:spid="_x0000_s2591" type="#_x0000_t75" alt="ooxWord://word/media/image252.png" style="position:absolute;margin-left:477.8pt;margin-top:434.8pt;width:74.4pt;height:.5pt;z-index:-252352512;visibility:visible;mso-position-horizontal-relative:page;mso-position-vertical-relative:page">
            <v:imagedata r:id="rId199"/>
            <w10:wrap anchorx="page" anchory="page"/>
          </v:shape>
        </w:pict>
      </w:r>
      <w:r>
        <w:rPr>
          <w:noProof/>
        </w:rPr>
        <w:pict>
          <v:shape id="Freeform 2922" o:spid="_x0000_s2592" style="position:absolute;margin-left:80.9pt;margin-top:434.8pt;width:1.45pt;height:.7pt;z-index:-2523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" path="m,l50,r,25l,25,,xe" fillcolor="black" stroked="f" strokeweight="1pt">
            <v:stroke miterlimit="10" joinstyle="miter"/>
            <v:path o:connecttype="custom" o:connectlocs="0,5245100;18054,5245100;18054,5253648;0,5253648;0,5245100" o:connectangles="0,0,0,0,0"/>
            <w10:wrap anchorx="page" anchory="page"/>
          </v:shape>
        </w:pict>
      </w:r>
      <w:r>
        <w:rPr>
          <w:noProof/>
        </w:rPr>
        <w:pict>
          <v:shape id="Freeform 2921" o:spid="_x0000_s2593" style="position:absolute;margin-left:80.9pt;margin-top:435.55pt;width:1.45pt;height:19pt;z-index:-2523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" path="m,l50,r,670l,670,,xe" fillcolor="black" stroked="f" strokeweight="1pt">
            <v:stroke miterlimit="10" joinstyle="miter"/>
            <v:path o:connecttype="custom" o:connectlocs="0,5533693;18054,5533693;18054,5774993;0,5774993;0,5533693" o:connectangles="0,0,0,0,0"/>
            <w10:wrap anchorx="page" anchory="page"/>
          </v:shape>
        </w:pict>
      </w:r>
      <w:r>
        <w:rPr>
          <w:noProof/>
        </w:rPr>
        <w:pict>
          <v:shape id="Freeform 2920" o:spid="_x0000_s2594" style="position:absolute;margin-left:82.35pt;margin-top:434.8pt;width:30.7pt;height:.7pt;z-index:-2523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" path="m,l1084,r,25l,25,,xe" fillcolor="black" stroked="f" strokeweight="1pt">
            <v:stroke miterlimit="10" joinstyle="miter"/>
            <v:path o:connecttype="custom" o:connectlocs="0,5245100;389890,5245100;389890,5253648;0,5253648;0,5245100" o:connectangles="0,0,0,0,0"/>
            <w10:wrap anchorx="page" anchory="page"/>
          </v:shape>
        </w:pict>
      </w:r>
      <w:r>
        <w:rPr>
          <w:noProof/>
        </w:rPr>
        <w:pict>
          <v:shape id="Freeform 2919" o:spid="_x0000_s2595" style="position:absolute;margin-left:113.05pt;margin-top:434.8pt;width:.7pt;height:.7pt;z-index:-2523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5245100;8548,5245100;8548,5253648;0,5253648;0,5245100" o:connectangles="0,0,0,0,0"/>
            <w10:wrap anchorx="page" anchory="page"/>
          </v:shape>
        </w:pict>
      </w:r>
      <w:r>
        <w:rPr>
          <w:noProof/>
        </w:rPr>
        <w:pict>
          <v:shape id="Freeform 2918" o:spid="_x0000_s2596" style="position:absolute;margin-left:113.05pt;margin-top:435.55pt;width:.7pt;height:19pt;z-index:-25234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" path="m,l25,r,670l,670,,xe" fillcolor="black" stroked="f" strokeweight="1pt">
            <v:stroke miterlimit="10" joinstyle="miter"/>
            <v:path o:connecttype="custom" o:connectlocs="0,5533693;8548,5533693;8548,5774993;0,5774993;0,5533693" o:connectangles="0,0,0,0,0"/>
            <w10:wrap anchorx="page" anchory="page"/>
          </v:shape>
        </w:pict>
      </w:r>
      <w:r>
        <w:rPr>
          <w:noProof/>
        </w:rPr>
        <w:pict>
          <v:shape id="Freeform 2917" o:spid="_x0000_s2597" style="position:absolute;margin-left:177pt;margin-top:434.8pt;width:.5pt;height:.7pt;z-index:-25234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myzg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>
          <v:shape id="Freeform 2916" o:spid="_x0000_s2598" style="position:absolute;margin-left:177pt;margin-top:435.55pt;width:.5pt;height:19pt;z-index:-25234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>
          <v:shape id="Resim 2915" o:spid="_x0000_s2599" type="#_x0000_t75" alt="ooxWord://word/media/image253.png" style="position:absolute;margin-left:177.5pt;margin-top:434.8pt;width:56.2pt;height:.5pt;z-index:-252344320;visibility:visible;mso-position-horizontal-relative:page;mso-position-vertical-relative:page">
            <v:imagedata r:id="rId200"/>
            <w10:wrap anchorx="page" anchory="page"/>
          </v:shape>
        </w:pict>
      </w:r>
      <w:r>
        <w:rPr>
          <w:noProof/>
        </w:rPr>
        <w:pict>
          <v:shape id="Freeform 2914" o:spid="_x0000_s2600" style="position:absolute;margin-left:233.7pt;margin-top:434.8pt;width:.5pt;height:.7pt;z-index:-25234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Lh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>
          <v:shape id="Freeform 2913" o:spid="_x0000_s2601" style="position:absolute;margin-left:233.7pt;margin-top:435.55pt;width:.5pt;height:19pt;z-index:-2523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>
          <v:shape id="Freeform 2912" o:spid="_x0000_s2602" style="position:absolute;margin-left:318.8pt;margin-top:435.55pt;width:.5pt;height:19pt;z-index:-2523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>
          <v:shape id="Freeform 2911" o:spid="_x0000_s2603" style="position:absolute;margin-left:477.35pt;margin-top:434.8pt;width:.5pt;height:.7pt;z-index:-25234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>
          <v:shape id="Freeform 2910" o:spid="_x0000_s2604" style="position:absolute;margin-left:477.35pt;margin-top:435.55pt;width:.5pt;height:19pt;z-index:-2523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>
          <v:shape id="Freeform 2909" o:spid="_x0000_s2605" style="position:absolute;margin-left:552.2pt;margin-top:434.8pt;width:1.45pt;height:.7pt;z-index:-2523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" path="m,l51,r,25l,25,,xe" fillcolor="black" stroked="f" strokeweight="1pt">
            <v:stroke miterlimit="10" joinstyle="miter"/>
            <v:path o:connecttype="custom" o:connectlocs="0,5245100;18415,5245100;18415,5253648;0,5253648;0,5245100" o:connectangles="0,0,0,0,0"/>
            <w10:wrap anchorx="page" anchory="page"/>
          </v:shape>
        </w:pict>
      </w:r>
      <w:r>
        <w:rPr>
          <w:noProof/>
        </w:rPr>
        <w:pict>
          <v:shape id="Freeform 2908" o:spid="_x0000_s2606" style="position:absolute;margin-left:552.2pt;margin-top:435.55pt;width:1.45pt;height:19pt;z-index:-2523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" path="m,l51,r,670l,670,,xe" fillcolor="black" stroked="f" strokeweight="1pt">
            <v:stroke miterlimit="10" joinstyle="miter"/>
            <v:path o:connecttype="custom" o:connectlocs="0,5533693;18415,5533693;18415,5774993;0,5774993;0,5533693" o:connectangles="0,0,0,0,0"/>
            <w10:wrap anchorx="page" anchory="page"/>
          </v:shape>
        </w:pict>
      </w:r>
      <w:r>
        <w:rPr>
          <w:noProof/>
        </w:rPr>
        <w:pict>
          <v:shape id="Freeform 2907" o:spid="_x0000_s2607" style="position:absolute;margin-left:80.9pt;margin-top:454.5pt;width:1.45pt;height:.7pt;z-index:-2523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" path="m,l50,r,25l,25,,xe" fillcolor="black" stroked="f" strokeweight="1pt">
            <v:stroke miterlimit="10" joinstyle="miter"/>
            <v:path o:connecttype="custom" o:connectlocs="0,5482737;18054,5482737;18054,5491285;0,5491285;0,5482737" o:connectangles="0,0,0,0,0"/>
            <w10:wrap anchorx="page" anchory="page"/>
          </v:shape>
        </w:pict>
      </w:r>
      <w:r>
        <w:rPr>
          <w:noProof/>
        </w:rPr>
        <w:pict>
          <v:shape id="Freeform 2906" o:spid="_x0000_s2608" style="position:absolute;margin-left:82.35pt;margin-top:454.5pt;width:30.7pt;height:.7pt;z-index:-2523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" path="m,l1084,r,25l,25,,xe" fillcolor="black" stroked="f" strokeweight="1pt">
            <v:stroke miterlimit="10" joinstyle="miter"/>
            <v:path o:connecttype="custom" o:connectlocs="0,5482737;389890,5482737;389890,5491285;0,5491285;0,5482737" o:connectangles="0,0,0,0,0"/>
            <w10:wrap anchorx="page" anchory="page"/>
          </v:shape>
        </w:pict>
      </w:r>
      <w:r>
        <w:rPr>
          <w:noProof/>
        </w:rPr>
        <w:pict>
          <v:shape id="Freeform 2905" o:spid="_x0000_s2609" style="position:absolute;margin-left:113.05pt;margin-top:454.5pt;width:.7pt;height:.7pt;z-index:-2523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HOzA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" path="m,l25,r,25l,25,,xe" fillcolor="black" stroked="f" strokeweight="1pt">
            <v:stroke miterlimit="10" joinstyle="miter"/>
            <v:path o:connecttype="custom" o:connectlocs="0,5482737;8548,5482737;8548,5491285;0,5491285;0,5482737" o:connectangles="0,0,0,0,0"/>
            <w10:wrap anchorx="page" anchory="page"/>
          </v:shape>
        </w:pict>
      </w:r>
      <w:r>
        <w:rPr>
          <w:noProof/>
        </w:rPr>
        <w:pict>
          <v:shape id="Resim 2904" o:spid="_x0000_s2610" type="#_x0000_t75" alt="ooxWord://word/media/image254.png" style="position:absolute;margin-left:113.8pt;margin-top:454.5pt;width:63.25pt;height:.5pt;z-index:-252333056;visibility:visible;mso-position-horizontal-relative:page;mso-position-vertical-relative:page">
            <v:imagedata r:id="rId201"/>
            <w10:wrap anchorx="page" anchory="page"/>
          </v:shape>
        </w:pict>
      </w:r>
      <w:r>
        <w:rPr>
          <w:noProof/>
        </w:rPr>
        <w:pict>
          <v:shape id="Freeform 2903" o:spid="_x0000_s2611" style="position:absolute;margin-left:177pt;margin-top:454.5pt;width:.5pt;height:.7pt;z-index:-2523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/k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>
          <v:shape id="Resim 2902" o:spid="_x0000_s2612" type="#_x0000_t75" alt="ooxWord://word/media/image255.png" style="position:absolute;margin-left:177.5pt;margin-top:454.5pt;width:56.2pt;height:.5pt;z-index:-252331008;visibility:visible;mso-position-horizontal-relative:page;mso-position-vertical-relative:page">
            <v:imagedata r:id="rId202"/>
            <w10:wrap anchorx="page" anchory="page"/>
          </v:shape>
        </w:pict>
      </w:r>
      <w:r>
        <w:rPr>
          <w:noProof/>
        </w:rPr>
        <w:pict>
          <v:shape id="Freeform 2901" o:spid="_x0000_s2613" style="position:absolute;margin-left:233.7pt;margin-top:454.5pt;width:.5pt;height:.7pt;z-index:-2523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QO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>
          <v:shape id="Resim 2900" o:spid="_x0000_s2614" type="#_x0000_t75" alt="ooxWord://word/media/image256.png" style="position:absolute;margin-left:234.15pt;margin-top:454.5pt;width:84.6pt;height:.5pt;z-index:-252328960;visibility:visible;mso-position-horizontal-relative:page;mso-position-vertical-relative:page">
            <v:imagedata r:id="rId203"/>
            <w10:wrap anchorx="page" anchory="page"/>
          </v:shape>
        </w:pict>
      </w:r>
      <w:r>
        <w:rPr>
          <w:noProof/>
        </w:rPr>
        <w:pict>
          <v:shape id="Freeform 2899" o:spid="_x0000_s2615" style="position:absolute;margin-left:318.8pt;margin-top:454.5pt;width:.5pt;height:.7pt;z-index:-2523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>
          <v:shape id="Resim 2898" o:spid="_x0000_s2616" type="#_x0000_t75" alt="ooxWord://word/media/image257.png" style="position:absolute;margin-left:319.25pt;margin-top:454.5pt;width:158.05pt;height:.5pt;z-index:-252326912;visibility:visible;mso-position-horizontal-relative:page;mso-position-vertical-relative:page">
            <v:imagedata r:id="rId204"/>
            <w10:wrap anchorx="page" anchory="page"/>
          </v:shape>
        </w:pict>
      </w:r>
      <w:r>
        <w:rPr>
          <w:noProof/>
        </w:rPr>
        <w:pict>
          <v:shape id="Freeform 2897" o:spid="_x0000_s2617" style="position:absolute;margin-left:477.35pt;margin-top:454.5pt;width:.5pt;height:.7pt;z-index:-2523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>
          <v:shape id="Resim 2896" o:spid="_x0000_s2618" type="#_x0000_t75" alt="ooxWord://word/media/image258.png" style="position:absolute;margin-left:477.8pt;margin-top:454.5pt;width:74.4pt;height:.5pt;z-index:-252324864;visibility:visible;mso-position-horizontal-relative:page;mso-position-vertical-relative:page">
            <v:imagedata r:id="rId205"/>
            <w10:wrap anchorx="page" anchory="page"/>
          </v:shape>
        </w:pict>
      </w:r>
      <w:r>
        <w:rPr>
          <w:noProof/>
        </w:rPr>
        <w:pict>
          <v:shape id="Freeform 2895" o:spid="_x0000_s2619" style="position:absolute;margin-left:552.2pt;margin-top:454.5pt;width:1.45pt;height:.7pt;z-index:-2523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" path="m,l51,r,25l,25,,xe" fillcolor="black" stroked="f" strokeweight="1pt">
            <v:stroke miterlimit="10" joinstyle="miter"/>
            <v:path o:connecttype="custom" o:connectlocs="0,5482737;18415,5482737;18415,5491285;0,5491285;0,5482737" o:connectangles="0,0,0,0,0"/>
            <w10:wrap anchorx="page" anchory="page"/>
          </v:shape>
        </w:pict>
      </w:r>
      <w:r>
        <w:rPr>
          <w:noProof/>
        </w:rPr>
        <w:pict>
          <v:shape id="Freeform 2894" o:spid="_x0000_s2620" style="position:absolute;margin-left:80.9pt;margin-top:455.25pt;width:1.45pt;height:18.95pt;z-index:-25232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5777399;18054,5777399;18054,6018064;0,6018064;0,5777399" o:connectangles="0,0,0,0,0"/>
            <w10:wrap anchorx="page" anchory="page"/>
          </v:shape>
        </w:pict>
      </w:r>
      <w:r>
        <w:rPr>
          <w:noProof/>
        </w:rPr>
        <w:pict>
          <v:shape id="Freeform 2893" o:spid="_x0000_s2621" style="position:absolute;margin-left:113.05pt;margin-top:455.25pt;width:.7pt;height:18.95pt;z-index:-25232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" path="m,l25,r,669l,669,,xe" fillcolor="black" stroked="f" strokeweight="1pt">
            <v:stroke miterlimit="10" joinstyle="miter"/>
            <v:path o:connecttype="custom" o:connectlocs="0,5777399;8548,5777399;8548,6018064;0,6018064;0,5777399" o:connectangles="0,0,0,0,0"/>
            <w10:wrap anchorx="page" anchory="page"/>
          </v:shape>
        </w:pict>
      </w:r>
      <w:r>
        <w:rPr>
          <w:noProof/>
        </w:rPr>
        <w:pict>
          <v:shape id="Freeform 2892" o:spid="_x0000_s2622" style="position:absolute;margin-left:177pt;margin-top:455.25pt;width:.5pt;height:18.95pt;z-index:-2523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HgyQ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>
          <v:shape id="Freeform 2891" o:spid="_x0000_s2623" style="position:absolute;margin-left:233.7pt;margin-top:455.25pt;width:.5pt;height:18.95pt;z-index:-2523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vq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>
          <v:shape id="Freeform 2890" o:spid="_x0000_s2624" style="position:absolute;margin-left:318.8pt;margin-top:455.25pt;width:.5pt;height:18.95pt;z-index:-2523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>
          <v:shape id="Freeform 2889" o:spid="_x0000_s2625" style="position:absolute;margin-left:477.35pt;margin-top:455.25pt;width:.5pt;height:18.95pt;z-index:-2523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>
          <v:shape id="Freeform 2888" o:spid="_x0000_s2626" style="position:absolute;margin-left:552.2pt;margin-top:455.25pt;width:1.45pt;height:18.95pt;z-index:-2523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" path="m,l51,r,669l,669,,xe" fillcolor="black" stroked="f" strokeweight="1pt">
            <v:stroke miterlimit="10" joinstyle="miter"/>
            <v:path o:connecttype="custom" o:connectlocs="0,5777399;18415,5777399;18415,6018064;0,6018064;0,5777399" o:connectangles="0,0,0,0,0"/>
            <w10:wrap anchorx="page" anchory="page"/>
          </v:shape>
        </w:pict>
      </w:r>
      <w:r>
        <w:rPr>
          <w:noProof/>
        </w:rPr>
        <w:pict>
          <v:shape id="Freeform 2887" o:spid="_x0000_s2627" style="position:absolute;margin-left:80.9pt;margin-top:474.2pt;width:1.45pt;height:.7pt;z-index:-2523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5720031;18054,5720031;18054,5728579;0,5728579;0,5720031" o:connectangles="0,0,0,0,0"/>
            <w10:wrap anchorx="page" anchory="page"/>
          </v:shape>
        </w:pict>
      </w:r>
      <w:r>
        <w:rPr>
          <w:noProof/>
        </w:rPr>
        <w:pict>
          <v:shape id="Freeform 2886" o:spid="_x0000_s2628" style="position:absolute;margin-left:82.35pt;margin-top:474.2pt;width:30.7pt;height:.7pt;z-index:-2523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" path="m,l1084,r,25l,25,,xe" fillcolor="black" stroked="f" strokeweight="1pt">
            <v:stroke miterlimit="10" joinstyle="miter"/>
            <v:path o:connecttype="custom" o:connectlocs="0,5720031;389890,5720031;389890,5728579;0,5728579;0,5720031" o:connectangles="0,0,0,0,0"/>
            <w10:wrap anchorx="page" anchory="page"/>
          </v:shape>
        </w:pict>
      </w:r>
      <w:r>
        <w:rPr>
          <w:noProof/>
        </w:rPr>
        <w:pict>
          <v:shape id="Freeform 2885" o:spid="_x0000_s2629" style="position:absolute;margin-left:113.05pt;margin-top:474.2pt;width:.7pt;height:.7pt;z-index:-2523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720031;8548,5720031;8548,5728579;0,5728579;0,5720031" o:connectangles="0,0,0,0,0"/>
            <w10:wrap anchorx="page" anchory="page"/>
          </v:shape>
        </w:pict>
      </w:r>
      <w:r>
        <w:rPr>
          <w:noProof/>
        </w:rPr>
        <w:pict>
          <v:shape id="Resim 2884" o:spid="_x0000_s2630" type="#_x0000_t75" alt="ooxWord://word/media/image259.png" style="position:absolute;margin-left:113.8pt;margin-top:474.2pt;width:63.25pt;height:.5pt;z-index:-252312576;visibility:visible;mso-position-horizontal-relative:page;mso-position-vertical-relative:page">
            <v:imagedata r:id="rId206"/>
            <w10:wrap anchorx="page" anchory="page"/>
          </v:shape>
        </w:pict>
      </w:r>
      <w:r>
        <w:rPr>
          <w:noProof/>
        </w:rPr>
        <w:pict>
          <v:shape id="Freeform 2883" o:spid="_x0000_s2631" style="position:absolute;margin-left:177pt;margin-top:474.2pt;width:.5pt;height:.7pt;z-index:-2523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xAyw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>
          <v:shape id="Resim 2882" o:spid="_x0000_s2632" type="#_x0000_t75" alt="ooxWord://word/media/image260.png" style="position:absolute;margin-left:177.5pt;margin-top:474.2pt;width:56.2pt;height:.5pt;z-index:-252310528;visibility:visible;mso-position-horizontal-relative:page;mso-position-vertical-relative:page">
            <v:imagedata r:id="rId207"/>
            <w10:wrap anchorx="page" anchory="page"/>
          </v:shape>
        </w:pict>
      </w:r>
      <w:r>
        <w:rPr>
          <w:noProof/>
        </w:rPr>
        <w:pict>
          <v:shape id="Freeform 2881" o:spid="_x0000_s2633" style="position:absolute;margin-left:233.7pt;margin-top:474.2pt;width:.5pt;height:.7pt;z-index:-2523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n1xw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>
          <v:shape id="Resim 2880" o:spid="_x0000_s2634" type="#_x0000_t75" alt="ooxWord://word/media/image261.png" style="position:absolute;margin-left:234.15pt;margin-top:474.2pt;width:84.6pt;height:.5pt;z-index:-252308480;visibility:visible;mso-position-horizontal-relative:page;mso-position-vertical-relative:page">
            <v:imagedata r:id="rId208"/>
            <w10:wrap anchorx="page" anchory="page"/>
          </v:shape>
        </w:pict>
      </w:r>
      <w:r>
        <w:rPr>
          <w:noProof/>
        </w:rPr>
        <w:pict>
          <v:shape id="Freeform 2879" o:spid="_x0000_s2635" style="position:absolute;margin-left:318.8pt;margin-top:474.2pt;width:.5pt;height:.7pt;z-index:-2523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>
          <v:shape id="Resim 2878" o:spid="_x0000_s2636" type="#_x0000_t75" alt="ooxWord://word/media/image262.png" style="position:absolute;margin-left:319.25pt;margin-top:474.2pt;width:158.05pt;height:.5pt;z-index:-252306432;visibility:visible;mso-position-horizontal-relative:page;mso-position-vertical-relative:page">
            <v:imagedata r:id="rId209"/>
            <w10:wrap anchorx="page" anchory="page"/>
          </v:shape>
        </w:pict>
      </w:r>
      <w:r>
        <w:rPr>
          <w:noProof/>
        </w:rPr>
        <w:pict>
          <v:shape id="Freeform 2877" o:spid="_x0000_s2637" style="position:absolute;margin-left:477.35pt;margin-top:474.2pt;width:.5pt;height:.7pt;z-index:-2523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>
          <v:shape id="Resim 2876" o:spid="_x0000_s2638" type="#_x0000_t75" alt="ooxWord://word/media/image263.png" style="position:absolute;margin-left:477.8pt;margin-top:474.2pt;width:74.4pt;height:.5pt;z-index:-252304384;visibility:visible;mso-position-horizontal-relative:page;mso-position-vertical-relative:page">
            <v:imagedata r:id="rId210"/>
            <w10:wrap anchorx="page" anchory="page"/>
          </v:shape>
        </w:pict>
      </w:r>
      <w:r>
        <w:rPr>
          <w:noProof/>
        </w:rPr>
        <w:pict>
          <v:shape id="Freeform 2875" o:spid="_x0000_s2639" style="position:absolute;margin-left:552.2pt;margin-top:474.2pt;width:1.45pt;height:.7pt;z-index:-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" path="m,l51,r,25l,25,,xe" fillcolor="black" stroked="f" strokeweight="1pt">
            <v:stroke miterlimit="10" joinstyle="miter"/>
            <v:path o:connecttype="custom" o:connectlocs="0,5720031;18415,5720031;18415,5728579;0,5728579;0,5720031" o:connectangles="0,0,0,0,0"/>
            <w10:wrap anchorx="page" anchory="page"/>
          </v:shape>
        </w:pict>
      </w:r>
      <w:r>
        <w:rPr>
          <w:noProof/>
        </w:rPr>
        <w:pict>
          <v:shape id="Freeform 2874" o:spid="_x0000_s2640" style="position:absolute;margin-left:80.9pt;margin-top:474.9pt;width:1.45pt;height:18.95pt;z-index:-2523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6027057;18054,6027057;18054,6267722;0,6267722;0,6027057" o:connectangles="0,0,0,0,0"/>
            <w10:wrap anchorx="page" anchory="page"/>
          </v:shape>
        </w:pict>
      </w:r>
      <w:r>
        <w:rPr>
          <w:noProof/>
        </w:rPr>
        <w:pict>
          <v:shape id="Freeform 2873" o:spid="_x0000_s2641" style="position:absolute;margin-left:113.05pt;margin-top:474.9pt;width:.7pt;height:18.95pt;z-index:-25230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6027057;8548,6027057;8548,6267722;0,6267722;0,6027057" o:connectangles="0,0,0,0,0"/>
            <w10:wrap anchorx="page" anchory="page"/>
          </v:shape>
        </w:pict>
      </w:r>
      <w:r>
        <w:rPr>
          <w:noProof/>
        </w:rPr>
        <w:pict>
          <v:shape id="Freeform 2872" o:spid="_x0000_s2642" style="position:absolute;margin-left:177pt;margin-top:474.9pt;width:.5pt;height:18.95pt;z-index:-2523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/GLyg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>
          <v:shape id="Freeform 2871" o:spid="_x0000_s2643" style="position:absolute;margin-left:233.7pt;margin-top:474.9pt;width:.5pt;height:18.95pt;z-index:-2522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uByQ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>
          <v:shape id="Freeform 2870" o:spid="_x0000_s2644" style="position:absolute;margin-left:318.8pt;margin-top:474.9pt;width:.5pt;height:18.95pt;z-index:-2522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>
          <v:shape id="Freeform 2869" o:spid="_x0000_s2645" style="position:absolute;margin-left:477.35pt;margin-top:474.9pt;width:.5pt;height:18.95pt;z-index:-2522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>
          <v:shape id="Freeform 2868" o:spid="_x0000_s2646" style="position:absolute;margin-left:552.2pt;margin-top:474.9pt;width:1.45pt;height:18.95pt;z-index:-2522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CY1AMAAE8KAAAOAAAAZHJzL2Uyb0RvYy54bWysVm2PozYQ/l7p/oPlj1dlwSwhIVr2dLfb&#10;VCdt25Mu/QEOmIAKNrWdkL1T/3vHA2QJzaa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6027057;18415,6027057;18415,6267722;0,6267722;0,6027057" o:connectangles="0,0,0,0,0"/>
            <w10:wrap anchorx="page" anchory="page"/>
          </v:shape>
        </w:pict>
      </w:r>
      <w:r>
        <w:rPr>
          <w:noProof/>
        </w:rPr>
        <w:pict>
          <v:shape id="Freeform 2867" o:spid="_x0000_s2647" style="position:absolute;margin-left:80.9pt;margin-top:493.85pt;width:1.45pt;height:.7pt;z-index:-2522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5957326;18054,5957326;18054,5965874;0,5965874;0,5957326" o:connectangles="0,0,0,0,0"/>
            <w10:wrap anchorx="page" anchory="page"/>
          </v:shape>
        </w:pict>
      </w:r>
      <w:r>
        <w:rPr>
          <w:noProof/>
        </w:rPr>
        <w:pict>
          <v:shape id="Freeform 2866" o:spid="_x0000_s2648" style="position:absolute;margin-left:82.35pt;margin-top:493.85pt;width:30.7pt;height:.7pt;z-index:-2522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+C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5957326;389890,5957326;389890,5965874;0,5965874;0,5957326" o:connectangles="0,0,0,0,0"/>
            <w10:wrap anchorx="page" anchory="page"/>
          </v:shape>
        </w:pict>
      </w:r>
      <w:r>
        <w:rPr>
          <w:noProof/>
        </w:rPr>
        <w:pict>
          <v:shape id="Freeform 2865" o:spid="_x0000_s2649" style="position:absolute;margin-left:113.05pt;margin-top:493.85pt;width:.7pt;height:.7pt;z-index:-2522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957326;8548,5957326;8548,5965874;0,5965874;0,5957326" o:connectangles="0,0,0,0,0"/>
            <w10:wrap anchorx="page" anchory="page"/>
          </v:shape>
        </w:pict>
      </w:r>
      <w:r>
        <w:rPr>
          <w:noProof/>
        </w:rPr>
        <w:pict>
          <v:shape id="Resim 2864" o:spid="_x0000_s2650" type="#_x0000_t75" alt="ooxWord://word/media/image264.png" style="position:absolute;margin-left:113.8pt;margin-top:493.85pt;width:63.25pt;height:.5pt;z-index:-252292096;visibility:visible;mso-position-horizontal-relative:page;mso-position-vertical-relative:page">
            <v:imagedata r:id="rId211"/>
            <w10:wrap anchorx="page" anchory="page"/>
          </v:shape>
        </w:pict>
      </w:r>
      <w:r>
        <w:rPr>
          <w:noProof/>
        </w:rPr>
        <w:pict>
          <v:shape id="Freeform 2863" o:spid="_x0000_s2651" style="position:absolute;margin-left:177pt;margin-top:493.85pt;width:.5pt;height:.7pt;z-index:-2522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>
          <v:shape id="Resim 2862" o:spid="_x0000_s2652" type="#_x0000_t75" alt="ooxWord://word/media/image265.png" style="position:absolute;margin-left:177.5pt;margin-top:493.85pt;width:56.2pt;height:.5pt;z-index:-252290048;visibility:visible;mso-position-horizontal-relative:page;mso-position-vertical-relative:page">
            <v:imagedata r:id="rId212"/>
            <w10:wrap anchorx="page" anchory="page"/>
          </v:shape>
        </w:pict>
      </w:r>
      <w:r>
        <w:rPr>
          <w:noProof/>
        </w:rPr>
        <w:pict>
          <v:shape id="Freeform 2861" o:spid="_x0000_s2653" style="position:absolute;margin-left:233.7pt;margin-top:493.85pt;width:.5pt;height:.7pt;z-index:-2522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>
          <v:shape id="Resim 2860" o:spid="_x0000_s2654" type="#_x0000_t75" alt="ooxWord://word/media/image266.png" style="position:absolute;margin-left:234.15pt;margin-top:493.85pt;width:84.6pt;height:.5pt;z-index:-252288000;visibility:visible;mso-position-horizontal-relative:page;mso-position-vertical-relative:page">
            <v:imagedata r:id="rId213"/>
            <w10:wrap anchorx="page" anchory="page"/>
          </v:shape>
        </w:pict>
      </w:r>
      <w:r>
        <w:rPr>
          <w:noProof/>
        </w:rPr>
        <w:pict>
          <v:shape id="Freeform 2859" o:spid="_x0000_s2655" style="position:absolute;margin-left:318.8pt;margin-top:493.85pt;width:.5pt;height:.7pt;z-index:-2522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>
          <v:shape id="Resim 2858" o:spid="_x0000_s2656" type="#_x0000_t75" alt="ooxWord://word/media/image267.png" style="position:absolute;margin-left:319.25pt;margin-top:493.85pt;width:158.05pt;height:.5pt;z-index:-252285952;visibility:visible;mso-position-horizontal-relative:page;mso-position-vertical-relative:page">
            <v:imagedata r:id="rId214"/>
            <w10:wrap anchorx="page" anchory="page"/>
          </v:shape>
        </w:pict>
      </w:r>
      <w:r>
        <w:rPr>
          <w:noProof/>
        </w:rPr>
        <w:pict>
          <v:shape id="Freeform 2857" o:spid="_x0000_s2657" style="position:absolute;margin-left:477.35pt;margin-top:493.85pt;width:.5pt;height:.7pt;z-index:-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>
          <v:shape id="Resim 2856" o:spid="_x0000_s2658" type="#_x0000_t75" alt="ooxWord://word/media/image268.png" style="position:absolute;margin-left:477.8pt;margin-top:493.85pt;width:74.4pt;height:.5pt;z-index:-252283904;visibility:visible;mso-position-horizontal-relative:page;mso-position-vertical-relative:page">
            <v:imagedata r:id="rId215"/>
            <w10:wrap anchorx="page" anchory="page"/>
          </v:shape>
        </w:pict>
      </w:r>
      <w:r>
        <w:rPr>
          <w:noProof/>
        </w:rPr>
        <w:pict>
          <v:shape id="Freeform 2855" o:spid="_x0000_s2659" style="position:absolute;margin-left:552.2pt;margin-top:493.85pt;width:1.45pt;height:.7pt;z-index:-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" path="m,l51,r,25l,25,,xe" fillcolor="black" stroked="f" strokeweight="1pt">
            <v:stroke miterlimit="10" joinstyle="miter"/>
            <v:path o:connecttype="custom" o:connectlocs="0,5957326;18415,5957326;18415,5965874;0,5965874;0,5957326" o:connectangles="0,0,0,0,0"/>
            <w10:wrap anchorx="page" anchory="page"/>
          </v:shape>
        </w:pict>
      </w:r>
      <w:r>
        <w:rPr>
          <w:noProof/>
        </w:rPr>
        <w:pict>
          <v:shape id="Freeform 2854" o:spid="_x0000_s2660" style="position:absolute;margin-left:80.9pt;margin-top:494.6pt;width:1.45pt;height:18.95pt;z-index:-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6276716;18054,6276716;18054,6517381;0,6517381;0,6276716" o:connectangles="0,0,0,0,0"/>
            <w10:wrap anchorx="page" anchory="page"/>
          </v:shape>
        </w:pict>
      </w:r>
      <w:r>
        <w:rPr>
          <w:noProof/>
        </w:rPr>
        <w:pict>
          <v:shape id="Freeform 2853" o:spid="_x0000_s2661" style="position:absolute;margin-left:80.9pt;margin-top:513.55pt;width:1.45pt;height:.7pt;z-index:-2522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" path="m,l50,r,26l,26,,xe" fillcolor="black" stroked="f" strokeweight="1pt">
            <v:stroke miterlimit="10" joinstyle="miter"/>
            <v:path o:connecttype="custom" o:connectlocs="0,6194620;18054,6194620;18054,6203510;0,6203510;0,6194620" o:connectangles="0,0,0,0,0"/>
            <w10:wrap anchorx="page" anchory="page"/>
          </v:shape>
        </w:pict>
      </w:r>
      <w:r>
        <w:rPr>
          <w:noProof/>
        </w:rPr>
        <w:pict>
          <v:shape id="Freeform 2852" o:spid="_x0000_s2662" style="position:absolute;margin-left:113.05pt;margin-top:494.6pt;width:.7pt;height:18.95pt;z-index:-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6276716;8548,6276716;8548,6517381;0,6517381;0,6276716" o:connectangles="0,0,0,0,0"/>
            <w10:wrap anchorx="page" anchory="page"/>
          </v:shape>
        </w:pict>
      </w:r>
      <w:r>
        <w:rPr>
          <w:noProof/>
        </w:rPr>
        <w:pict>
          <v:shape id="Freeform 2851" o:spid="_x0000_s2663" style="position:absolute;margin-left:82.35pt;margin-top:513.55pt;width:30.7pt;height:.7pt;z-index:-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" path="m,l1084,r,26l,26,,xe" fillcolor="black" stroked="f" strokeweight="1pt">
            <v:stroke miterlimit="10" joinstyle="miter"/>
            <v:path o:connecttype="custom" o:connectlocs="0,6194620;389890,6194620;389890,6203510;0,6203510;0,6194620" o:connectangles="0,0,0,0,0"/>
            <w10:wrap anchorx="page" anchory="page"/>
          </v:shape>
        </w:pict>
      </w:r>
      <w:r>
        <w:rPr>
          <w:noProof/>
        </w:rPr>
        <w:pict>
          <v:shape id="Freeform 2850" o:spid="_x0000_s2664" style="position:absolute;margin-left:113.05pt;margin-top:513.55pt;width:.7pt;height:.7pt;z-index:-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6194620;8548,6194620;8548,6203510;0,6203510;0,6194620" o:connectangles="0,0,0,0,0"/>
            <w10:wrap anchorx="page" anchory="page"/>
          </v:shape>
        </w:pict>
      </w:r>
      <w:r>
        <w:rPr>
          <w:noProof/>
        </w:rPr>
        <w:pict>
          <v:shape id="Resim 2849" o:spid="_x0000_s2665" type="#_x0000_t75" alt="ooxWord://word/media/image269.png" style="position:absolute;margin-left:113.8pt;margin-top:513.55pt;width:63.25pt;height:.5pt;z-index:-252276736;visibility:visible;mso-position-horizontal-relative:page;mso-position-vertical-relative:page">
            <v:imagedata r:id="rId216"/>
            <w10:wrap anchorx="page" anchory="page"/>
          </v:shape>
        </w:pict>
      </w:r>
      <w:r>
        <w:rPr>
          <w:noProof/>
        </w:rPr>
        <w:pict>
          <v:shape id="Freeform 2848" o:spid="_x0000_s2666" style="position:absolute;margin-left:177pt;margin-top:494.6pt;width:.5pt;height:18.95pt;z-index:-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>
          <v:shape id="Freeform 2847" o:spid="_x0000_s2667" style="position:absolute;margin-left:177pt;margin-top:513.55pt;width:.5pt;height:.7pt;z-index:-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eM0A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>
          <v:shape id="Freeform 2846" o:spid="_x0000_s2668" style="position:absolute;margin-left:233.7pt;margin-top:494.6pt;width:.5pt;height:18.95pt;z-index:-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>
          <v:shape id="Resim 2845" o:spid="_x0000_s2669" type="#_x0000_t75" alt="ooxWord://word/media/image270.png" style="position:absolute;margin-left:177.5pt;margin-top:513.55pt;width:56.2pt;height:.5pt;z-index:-252272640;visibility:visible;mso-position-horizontal-relative:page;mso-position-vertical-relative:page">
            <v:imagedata r:id="rId217"/>
            <w10:wrap anchorx="page" anchory="page"/>
          </v:shape>
        </w:pict>
      </w:r>
      <w:r>
        <w:rPr>
          <w:noProof/>
        </w:rPr>
        <w:pict>
          <v:shape id="Freeform 2844" o:spid="_x0000_s2670" style="position:absolute;margin-left:233.7pt;margin-top:513.55pt;width:.5pt;height:.7pt;z-index:-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Kl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>
          <v:shape id="Resim 2843" o:spid="_x0000_s2671" type="#_x0000_t75" alt="ooxWord://word/media/image271.png" style="position:absolute;margin-left:234.15pt;margin-top:513.55pt;width:84.6pt;height:.5pt;z-index:-252270592;visibility:visible;mso-position-horizontal-relative:page;mso-position-vertical-relative:page">
            <v:imagedata r:id="rId218"/>
            <w10:wrap anchorx="page" anchory="page"/>
          </v:shape>
        </w:pict>
      </w:r>
      <w:r>
        <w:rPr>
          <w:noProof/>
        </w:rPr>
        <w:pict>
          <v:shape id="Freeform 2842" o:spid="_x0000_s2672" style="position:absolute;margin-left:318.8pt;margin-top:494.6pt;width:.5pt;height:18.95pt;z-index:-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>
          <v:shape id="Freeform 2841" o:spid="_x0000_s2673" style="position:absolute;margin-left:318.8pt;margin-top:513.55pt;width:.5pt;height:.7pt;z-index:-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>
          <v:shape id="Resim 2840" o:spid="_x0000_s2674" type="#_x0000_t75" alt="ooxWord://word/media/image272.png" style="position:absolute;margin-left:319.25pt;margin-top:513.55pt;width:158.05pt;height:.5pt;z-index:-252267520;visibility:visible;mso-position-horizontal-relative:page;mso-position-vertical-relative:page">
            <v:imagedata r:id="rId219"/>
            <w10:wrap anchorx="page" anchory="page"/>
          </v:shape>
        </w:pict>
      </w:r>
      <w:r>
        <w:rPr>
          <w:noProof/>
        </w:rPr>
        <w:pict>
          <v:shape id="Freeform 2839" o:spid="_x0000_s2675" style="position:absolute;margin-left:477.35pt;margin-top:494.6pt;width:.5pt;height:18.95pt;z-index:-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g9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>
          <v:shape id="Freeform 2838" o:spid="_x0000_s2676" style="position:absolute;margin-left:477.35pt;margin-top:513.55pt;width:.5pt;height:.7pt;z-index:-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>
          <v:shape id="Resim 2837" o:spid="_x0000_s2677" type="#_x0000_t75" alt="ooxWord://word/media/image273.png" style="position:absolute;margin-left:477.8pt;margin-top:513.55pt;width:74.4pt;height:.5pt;z-index:-252264448;visibility:visible;mso-position-horizontal-relative:page;mso-position-vertical-relative:page">
            <v:imagedata r:id="rId220"/>
            <w10:wrap anchorx="page" anchory="page"/>
          </v:shape>
        </w:pict>
      </w:r>
      <w:r>
        <w:rPr>
          <w:noProof/>
        </w:rPr>
        <w:pict>
          <v:shape id="Freeform 2836" o:spid="_x0000_s2678" style="position:absolute;margin-left:552.2pt;margin-top:494.6pt;width:1.45pt;height:18.95pt;z-index:-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" path="m,l51,r,669l,669,,xe" fillcolor="black" stroked="f" strokeweight="1pt">
            <v:stroke miterlimit="10" joinstyle="miter"/>
            <v:path o:connecttype="custom" o:connectlocs="0,6276716;18415,6276716;18415,6517381;0,6517381;0,6276716" o:connectangles="0,0,0,0,0"/>
            <w10:wrap anchorx="page" anchory="page"/>
          </v:shape>
        </w:pict>
      </w:r>
      <w:r>
        <w:rPr>
          <w:noProof/>
        </w:rPr>
        <w:pict>
          <v:shape id="Freeform 2835" o:spid="_x0000_s2679" style="position:absolute;margin-left:552.2pt;margin-top:513.55pt;width:1.45pt;height:.7pt;z-index:-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" path="m,l51,r,26l,26,,xe" fillcolor="black" stroked="f" strokeweight="1pt">
            <v:stroke miterlimit="10" joinstyle="miter"/>
            <v:path o:connecttype="custom" o:connectlocs="0,6194620;18415,6194620;18415,6203510;0,6203510;0,6194620" o:connectangles="0,0,0,0,0"/>
            <w10:wrap anchorx="page" anchory="page"/>
          </v:shape>
        </w:pict>
      </w:r>
      <w:r>
        <w:rPr>
          <w:noProof/>
        </w:rPr>
        <w:pict>
          <v:shape id="Freeform 2834" o:spid="_x0000_s2680" style="position:absolute;margin-left:80.9pt;margin-top:514.25pt;width:1.45pt;height:18.95pt;z-index:-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6526734;18054,6526734;18054,6767399;0,6767399;0,6526734" o:connectangles="0,0,0,0,0"/>
            <w10:wrap anchorx="page" anchory="page"/>
          </v:shape>
        </w:pict>
      </w:r>
      <w:r>
        <w:rPr>
          <w:noProof/>
        </w:rPr>
        <w:pict>
          <v:shape id="Freeform 2833" o:spid="_x0000_s2681" style="position:absolute;margin-left:113.05pt;margin-top:514.25pt;width:.7pt;height:18.95pt;z-index:-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" path="m,l25,r,669l,669,,xe" fillcolor="black" stroked="f" strokeweight="1pt">
            <v:stroke miterlimit="10" joinstyle="miter"/>
            <v:path o:connecttype="custom" o:connectlocs="0,6526734;8548,6526734;8548,6767399;0,6767399;0,6526734" o:connectangles="0,0,0,0,0"/>
            <w10:wrap anchorx="page" anchory="page"/>
          </v:shape>
        </w:pict>
      </w:r>
      <w:r>
        <w:rPr>
          <w:noProof/>
        </w:rPr>
        <w:pict>
          <v:shape id="Freeform 2832" o:spid="_x0000_s2682" style="position:absolute;margin-left:177pt;margin-top:514.25pt;width:.5pt;height:18.95pt;z-index:-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>
          <v:shape id="Freeform 2831" o:spid="_x0000_s2683" style="position:absolute;margin-left:233.7pt;margin-top:514.25pt;width:.5pt;height:18.95pt;z-index:-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>
          <v:shape id="Freeform 2830" o:spid="_x0000_s2684" style="position:absolute;margin-left:318.8pt;margin-top:514.25pt;width:.5pt;height:18.95pt;z-index:-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>
          <v:shape id="Freeform 2829" o:spid="_x0000_s2685" style="position:absolute;margin-left:477.35pt;margin-top:514.25pt;width:.5pt;height:18.95pt;z-index:-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>
          <v:shape id="Freeform 2828" o:spid="_x0000_s2686" style="position:absolute;margin-left:552.2pt;margin-top:514.25pt;width:1.45pt;height:18.95pt;z-index:-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" path="m,l51,r,669l,669,,xe" fillcolor="black" stroked="f" strokeweight="1pt">
            <v:stroke miterlimit="10" joinstyle="miter"/>
            <v:path o:connecttype="custom" o:connectlocs="0,6526734;18415,6526734;18415,6767399;0,6767399;0,6526734" o:connectangles="0,0,0,0,0"/>
            <w10:wrap anchorx="page" anchory="page"/>
          </v:shape>
        </w:pict>
      </w:r>
      <w:r>
        <w:rPr>
          <w:noProof/>
        </w:rPr>
        <w:pict>
          <v:shape id="Freeform 2827" o:spid="_x0000_s2687" style="position:absolute;margin-left:80.9pt;margin-top:533.25pt;width:1.45pt;height:.7pt;z-index:-2522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" path="m,l50,r,25l,25,,xe" fillcolor="black" stroked="f" strokeweight="1pt">
            <v:stroke miterlimit="10" joinstyle="miter"/>
            <v:path o:connecttype="custom" o:connectlocs="0,6432257;18054,6432257;18054,6440805;0,6440805;0,6432257" o:connectangles="0,0,0,0,0"/>
            <w10:wrap anchorx="page" anchory="page"/>
          </v:shape>
        </w:pict>
      </w:r>
      <w:r>
        <w:rPr>
          <w:noProof/>
        </w:rPr>
        <w:pict>
          <v:shape id="Freeform 2826" o:spid="_x0000_s2688" style="position:absolute;margin-left:82.35pt;margin-top:533.25pt;width:30.7pt;height:.7pt;z-index:-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" path="m,l1084,r,25l,25,,xe" fillcolor="black" stroked="f" strokeweight="1pt">
            <v:stroke miterlimit="10" joinstyle="miter"/>
            <v:path o:connecttype="custom" o:connectlocs="0,6432257;389890,6432257;389890,6440805;0,6440805;0,6432257" o:connectangles="0,0,0,0,0"/>
            <w10:wrap anchorx="page" anchory="page"/>
          </v:shape>
        </w:pict>
      </w:r>
      <w:r>
        <w:rPr>
          <w:noProof/>
        </w:rPr>
        <w:pict>
          <v:shape id="Freeform 2825" o:spid="_x0000_s2689" style="position:absolute;margin-left:113.05pt;margin-top:533.25pt;width:.7pt;height:.7pt;z-index:-2522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6432257;8548,6432257;8548,6440805;0,6440805;0,6432257" o:connectangles="0,0,0,0,0"/>
            <w10:wrap anchorx="page" anchory="page"/>
          </v:shape>
        </w:pict>
      </w:r>
      <w:r>
        <w:rPr>
          <w:noProof/>
        </w:rPr>
        <w:pict>
          <v:shape id="Resim 2824" o:spid="_x0000_s2690" type="#_x0000_t75" alt="ooxWord://word/media/image274.png" style="position:absolute;margin-left:113.8pt;margin-top:533.25pt;width:63.25pt;height:.5pt;z-index:-252251136;visibility:visible;mso-position-horizontal-relative:page;mso-position-vertical-relative:page">
            <v:imagedata r:id="rId221"/>
            <w10:wrap anchorx="page" anchory="page"/>
          </v:shape>
        </w:pict>
      </w:r>
      <w:r>
        <w:rPr>
          <w:noProof/>
        </w:rPr>
        <w:pict>
          <v:shape id="Freeform 2823" o:spid="_x0000_s2691" style="position:absolute;margin-left:177pt;margin-top:533.25pt;width:.5pt;height:.7pt;z-index:-2522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>
          <v:shape id="Resim 2822" o:spid="_x0000_s2692" type="#_x0000_t75" alt="ooxWord://word/media/image275.png" style="position:absolute;margin-left:177.5pt;margin-top:533.25pt;width:56.2pt;height:.5pt;z-index:-252249088;visibility:visible;mso-position-horizontal-relative:page;mso-position-vertical-relative:page">
            <v:imagedata r:id="rId222"/>
            <w10:wrap anchorx="page" anchory="page"/>
          </v:shape>
        </w:pict>
      </w:r>
      <w:r>
        <w:rPr>
          <w:noProof/>
        </w:rPr>
        <w:pict>
          <v:shape id="Freeform 2821" o:spid="_x0000_s2693" style="position:absolute;margin-left:233.7pt;margin-top:533.25pt;width:.5pt;height:.7pt;z-index:-2522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>
          <v:shape id="Resim 2820" o:spid="_x0000_s2694" type="#_x0000_t75" alt="ooxWord://word/media/image276.png" style="position:absolute;margin-left:234.15pt;margin-top:533.25pt;width:84.6pt;height:.5pt;z-index:-252247040;visibility:visible;mso-position-horizontal-relative:page;mso-position-vertical-relative:page">
            <v:imagedata r:id="rId223"/>
            <w10:wrap anchorx="page" anchory="page"/>
          </v:shape>
        </w:pict>
      </w:r>
      <w:r>
        <w:rPr>
          <w:noProof/>
        </w:rPr>
        <w:pict>
          <v:shape id="Freeform 2819" o:spid="_x0000_s2695" style="position:absolute;margin-left:318.8pt;margin-top:533.25pt;width:.5pt;height:.7pt;z-index:-2522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>
          <v:shape id="Resim 2818" o:spid="_x0000_s2696" type="#_x0000_t75" alt="ooxWord://word/media/image277.png" style="position:absolute;margin-left:319.25pt;margin-top:533.25pt;width:158.05pt;height:.5pt;z-index:-252244992;visibility:visible;mso-position-horizontal-relative:page;mso-position-vertical-relative:page">
            <v:imagedata r:id="rId224"/>
            <w10:wrap anchorx="page" anchory="page"/>
          </v:shape>
        </w:pict>
      </w:r>
      <w:r>
        <w:rPr>
          <w:noProof/>
        </w:rPr>
        <w:pict>
          <v:shape id="Freeform 2817" o:spid="_x0000_s2697" style="position:absolute;margin-left:477.35pt;margin-top:533.25pt;width:.5pt;height:.7pt;z-index:-2522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>
          <v:shape id="Resim 2816" o:spid="_x0000_s2698" type="#_x0000_t75" alt="ooxWord://word/media/image278.png" style="position:absolute;margin-left:477.8pt;margin-top:533.25pt;width:74.4pt;height:.5pt;z-index:-252242944;visibility:visible;mso-position-horizontal-relative:page;mso-position-vertical-relative:page">
            <v:imagedata r:id="rId225"/>
            <w10:wrap anchorx="page" anchory="page"/>
          </v:shape>
        </w:pict>
      </w:r>
      <w:r>
        <w:rPr>
          <w:noProof/>
        </w:rPr>
        <w:pict>
          <v:shape id="Freeform 2815" o:spid="_x0000_s2699" style="position:absolute;margin-left:552.2pt;margin-top:533.25pt;width:1.45pt;height:.7pt;z-index:-2522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" path="m,l51,r,25l,25,,xe" fillcolor="black" stroked="f" strokeweight="1pt">
            <v:stroke miterlimit="10" joinstyle="miter"/>
            <v:path o:connecttype="custom" o:connectlocs="0,6432257;18415,6432257;18415,6440805;0,6440805;0,6432257" o:connectangles="0,0,0,0,0"/>
            <w10:wrap anchorx="page" anchory="page"/>
          </v:shape>
        </w:pict>
      </w:r>
      <w:r>
        <w:rPr>
          <w:noProof/>
        </w:rPr>
        <w:pict>
          <v:shape id="Freeform 2814" o:spid="_x0000_s2700" style="position:absolute;margin-left:80.9pt;margin-top:533.95pt;width:1.45pt;height:18.95pt;z-index:-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6776393;18054,6776393;18054,7017058;0,7017058;0,6776393" o:connectangles="0,0,0,0,0"/>
            <w10:wrap anchorx="page" anchory="page"/>
          </v:shape>
        </w:pict>
      </w:r>
      <w:r>
        <w:rPr>
          <w:noProof/>
        </w:rPr>
        <w:pict>
          <v:shape id="Freeform 2813" o:spid="_x0000_s2701" style="position:absolute;margin-left:113.05pt;margin-top:533.95pt;width:.7pt;height:18.95pt;z-index:-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" path="m,l25,r,669l,669,,xe" fillcolor="black" stroked="f" strokeweight="1pt">
            <v:stroke miterlimit="10" joinstyle="miter"/>
            <v:path o:connecttype="custom" o:connectlocs="0,6776393;8548,6776393;8548,7017058;0,7017058;0,6776393" o:connectangles="0,0,0,0,0"/>
            <w10:wrap anchorx="page" anchory="page"/>
          </v:shape>
        </w:pict>
      </w:r>
      <w:r>
        <w:rPr>
          <w:noProof/>
        </w:rPr>
        <w:pict>
          <v:shape id="Freeform 2812" o:spid="_x0000_s2702" style="position:absolute;margin-left:177pt;margin-top:533.95pt;width:.5pt;height:18.95pt;z-index:-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NMz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>
          <v:shape id="Freeform 2811" o:spid="_x0000_s2703" style="position:absolute;margin-left:233.7pt;margin-top:533.95pt;width:.5pt;height:18.95pt;z-index:-2522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>
          <v:shape id="Freeform 2810" o:spid="_x0000_s2704" style="position:absolute;margin-left:318.8pt;margin-top:533.95pt;width:.5pt;height:18.95pt;z-index:-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wlzg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>
          <v:shape id="Freeform 2809" o:spid="_x0000_s2705" style="position:absolute;margin-left:477.35pt;margin-top:533.95pt;width:.5pt;height:18.95pt;z-index:-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48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>
          <v:shape id="Freeform 2808" o:spid="_x0000_s2706" style="position:absolute;margin-left:552.2pt;margin-top:533.95pt;width:1.45pt;height:18.95pt;z-index:-2522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" path="m,l51,r,669l,669,,xe" fillcolor="black" stroked="f" strokeweight="1pt">
            <v:stroke miterlimit="10" joinstyle="miter"/>
            <v:path o:connecttype="custom" o:connectlocs="0,6776393;18415,6776393;18415,7017058;0,7017058;0,6776393" o:connectangles="0,0,0,0,0"/>
            <w10:wrap anchorx="page" anchory="page"/>
          </v:shape>
        </w:pict>
      </w:r>
      <w:r>
        <w:rPr>
          <w:noProof/>
        </w:rPr>
        <w:pict>
          <v:shape id="Freeform 2807" o:spid="_x0000_s2707" style="position:absolute;margin-left:80.9pt;margin-top:552.9pt;width:1.45pt;height:.7pt;z-index:-2522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6669552;18054,6669552;18054,6678100;0,6678100;0,6669552" o:connectangles="0,0,0,0,0"/>
            <w10:wrap anchorx="page" anchory="page"/>
          </v:shape>
        </w:pict>
      </w:r>
      <w:r>
        <w:rPr>
          <w:noProof/>
        </w:rPr>
        <w:pict>
          <v:shape id="Freeform 2806" o:spid="_x0000_s2708" style="position:absolute;margin-left:82.35pt;margin-top:552.9pt;width:30.7pt;height:.7pt;z-index:-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Rl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6669552;389890,6669552;389890,6678100;0,6678100;0,6669552" o:connectangles="0,0,0,0,0"/>
            <w10:wrap anchorx="page" anchory="page"/>
          </v:shape>
        </w:pict>
      </w:r>
      <w:r>
        <w:rPr>
          <w:noProof/>
        </w:rPr>
        <w:pict>
          <v:shape id="Freeform 2805" o:spid="_x0000_s2709" style="position:absolute;margin-left:113.05pt;margin-top:552.9pt;width:.7pt;height:.7pt;z-index:-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j6yw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6669552;8548,6669552;8548,6678100;0,6678100;0,6669552" o:connectangles="0,0,0,0,0"/>
            <w10:wrap anchorx="page" anchory="page"/>
          </v:shape>
        </w:pict>
      </w:r>
      <w:r>
        <w:rPr>
          <w:noProof/>
        </w:rPr>
        <w:pict>
          <v:shape id="Resim 2804" o:spid="_x0000_s2710" type="#_x0000_t75" alt="ooxWord://word/media/image279.png" style="position:absolute;margin-left:113.8pt;margin-top:552.9pt;width:63.25pt;height:.5pt;z-index:-252230656;visibility:visible;mso-position-horizontal-relative:page;mso-position-vertical-relative:page">
            <v:imagedata r:id="rId226"/>
            <w10:wrap anchorx="page" anchory="page"/>
          </v:shape>
        </w:pict>
      </w:r>
      <w:r>
        <w:rPr>
          <w:noProof/>
        </w:rPr>
        <w:pict>
          <v:shape id="Freeform 2803" o:spid="_x0000_s2711" style="position:absolute;margin-left:177pt;margin-top:552.9pt;width:.5pt;height:.7pt;z-index:-2522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2bQ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>
          <v:shape id="Resim 2802" o:spid="_x0000_s2712" type="#_x0000_t75" alt="ooxWord://word/media/image280.png" style="position:absolute;margin-left:177.5pt;margin-top:552.9pt;width:56.2pt;height:.5pt;z-index:-252228608;visibility:visible;mso-position-horizontal-relative:page;mso-position-vertical-relative:page">
            <v:imagedata r:id="rId227"/>
            <w10:wrap anchorx="page" anchory="page"/>
          </v:shape>
        </w:pict>
      </w:r>
      <w:r>
        <w:rPr>
          <w:noProof/>
        </w:rPr>
        <w:pict>
          <v:shape id="Freeform 2801" o:spid="_x0000_s2713" style="position:absolute;margin-left:233.7pt;margin-top:552.9pt;width:.5pt;height:.7pt;z-index:-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Si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>
          <v:shape id="Resim 2800" o:spid="_x0000_s2714" type="#_x0000_t75" alt="ooxWord://word/media/image281.png" style="position:absolute;margin-left:234.15pt;margin-top:552.9pt;width:84.6pt;height:.5pt;z-index:-252226560;visibility:visible;mso-position-horizontal-relative:page;mso-position-vertical-relative:page">
            <v:imagedata r:id="rId228"/>
            <w10:wrap anchorx="page" anchory="page"/>
          </v:shape>
        </w:pict>
      </w:r>
      <w:r>
        <w:rPr>
          <w:noProof/>
        </w:rPr>
        <w:pict>
          <v:shape id="Freeform 2799" o:spid="_x0000_s2715" style="position:absolute;margin-left:318.8pt;margin-top:552.9pt;width:.5pt;height:.7pt;z-index:-2522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>
          <v:shape id="Resim 2798" o:spid="_x0000_s2716" type="#_x0000_t75" alt="ooxWord://word/media/image282.png" style="position:absolute;margin-left:319.25pt;margin-top:552.9pt;width:158.05pt;height:.5pt;z-index:-252224512;visibility:visible;mso-position-horizontal-relative:page;mso-position-vertical-relative:page">
            <v:imagedata r:id="rId229"/>
            <w10:wrap anchorx="page" anchory="page"/>
          </v:shape>
        </w:pict>
      </w:r>
      <w:r>
        <w:rPr>
          <w:noProof/>
        </w:rPr>
        <w:pict>
          <v:shape id="Freeform 2797" o:spid="_x0000_s2717" style="position:absolute;margin-left:477.35pt;margin-top:552.9pt;width:.5pt;height:.7pt;z-index:-2522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>
          <v:shape id="Resim 2796" o:spid="_x0000_s2718" type="#_x0000_t75" alt="ooxWord://word/media/image283.png" style="position:absolute;margin-left:477.8pt;margin-top:552.9pt;width:74.4pt;height:.5pt;z-index:-252222464;visibility:visible;mso-position-horizontal-relative:page;mso-position-vertical-relative:page">
            <v:imagedata r:id="rId230"/>
            <w10:wrap anchorx="page" anchory="page"/>
          </v:shape>
        </w:pict>
      </w:r>
      <w:r>
        <w:rPr>
          <w:noProof/>
        </w:rPr>
        <w:pict>
          <v:shape id="Freeform 2795" o:spid="_x0000_s2719" style="position:absolute;margin-left:552.2pt;margin-top:552.9pt;width:1.45pt;height:.7pt;z-index:-2522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" path="m,l51,r,25l,25,,xe" fillcolor="black" stroked="f" strokeweight="1pt">
            <v:stroke miterlimit="10" joinstyle="miter"/>
            <v:path o:connecttype="custom" o:connectlocs="0,6669552;18415,6669552;18415,6678100;0,6678100;0,6669552" o:connectangles="0,0,0,0,0"/>
            <w10:wrap anchorx="page" anchory="page"/>
          </v:shape>
        </w:pict>
      </w:r>
      <w:r>
        <w:rPr>
          <w:noProof/>
        </w:rPr>
        <w:pict>
          <v:shape id="Freeform 2794" o:spid="_x0000_s2720" style="position:absolute;margin-left:80.9pt;margin-top:553.65pt;width:1.45pt;height:18.95pt;z-index:-2522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7026051;18054,7026051;18054,7266716;0,7266716;0,7026051" o:connectangles="0,0,0,0,0"/>
            <w10:wrap anchorx="page" anchory="page"/>
          </v:shape>
        </w:pict>
      </w:r>
      <w:r>
        <w:rPr>
          <w:noProof/>
        </w:rPr>
        <w:pict>
          <v:shape id="Freeform 2793" o:spid="_x0000_s2721" style="position:absolute;margin-left:80.9pt;margin-top:572.6pt;width:1.45pt;height:.7pt;z-index:-2522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" path="m,l50,r,26l,26,,xe" fillcolor="black" stroked="f" strokeweight="1pt">
            <v:stroke miterlimit="10" joinstyle="miter"/>
            <v:path o:connecttype="custom" o:connectlocs="0,6906846;18054,6906846;18054,6915736;0,6915736;0,6906846" o:connectangles="0,0,0,0,0"/>
            <w10:wrap anchorx="page" anchory="page"/>
          </v:shape>
        </w:pict>
      </w:r>
      <w:r>
        <w:rPr>
          <w:noProof/>
        </w:rPr>
        <w:pict>
          <v:shape id="Freeform 2792" o:spid="_x0000_s2722" style="position:absolute;margin-left:113.05pt;margin-top:553.65pt;width:.7pt;height:18.95pt;z-index:-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7026051;8548,7026051;8548,7266716;0,7266716;0,7026051" o:connectangles="0,0,0,0,0"/>
            <w10:wrap anchorx="page" anchory="page"/>
          </v:shape>
        </w:pict>
      </w:r>
      <w:r>
        <w:rPr>
          <w:noProof/>
        </w:rPr>
        <w:pict>
          <v:shape id="Freeform 2791" o:spid="_x0000_s2723" style="position:absolute;margin-left:82.35pt;margin-top:572.6pt;width:30.7pt;height:.7pt;z-index:-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" path="m,l1084,r,26l,26,,xe" fillcolor="black" stroked="f" strokeweight="1pt">
            <v:stroke miterlimit="10" joinstyle="miter"/>
            <v:path o:connecttype="custom" o:connectlocs="0,6906846;389890,6906846;389890,6915736;0,6915736;0,6906846" o:connectangles="0,0,0,0,0"/>
            <w10:wrap anchorx="page" anchory="page"/>
          </v:shape>
        </w:pict>
      </w:r>
      <w:r>
        <w:rPr>
          <w:noProof/>
        </w:rPr>
        <w:pict>
          <v:shape id="Freeform 2790" o:spid="_x0000_s2724" style="position:absolute;margin-left:113.05pt;margin-top:572.6pt;width:.7pt;height:.7pt;z-index:-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o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6906846;8548,6906846;8548,6915736;0,6915736;0,6906846" o:connectangles="0,0,0,0,0"/>
            <w10:wrap anchorx="page" anchory="page"/>
          </v:shape>
        </w:pict>
      </w:r>
      <w:r>
        <w:rPr>
          <w:noProof/>
        </w:rPr>
        <w:pict>
          <v:shape id="Resim 2789" o:spid="_x0000_s2725" type="#_x0000_t75" alt="ooxWord://word/media/image284.png" style="position:absolute;margin-left:113.8pt;margin-top:572.6pt;width:63.25pt;height:.5pt;z-index:-252215296;visibility:visible;mso-position-horizontal-relative:page;mso-position-vertical-relative:page">
            <v:imagedata r:id="rId231"/>
            <w10:wrap anchorx="page" anchory="page"/>
          </v:shape>
        </w:pict>
      </w:r>
      <w:r>
        <w:rPr>
          <w:noProof/>
        </w:rPr>
        <w:pict>
          <v:shape id="Freeform 2788" o:spid="_x0000_s2726" style="position:absolute;margin-left:177pt;margin-top:553.65pt;width:.5pt;height:18.95pt;z-index:-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5cyg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>
          <v:shape id="Freeform 2787" o:spid="_x0000_s2727" style="position:absolute;margin-left:177pt;margin-top:572.6pt;width:.5pt;height:.7pt;z-index:-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>
          <v:shape id="Freeform 2786" o:spid="_x0000_s2728" style="position:absolute;margin-left:233.7pt;margin-top:553.65pt;width:.5pt;height:18.95pt;z-index:-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dXxgMAAEQKAAAOAAAAZHJzL2Uyb0RvYy54bWysVtGOozYUfa/Uf7B4bJUBM4QENJnV7kxT&#10;VZq2K236AQ6YgGpsajsh06r/3usLZCDNZK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>
          <v:shape id="Resim 2785" o:spid="_x0000_s2729" type="#_x0000_t75" alt="ooxWord://word/media/image285.png" style="position:absolute;margin-left:177.5pt;margin-top:572.6pt;width:56.2pt;height:.5pt;z-index:-252211200;visibility:visible;mso-position-horizontal-relative:page;mso-position-vertical-relative:page">
            <v:imagedata r:id="rId232"/>
            <w10:wrap anchorx="page" anchory="page"/>
          </v:shape>
        </w:pict>
      </w:r>
      <w:r>
        <w:rPr>
          <w:noProof/>
        </w:rPr>
        <w:pict>
          <v:shape id="Freeform 2784" o:spid="_x0000_s2730" style="position:absolute;margin-left:233.7pt;margin-top:572.6pt;width:.5pt;height:.7pt;z-index:-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SL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>
          <v:shape id="Resim 2783" o:spid="_x0000_s2731" type="#_x0000_t75" alt="ooxWord://word/media/image286.png" style="position:absolute;margin-left:234.15pt;margin-top:572.6pt;width:84.6pt;height:.5pt;z-index:-252209152;visibility:visible;mso-position-horizontal-relative:page;mso-position-vertical-relative:page">
            <v:imagedata r:id="rId233"/>
            <w10:wrap anchorx="page" anchory="page"/>
          </v:shape>
        </w:pict>
      </w:r>
      <w:r>
        <w:rPr>
          <w:noProof/>
        </w:rPr>
        <w:pict>
          <v:shape id="Freeform 2782" o:spid="_x0000_s2732" style="position:absolute;margin-left:318.8pt;margin-top:553.65pt;width:.5pt;height:18.95pt;z-index:-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>
          <v:shape id="Freeform 2781" o:spid="_x0000_s2733" style="position:absolute;margin-left:318.8pt;margin-top:572.6pt;width:.5pt;height:.7pt;z-index:-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>
          <v:shape id="Resim 2780" o:spid="_x0000_s2734" type="#_x0000_t75" alt="ooxWord://word/media/image287.png" style="position:absolute;margin-left:319.25pt;margin-top:572.6pt;width:158.05pt;height:.5pt;z-index:-252206080;visibility:visible;mso-position-horizontal-relative:page;mso-position-vertical-relative:page">
            <v:imagedata r:id="rId234"/>
            <w10:wrap anchorx="page" anchory="page"/>
          </v:shape>
        </w:pict>
      </w:r>
      <w:r>
        <w:rPr>
          <w:noProof/>
        </w:rPr>
        <w:pict>
          <v:shape id="Freeform 2779" o:spid="_x0000_s2735" style="position:absolute;margin-left:477.35pt;margin-top:553.65pt;width:.5pt;height:18.95pt;z-index:-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>
          <v:shape id="Freeform 2778" o:spid="_x0000_s2736" style="position:absolute;margin-left:477.35pt;margin-top:572.6pt;width:.5pt;height:.7pt;z-index:-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>
          <v:shape id="Resim 2777" o:spid="_x0000_s2737" type="#_x0000_t75" alt="ooxWord://word/media/image288.png" style="position:absolute;margin-left:477.8pt;margin-top:572.6pt;width:74.4pt;height:.5pt;z-index:-252203008;visibility:visible;mso-position-horizontal-relative:page;mso-position-vertical-relative:page">
            <v:imagedata r:id="rId235"/>
            <w10:wrap anchorx="page" anchory="page"/>
          </v:shape>
        </w:pict>
      </w:r>
      <w:r>
        <w:rPr>
          <w:noProof/>
        </w:rPr>
        <w:pict>
          <v:shape id="Freeform 2776" o:spid="_x0000_s2738" style="position:absolute;margin-left:552.2pt;margin-top:553.65pt;width:1.45pt;height:18.95pt;z-index:-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" path="m,l51,r,669l,669,,xe" fillcolor="black" stroked="f" strokeweight="1pt">
            <v:stroke miterlimit="10" joinstyle="miter"/>
            <v:path o:connecttype="custom" o:connectlocs="0,7026051;18415,7026051;18415,7266716;0,7266716;0,7026051" o:connectangles="0,0,0,0,0"/>
            <w10:wrap anchorx="page" anchory="page"/>
          </v:shape>
        </w:pict>
      </w:r>
      <w:r>
        <w:rPr>
          <w:noProof/>
        </w:rPr>
        <w:pict>
          <v:shape id="Freeform 2775" o:spid="_x0000_s2739" style="position:absolute;margin-left:552.2pt;margin-top:572.6pt;width:1.45pt;height:.7pt;z-index:-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" path="m,l51,r,26l,26,,xe" fillcolor="black" stroked="f" strokeweight="1pt">
            <v:stroke miterlimit="10" joinstyle="miter"/>
            <v:path o:connecttype="custom" o:connectlocs="0,6906846;18415,6906846;18415,6915736;0,6915736;0,6906846" o:connectangles="0,0,0,0,0"/>
            <w10:wrap anchorx="page" anchory="page"/>
          </v:shape>
        </w:pict>
      </w:r>
      <w:r>
        <w:rPr>
          <w:noProof/>
        </w:rPr>
        <w:pict>
          <v:shape id="Freeform 2774" o:spid="_x0000_s2740" style="position:absolute;margin-left:80.9pt;margin-top:573.3pt;width:1.45pt;height:18.95pt;z-index:-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" path="m,l50,r,668l,668,,xe" fillcolor="black" stroked="f" strokeweight="1pt">
            <v:stroke miterlimit="10" joinstyle="miter"/>
            <v:path o:connecttype="custom" o:connectlocs="0,7276069;18054,7276069;18054,7516374;0,7516374;0,7276069" o:connectangles="0,0,0,0,0"/>
            <w10:wrap anchorx="page" anchory="page"/>
          </v:shape>
        </w:pict>
      </w:r>
      <w:r>
        <w:rPr>
          <w:noProof/>
        </w:rPr>
        <w:pict>
          <v:shape id="Freeform 2773" o:spid="_x0000_s2741" style="position:absolute;margin-left:113.05pt;margin-top:573.3pt;width:.7pt;height:18.95pt;z-index:-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" path="m,l25,r,668l,668,,xe" fillcolor="black" stroked="f" strokeweight="1pt">
            <v:stroke miterlimit="10" joinstyle="miter"/>
            <v:path o:connecttype="custom" o:connectlocs="0,7276069;8548,7276069;8548,7516374;0,7516374;0,7276069" o:connectangles="0,0,0,0,0"/>
            <w10:wrap anchorx="page" anchory="page"/>
          </v:shape>
        </w:pict>
      </w:r>
      <w:r>
        <w:rPr>
          <w:noProof/>
        </w:rPr>
        <w:pict>
          <v:shape id="Freeform 2772" o:spid="_x0000_s2742" style="position:absolute;margin-left:177pt;margin-top:573.3pt;width:.5pt;height:18.95pt;z-index:-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>
          <v:shape id="Freeform 2771" o:spid="_x0000_s2743" style="position:absolute;margin-left:233.7pt;margin-top:573.3pt;width:.5pt;height:18.95pt;z-index:-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>
          <v:shape id="Freeform 2770" o:spid="_x0000_s2744" style="position:absolute;margin-left:318.8pt;margin-top:573.3pt;width:.5pt;height:18.95pt;z-index:-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>
          <v:shape id="Freeform 2769" o:spid="_x0000_s2745" style="position:absolute;margin-left:477.35pt;margin-top:573.3pt;width:.5pt;height:18.95pt;z-index:-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>
          <v:shape id="Freeform 2768" o:spid="_x0000_s2746" style="position:absolute;margin-left:552.2pt;margin-top:573.3pt;width:1.45pt;height:18.95pt;z-index:-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" path="m,l51,r,668l,668,,xe" fillcolor="black" stroked="f" strokeweight="1pt">
            <v:stroke miterlimit="10" joinstyle="miter"/>
            <v:path o:connecttype="custom" o:connectlocs="0,7276069;18415,7276069;18415,7516374;0,7516374;0,7276069" o:connectangles="0,0,0,0,0"/>
            <w10:wrap anchorx="page" anchory="page"/>
          </v:shape>
        </w:pict>
      </w:r>
      <w:r>
        <w:rPr>
          <w:noProof/>
        </w:rPr>
        <w:pict>
          <v:shape id="Freeform 2767" o:spid="_x0000_s2747" style="position:absolute;margin-left:80.9pt;margin-top:592.25pt;width:1.45pt;height:.7pt;z-index:-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" path="m,l50,r,26l,26,,xe" fillcolor="black" stroked="f" strokeweight="1pt">
            <v:stroke miterlimit="10" joinstyle="miter"/>
            <v:path o:connecttype="custom" o:connectlocs="0,7144141;18054,7144141;18054,7153031;0,7153031;0,7144141" o:connectangles="0,0,0,0,0"/>
            <w10:wrap anchorx="page" anchory="page"/>
          </v:shape>
        </w:pict>
      </w:r>
      <w:r>
        <w:rPr>
          <w:noProof/>
        </w:rPr>
        <w:pict>
          <v:shape id="Freeform 2766" o:spid="_x0000_s2748" style="position:absolute;margin-left:82.35pt;margin-top:592.25pt;width:30.7pt;height:.7pt;z-index:-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" path="m,l1084,r,26l,26,,xe" fillcolor="black" stroked="f" strokeweight="1pt">
            <v:stroke miterlimit="10" joinstyle="miter"/>
            <v:path o:connecttype="custom" o:connectlocs="0,7144141;389890,7144141;389890,7153031;0,7153031;0,7144141" o:connectangles="0,0,0,0,0"/>
            <w10:wrap anchorx="page" anchory="page"/>
          </v:shape>
        </w:pict>
      </w:r>
      <w:r>
        <w:rPr>
          <w:noProof/>
        </w:rPr>
        <w:pict>
          <v:shape id="Freeform 2765" o:spid="_x0000_s2749" style="position:absolute;margin-left:113.05pt;margin-top:592.25pt;width:.7pt;height:.7pt;z-index:-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27xAMAADoKAAAOAAAAZHJzL2Uyb0RvYy54bWysVttu2zgQfS/QfyD02MKRqCi2JcQp2qQu&#10;FkgvQL0fQEuUJVQiVZK2nF3sv3c4lBzJa7vB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144141;8548,7144141;8548,7153031;0,7153031;0,7144141" o:connectangles="0,0,0,0,0"/>
            <w10:wrap anchorx="page" anchory="page"/>
          </v:shape>
        </w:pict>
      </w:r>
      <w:r>
        <w:rPr>
          <w:noProof/>
        </w:rPr>
        <w:pict>
          <v:shape id="Resim 2764" o:spid="_x0000_s2750" type="#_x0000_t75" alt="ooxWord://word/media/image289.png" style="position:absolute;margin-left:113.8pt;margin-top:592.25pt;width:63.25pt;height:.5pt;z-index:-252189696;visibility:visible;mso-position-horizontal-relative:page;mso-position-vertical-relative:page">
            <v:imagedata r:id="rId236"/>
            <w10:wrap anchorx="page" anchory="page"/>
          </v:shape>
        </w:pict>
      </w:r>
      <w:r>
        <w:rPr>
          <w:noProof/>
        </w:rPr>
        <w:pict>
          <v:shape id="Freeform 2763" o:spid="_x0000_s2751" style="position:absolute;margin-left:177pt;margin-top:592.25pt;width:.5pt;height:.7pt;z-index:-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>
          <v:shape id="Resim 2762" o:spid="_x0000_s2752" type="#_x0000_t75" alt="ooxWord://word/media/image290.png" style="position:absolute;margin-left:177.5pt;margin-top:592.25pt;width:56.2pt;height:.5pt;z-index:-252187648;visibility:visible;mso-position-horizontal-relative:page;mso-position-vertical-relative:page">
            <v:imagedata r:id="rId237"/>
            <w10:wrap anchorx="page" anchory="page"/>
          </v:shape>
        </w:pict>
      </w:r>
      <w:r>
        <w:rPr>
          <w:noProof/>
        </w:rPr>
        <w:pict>
          <v:shape id="Freeform 2761" o:spid="_x0000_s2753" style="position:absolute;margin-left:233.7pt;margin-top:592.25pt;width:.5pt;height:.7pt;z-index:-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>
          <v:shape id="Resim 2760" o:spid="_x0000_s2754" type="#_x0000_t75" alt="ooxWord://word/media/image291.png" style="position:absolute;margin-left:234.15pt;margin-top:592.25pt;width:84.6pt;height:.5pt;z-index:-252185600;visibility:visible;mso-position-horizontal-relative:page;mso-position-vertical-relative:page">
            <v:imagedata r:id="rId238"/>
            <w10:wrap anchorx="page" anchory="page"/>
          </v:shape>
        </w:pict>
      </w:r>
      <w:r>
        <w:rPr>
          <w:noProof/>
        </w:rPr>
        <w:pict>
          <v:shape id="Freeform 2759" o:spid="_x0000_s2755" style="position:absolute;margin-left:318.8pt;margin-top:592.25pt;width:.5pt;height:.7pt;z-index:-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>
          <v:shape id="Resim 2758" o:spid="_x0000_s2756" type="#_x0000_t75" alt="ooxWord://word/media/image292.png" style="position:absolute;margin-left:319.25pt;margin-top:592.25pt;width:158.05pt;height:.5pt;z-index:-252183552;visibility:visible;mso-position-horizontal-relative:page;mso-position-vertical-relative:page">
            <v:imagedata r:id="rId239"/>
            <w10:wrap anchorx="page" anchory="page"/>
          </v:shape>
        </w:pict>
      </w:r>
      <w:r>
        <w:rPr>
          <w:noProof/>
        </w:rPr>
        <w:pict>
          <v:shape id="Freeform 2757" o:spid="_x0000_s2757" style="position:absolute;margin-left:477.35pt;margin-top:592.25pt;width:.5pt;height:.7pt;z-index:-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I6yw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>
          <v:shape id="Resim 2756" o:spid="_x0000_s2758" type="#_x0000_t75" alt="ooxWord://word/media/image293.png" style="position:absolute;margin-left:477.8pt;margin-top:592.25pt;width:74.4pt;height:.5pt;z-index:-252181504;visibility:visible;mso-position-horizontal-relative:page;mso-position-vertical-relative:page">
            <v:imagedata r:id="rId240"/>
            <w10:wrap anchorx="page" anchory="page"/>
          </v:shape>
        </w:pict>
      </w:r>
      <w:r>
        <w:rPr>
          <w:noProof/>
        </w:rPr>
        <w:pict>
          <v:shape id="Freeform 2755" o:spid="_x0000_s2759" style="position:absolute;margin-left:552.2pt;margin-top:592.25pt;width:1.45pt;height:.7pt;z-index:-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" path="m,l51,r,26l,26,,xe" fillcolor="black" stroked="f" strokeweight="1pt">
            <v:stroke miterlimit="10" joinstyle="miter"/>
            <v:path o:connecttype="custom" o:connectlocs="0,7144141;18415,7144141;18415,7153031;0,7153031;0,7144141" o:connectangles="0,0,0,0,0"/>
            <w10:wrap anchorx="page" anchory="page"/>
          </v:shape>
        </w:pict>
      </w:r>
      <w:r>
        <w:rPr>
          <w:noProof/>
        </w:rPr>
        <w:pict>
          <v:shape id="Freeform 2754" o:spid="_x0000_s2760" style="position:absolute;margin-left:80.9pt;margin-top:593pt;width:1.45pt;height:18.95pt;z-index:-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7525728;18054,7525728;18054,7766393;0,7766393;0,7525728" o:connectangles="0,0,0,0,0"/>
            <w10:wrap anchorx="page" anchory="page"/>
          </v:shape>
        </w:pict>
      </w:r>
      <w:r>
        <w:rPr>
          <w:noProof/>
        </w:rPr>
        <w:pict>
          <v:shape id="Freeform 2753" o:spid="_x0000_s2761" style="position:absolute;margin-left:113.05pt;margin-top:593pt;width:.7pt;height:18.95pt;z-index:-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7525728;8548,7525728;8548,7766393;0,7766393;0,7525728" o:connectangles="0,0,0,0,0"/>
            <w10:wrap anchorx="page" anchory="page"/>
          </v:shape>
        </w:pict>
      </w:r>
      <w:r>
        <w:rPr>
          <w:noProof/>
        </w:rPr>
        <w:pict>
          <v:shape id="Freeform 2752" o:spid="_x0000_s2762" style="position:absolute;margin-left:177pt;margin-top:593pt;width:.5pt;height:18.95pt;z-index:-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5ty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>
          <v:shape id="Freeform 2751" o:spid="_x0000_s2763" style="position:absolute;margin-left:233.7pt;margin-top:593pt;width:.5pt;height:18.95pt;z-index:-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Rn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>
          <v:shape id="Freeform 2750" o:spid="_x0000_s2764" style="position:absolute;margin-left:318.8pt;margin-top:593pt;width:.5pt;height:18.95pt;z-index:-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>
          <v:shape id="Freeform 2749" o:spid="_x0000_s2765" style="position:absolute;margin-left:477.35pt;margin-top:593pt;width:.5pt;height:18.95pt;z-index:-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Pd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>
          <v:shape id="Freeform 2748" o:spid="_x0000_s2766" style="position:absolute;margin-left:552.2pt;margin-top:593pt;width:1.45pt;height:18.95pt;z-index:-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7525728;18415,7525728;18415,7766393;0,7766393;0,7525728" o:connectangles="0,0,0,0,0"/>
            <w10:wrap anchorx="page" anchory="page"/>
          </v:shape>
        </w:pict>
      </w:r>
      <w:r>
        <w:rPr>
          <w:noProof/>
        </w:rPr>
        <w:pict>
          <v:shape id="Freeform 2747" o:spid="_x0000_s2767" style="position:absolute;margin-left:80.9pt;margin-top:611.95pt;width:1.45pt;height:.7pt;z-index:-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" path="m,l50,r,25l,25,,xe" fillcolor="black" stroked="f" strokeweight="1pt">
            <v:stroke miterlimit="10" joinstyle="miter"/>
            <v:path o:connecttype="custom" o:connectlocs="0,7381777;18054,7381777;18054,7390325;0,7390325;0,7381777" o:connectangles="0,0,0,0,0"/>
            <w10:wrap anchorx="page" anchory="page"/>
          </v:shape>
        </w:pict>
      </w:r>
      <w:r>
        <w:rPr>
          <w:noProof/>
        </w:rPr>
        <w:pict>
          <v:shape id="Freeform 2746" o:spid="_x0000_s2768" style="position:absolute;margin-left:82.35pt;margin-top:611.95pt;width:30.7pt;height:.7pt;z-index:-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" path="m,l1084,r,25l,25,,xe" fillcolor="black" stroked="f" strokeweight="1pt">
            <v:stroke miterlimit="10" joinstyle="miter"/>
            <v:path o:connecttype="custom" o:connectlocs="0,7381777;389890,7381777;389890,7390325;0,7390325;0,7381777" o:connectangles="0,0,0,0,0"/>
            <w10:wrap anchorx="page" anchory="page"/>
          </v:shape>
        </w:pict>
      </w:r>
      <w:r>
        <w:rPr>
          <w:noProof/>
        </w:rPr>
        <w:pict>
          <v:shape id="Freeform 2745" o:spid="_x0000_s2769" style="position:absolute;margin-left:113.05pt;margin-top:611.95pt;width:.7pt;height:.7pt;z-index:-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7381777;8548,7381777;8548,7390325;0,7390325;0,7381777" o:connectangles="0,0,0,0,0"/>
            <w10:wrap anchorx="page" anchory="page"/>
          </v:shape>
        </w:pict>
      </w:r>
      <w:r>
        <w:rPr>
          <w:noProof/>
        </w:rPr>
        <w:pict>
          <v:shape id="Resim 2744" o:spid="_x0000_s2770" type="#_x0000_t75" alt="ooxWord://word/media/image294.png" style="position:absolute;margin-left:113.8pt;margin-top:611.95pt;width:63.25pt;height:.5pt;z-index:-252169216;visibility:visible;mso-position-horizontal-relative:page;mso-position-vertical-relative:page">
            <v:imagedata r:id="rId241"/>
            <w10:wrap anchorx="page" anchory="page"/>
          </v:shape>
        </w:pict>
      </w:r>
      <w:r>
        <w:rPr>
          <w:noProof/>
        </w:rPr>
        <w:pict>
          <v:shape id="Freeform 2743" o:spid="_x0000_s2771" style="position:absolute;margin-left:177pt;margin-top:611.95pt;width:.5pt;height:.7pt;z-index:-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>
          <v:shape id="Resim 2742" o:spid="_x0000_s2772" type="#_x0000_t75" alt="ooxWord://word/media/image295.png" style="position:absolute;margin-left:177.5pt;margin-top:611.95pt;width:56.2pt;height:.5pt;z-index:-252167168;visibility:visible;mso-position-horizontal-relative:page;mso-position-vertical-relative:page">
            <v:imagedata r:id="rId242"/>
            <w10:wrap anchorx="page" anchory="page"/>
          </v:shape>
        </w:pict>
      </w:r>
      <w:r>
        <w:rPr>
          <w:noProof/>
        </w:rPr>
        <w:pict>
          <v:shape id="Freeform 2741" o:spid="_x0000_s2773" style="position:absolute;margin-left:233.7pt;margin-top:611.95pt;width:.5pt;height:.7pt;z-index:-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>
          <v:shape id="Resim 2740" o:spid="_x0000_s2774" type="#_x0000_t75" alt="ooxWord://word/media/image296.png" style="position:absolute;margin-left:234.15pt;margin-top:611.95pt;width:84.6pt;height:.5pt;z-index:-252165120;visibility:visible;mso-position-horizontal-relative:page;mso-position-vertical-relative:page">
            <v:imagedata r:id="rId243"/>
            <w10:wrap anchorx="page" anchory="page"/>
          </v:shape>
        </w:pict>
      </w:r>
      <w:r>
        <w:rPr>
          <w:noProof/>
        </w:rPr>
        <w:pict>
          <v:shape id="Freeform 2739" o:spid="_x0000_s2775" style="position:absolute;margin-left:318.8pt;margin-top:611.95pt;width:.5pt;height:.7pt;z-index:-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>
          <v:shape id="Resim 2738" o:spid="_x0000_s2776" type="#_x0000_t75" alt="ooxWord://word/media/image297.png" style="position:absolute;margin-left:319.25pt;margin-top:611.95pt;width:158.05pt;height:.5pt;z-index:-252163072;visibility:visible;mso-position-horizontal-relative:page;mso-position-vertical-relative:page">
            <v:imagedata r:id="rId244"/>
            <w10:wrap anchorx="page" anchory="page"/>
          </v:shape>
        </w:pict>
      </w:r>
      <w:r>
        <w:rPr>
          <w:noProof/>
        </w:rPr>
        <w:pict>
          <v:shape id="Freeform 2737" o:spid="_x0000_s2777" style="position:absolute;margin-left:477.35pt;margin-top:611.95pt;width:.5pt;height:.7pt;z-index:-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>
          <v:shape id="Resim 2736" o:spid="_x0000_s2778" type="#_x0000_t75" alt="ooxWord://word/media/image298.png" style="position:absolute;margin-left:477.8pt;margin-top:611.95pt;width:74.4pt;height:.5pt;z-index:-252161024;visibility:visible;mso-position-horizontal-relative:page;mso-position-vertical-relative:page">
            <v:imagedata r:id="rId245"/>
            <w10:wrap anchorx="page" anchory="page"/>
          </v:shape>
        </w:pict>
      </w:r>
      <w:r>
        <w:rPr>
          <w:noProof/>
        </w:rPr>
        <w:pict>
          <v:shape id="Freeform 2735" o:spid="_x0000_s2779" style="position:absolute;margin-left:552.2pt;margin-top:611.95pt;width:1.45pt;height:.7pt;z-index:-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" path="m,l51,r,25l,25,,xe" fillcolor="black" stroked="f" strokeweight="1pt">
            <v:stroke miterlimit="10" joinstyle="miter"/>
            <v:path o:connecttype="custom" o:connectlocs="0,7381777;18415,7381777;18415,7390325;0,7390325;0,7381777" o:connectangles="0,0,0,0,0"/>
            <w10:wrap anchorx="page" anchory="page"/>
          </v:shape>
        </w:pict>
      </w:r>
      <w:r>
        <w:rPr>
          <w:noProof/>
        </w:rPr>
        <w:pict>
          <v:shape id="Freeform 2734" o:spid="_x0000_s2780" style="position:absolute;margin-left:80.9pt;margin-top:612.65pt;width:1.45pt;height:19pt;z-index:-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" path="m,l50,r,670l,670,,xe" fillcolor="black" stroked="f" strokeweight="1pt">
            <v:stroke miterlimit="10" joinstyle="miter"/>
            <v:path o:connecttype="custom" o:connectlocs="0,7784266;18054,7784266;18054,8025566;0,8025566;0,7784266" o:connectangles="0,0,0,0,0"/>
            <w10:wrap anchorx="page" anchory="page"/>
          </v:shape>
        </w:pict>
      </w:r>
      <w:r>
        <w:rPr>
          <w:noProof/>
        </w:rPr>
        <w:pict>
          <v:shape id="Freeform 2733" o:spid="_x0000_s2781" style="position:absolute;margin-left:113.05pt;margin-top:612.65pt;width:.7pt;height:19pt;z-index:-2521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" path="m,l25,r,670l,670,,xe" fillcolor="black" stroked="f" strokeweight="1pt">
            <v:stroke miterlimit="10" joinstyle="miter"/>
            <v:path o:connecttype="custom" o:connectlocs="0,7784266;8548,7784266;8548,8025566;0,8025566;0,7784266" o:connectangles="0,0,0,0,0"/>
            <w10:wrap anchorx="page" anchory="page"/>
          </v:shape>
        </w:pict>
      </w:r>
      <w:r>
        <w:rPr>
          <w:noProof/>
        </w:rPr>
        <w:pict>
          <v:shape id="Freeform 2732" o:spid="_x0000_s2782" style="position:absolute;margin-left:177pt;margin-top:612.65pt;width:.5pt;height:19pt;z-index:-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>
          <v:shape id="Freeform 2731" o:spid="_x0000_s2783" style="position:absolute;margin-left:233.7pt;margin-top:612.65pt;width:.5pt;height:19pt;z-index:-2521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>
          <v:shape id="Freeform 2730" o:spid="_x0000_s2784" style="position:absolute;margin-left:318.8pt;margin-top:612.65pt;width:.5pt;height:19pt;z-index:-2521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8B0QMAAE4KAAAOAAAAZHJzL2Uyb0RvYy54bWysVtGOqzYQfa/Uf7B4bJUFExIC2uzVvbtN&#10;VWnbXummH+CACahgU9sJ2Vb9944HnIU0m7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>
          <v:shape id="Freeform 2729" o:spid="_x0000_s2785" style="position:absolute;margin-left:477.35pt;margin-top:612.65pt;width:.5pt;height:19pt;z-index:-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>
          <v:shape id="Freeform 2728" o:spid="_x0000_s2786" style="position:absolute;margin-left:552.2pt;margin-top:612.65pt;width:1.45pt;height:19pt;z-index:-2521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" path="m,l51,r,670l,670,,xe" fillcolor="black" stroked="f" strokeweight="1pt">
            <v:stroke miterlimit="10" joinstyle="miter"/>
            <v:path o:connecttype="custom" o:connectlocs="0,7784266;18415,7784266;18415,8025566;0,8025566;0,7784266" o:connectangles="0,0,0,0,0"/>
            <w10:wrap anchorx="page" anchory="page"/>
          </v:shape>
        </w:pict>
      </w:r>
      <w:r>
        <w:rPr>
          <w:noProof/>
        </w:rPr>
        <w:pict>
          <v:shape id="Freeform 2727" o:spid="_x0000_s2787" style="position:absolute;margin-left:80.9pt;margin-top:631.65pt;width:1.45pt;height:.7pt;z-index:-2521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" path="m,l50,r,25l,25,,xe" fillcolor="black" stroked="f" strokeweight="1pt">
            <v:stroke miterlimit="10" joinstyle="miter"/>
            <v:path o:connecttype="custom" o:connectlocs="0,7619414;18054,7619414;18054,7627962;0,7627962;0,7619414" o:connectangles="0,0,0,0,0"/>
            <w10:wrap anchorx="page" anchory="page"/>
          </v:shape>
        </w:pict>
      </w:r>
      <w:r>
        <w:rPr>
          <w:noProof/>
        </w:rPr>
        <w:pict>
          <v:shape id="Freeform 2726" o:spid="_x0000_s2788" style="position:absolute;margin-left:82.35pt;margin-top:631.65pt;width:30.7pt;height:.7pt;z-index:-2521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" path="m,l1084,r,25l,25,,xe" fillcolor="black" stroked="f" strokeweight="1pt">
            <v:stroke miterlimit="10" joinstyle="miter"/>
            <v:path o:connecttype="custom" o:connectlocs="0,7619414;389890,7619414;389890,7627962;0,7627962;0,7619414" o:connectangles="0,0,0,0,0"/>
            <w10:wrap anchorx="page" anchory="page"/>
          </v:shape>
        </w:pict>
      </w:r>
      <w:r>
        <w:rPr>
          <w:noProof/>
        </w:rPr>
        <w:pict>
          <v:shape id="Freeform 2725" o:spid="_x0000_s2789" style="position:absolute;margin-left:113.05pt;margin-top:631.65pt;width:.7pt;height:.7pt;z-index:-2521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7619414;8548,7619414;8548,7627962;0,7627962;0,7619414" o:connectangles="0,0,0,0,0"/>
            <w10:wrap anchorx="page" anchory="page"/>
          </v:shape>
        </w:pict>
      </w:r>
      <w:r>
        <w:rPr>
          <w:noProof/>
        </w:rPr>
        <w:pict>
          <v:shape id="Resim 2724" o:spid="_x0000_s2790" type="#_x0000_t75" alt="ooxWord://word/media/image299.png" style="position:absolute;margin-left:113.8pt;margin-top:631.65pt;width:63.25pt;height:.5pt;z-index:-252148736;visibility:visible;mso-position-horizontal-relative:page;mso-position-vertical-relative:page">
            <v:imagedata r:id="rId246"/>
            <w10:wrap anchorx="page" anchory="page"/>
          </v:shape>
        </w:pict>
      </w:r>
      <w:r>
        <w:rPr>
          <w:noProof/>
        </w:rPr>
        <w:pict>
          <v:shape id="Freeform 2723" o:spid="_x0000_s2791" style="position:absolute;margin-left:177pt;margin-top:631.65pt;width:.5pt;height:.7pt;z-index:-2521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>
          <v:shape id="Resim 2722" o:spid="_x0000_s2792" type="#_x0000_t75" alt="ooxWord://word/media/image300.png" style="position:absolute;margin-left:177.5pt;margin-top:631.65pt;width:56.2pt;height:.5pt;z-index:-252146688;visibility:visible;mso-position-horizontal-relative:page;mso-position-vertical-relative:page">
            <v:imagedata r:id="rId247"/>
            <w10:wrap anchorx="page" anchory="page"/>
          </v:shape>
        </w:pict>
      </w:r>
      <w:r>
        <w:rPr>
          <w:noProof/>
        </w:rPr>
        <w:pict>
          <v:shape id="Freeform 2721" o:spid="_x0000_s2793" style="position:absolute;margin-left:233.7pt;margin-top:631.65pt;width:.5pt;height:.7pt;z-index:-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>
          <v:shape id="Resim 2720" o:spid="_x0000_s2794" type="#_x0000_t75" alt="ooxWord://word/media/image301.png" style="position:absolute;margin-left:234.15pt;margin-top:631.65pt;width:84.6pt;height:.5pt;z-index:-252144640;visibility:visible;mso-position-horizontal-relative:page;mso-position-vertical-relative:page">
            <v:imagedata r:id="rId248"/>
            <w10:wrap anchorx="page" anchory="page"/>
          </v:shape>
        </w:pict>
      </w:r>
      <w:r>
        <w:rPr>
          <w:noProof/>
        </w:rPr>
        <w:pict>
          <v:shape id="Freeform 2719" o:spid="_x0000_s2795" style="position:absolute;margin-left:318.8pt;margin-top:631.65pt;width:.5pt;height:.7pt;z-index:-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>
          <v:shape id="Resim 2718" o:spid="_x0000_s2796" type="#_x0000_t75" alt="ooxWord://word/media/image302.png" style="position:absolute;margin-left:319.25pt;margin-top:631.65pt;width:158.05pt;height:.5pt;z-index:-252142592;visibility:visible;mso-position-horizontal-relative:page;mso-position-vertical-relative:page">
            <v:imagedata r:id="rId249"/>
            <w10:wrap anchorx="page" anchory="page"/>
          </v:shape>
        </w:pict>
      </w:r>
      <w:r>
        <w:rPr>
          <w:noProof/>
        </w:rPr>
        <w:pict>
          <v:shape id="Freeform 2717" o:spid="_x0000_s2797" style="position:absolute;margin-left:477.35pt;margin-top:631.65pt;width:.5pt;height:.7pt;z-index:-2521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>
          <v:shape id="Resim 2716" o:spid="_x0000_s2798" type="#_x0000_t75" alt="ooxWord://word/media/image303.png" style="position:absolute;margin-left:477.8pt;margin-top:631.65pt;width:74.4pt;height:.5pt;z-index:-252140544;visibility:visible;mso-position-horizontal-relative:page;mso-position-vertical-relative:page">
            <v:imagedata r:id="rId250"/>
            <w10:wrap anchorx="page" anchory="page"/>
          </v:shape>
        </w:pict>
      </w:r>
      <w:r>
        <w:rPr>
          <w:noProof/>
        </w:rPr>
        <w:pict>
          <v:shape id="Freeform 2715" o:spid="_x0000_s2799" style="position:absolute;margin-left:552.2pt;margin-top:631.65pt;width:1.45pt;height:.7pt;z-index:-2521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" path="m,l51,r,25l,25,,xe" fillcolor="black" stroked="f" strokeweight="1pt">
            <v:stroke miterlimit="10" joinstyle="miter"/>
            <v:path o:connecttype="custom" o:connectlocs="0,7619414;18415,7619414;18415,7627962;0,7627962;0,7619414" o:connectangles="0,0,0,0,0"/>
            <w10:wrap anchorx="page" anchory="page"/>
          </v:shape>
        </w:pict>
      </w:r>
      <w:r>
        <w:rPr>
          <w:noProof/>
        </w:rPr>
        <w:pict>
          <v:shape id="Freeform 2714" o:spid="_x0000_s2800" style="position:absolute;margin-left:80.9pt;margin-top:632.4pt;width:1.45pt;height:18.95pt;z-index:-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" path="m,l50,r,669l,669,,xe" fillcolor="black" stroked="f" strokeweight="1pt">
            <v:stroke miterlimit="10" joinstyle="miter"/>
            <v:path o:connecttype="custom" o:connectlocs="0,8025404;18054,8025404;18054,8266069;0,8266069;0,8025404" o:connectangles="0,0,0,0,0"/>
            <w10:wrap anchorx="page" anchory="page"/>
          </v:shape>
        </w:pict>
      </w:r>
      <w:r>
        <w:rPr>
          <w:noProof/>
        </w:rPr>
        <w:pict>
          <v:shape id="Freeform 2713" o:spid="_x0000_s2801" style="position:absolute;margin-left:113.05pt;margin-top:632.4pt;width:.7pt;height:18.95pt;z-index:-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" path="m,l25,r,669l,669,,xe" fillcolor="black" stroked="f" strokeweight="1pt">
            <v:stroke miterlimit="10" joinstyle="miter"/>
            <v:path o:connecttype="custom" o:connectlocs="0,8025404;8548,8025404;8548,8266069;0,8266069;0,8025404" o:connectangles="0,0,0,0,0"/>
            <w10:wrap anchorx="page" anchory="page"/>
          </v:shape>
        </w:pict>
      </w:r>
      <w:r>
        <w:rPr>
          <w:noProof/>
        </w:rPr>
        <w:pict>
          <v:shape id="Freeform 2712" o:spid="_x0000_s2802" style="position:absolute;margin-left:177pt;margin-top:632.4pt;width:.5pt;height:18.95pt;z-index:-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oQz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>
          <v:shape id="Freeform 2711" o:spid="_x0000_s2803" style="position:absolute;margin-left:233.7pt;margin-top:632.4pt;width:.5pt;height:18.95pt;z-index:-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>
          <v:shape id="Freeform 2710" o:spid="_x0000_s2804" style="position:absolute;margin-left:318.8pt;margin-top:632.4pt;width:.5pt;height:18.95pt;z-index:-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>
          <v:shape id="Freeform 2709" o:spid="_x0000_s2805" style="position:absolute;margin-left:477.35pt;margin-top:632.4pt;width:.5pt;height:18.95pt;z-index:-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aA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>
          <v:shape id="Freeform 2708" o:spid="_x0000_s2806" style="position:absolute;margin-left:552.2pt;margin-top:632.4pt;width:1.45pt;height:18.95pt;z-index:-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8025404;18415,8025404;18415,8266069;0,8266069;0,8025404" o:connectangles="0,0,0,0,0"/>
            <w10:wrap anchorx="page" anchory="page"/>
          </v:shape>
        </w:pict>
      </w:r>
      <w:r>
        <w:rPr>
          <w:noProof/>
        </w:rPr>
        <w:pict>
          <v:shape id="Freeform 2707" o:spid="_x0000_s2807" style="position:absolute;margin-left:80.9pt;margin-top:651.35pt;width:1.45pt;height:.7pt;z-index:-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" path="m,l50,r,26l,26,,xe" fillcolor="black" stroked="f" strokeweight="1pt">
            <v:stroke miterlimit="10" joinstyle="miter"/>
            <v:path o:connecttype="custom" o:connectlocs="0,7856708;18054,7856708;18054,7865598;0,7865598;0,7856708" o:connectangles="0,0,0,0,0"/>
            <w10:wrap anchorx="page" anchory="page"/>
          </v:shape>
        </w:pict>
      </w:r>
      <w:r>
        <w:rPr>
          <w:noProof/>
        </w:rPr>
        <w:pict>
          <v:shape id="Freeform 2706" o:spid="_x0000_s2808" style="position:absolute;margin-left:82.35pt;margin-top:651.35pt;width:30.7pt;height:.7pt;z-index:-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" path="m,l1084,r,26l,26,,xe" fillcolor="black" stroked="f" strokeweight="1pt">
            <v:stroke miterlimit="10" joinstyle="miter"/>
            <v:path o:connecttype="custom" o:connectlocs="0,7856708;389890,7856708;389890,7865598;0,7865598;0,7856708" o:connectangles="0,0,0,0,0"/>
            <w10:wrap anchorx="page" anchory="page"/>
          </v:shape>
        </w:pict>
      </w:r>
      <w:r>
        <w:rPr>
          <w:noProof/>
        </w:rPr>
        <w:pict>
          <v:shape id="Freeform 2705" o:spid="_x0000_s2809" style="position:absolute;margin-left:113.05pt;margin-top:651.35pt;width:.7pt;height:.7pt;z-index:-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VLxAMAADoKAAAOAAAAZHJzL2Uyb0RvYy54bWysVttu2zgQfS/QfyD02MKRqCi2JcQp2qQu&#10;FkgvQL0fQEuUJVQiVZK2nF3sv3c4lBzJa7vB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856708;8548,7856708;8548,7865598;0,7865598;0,7856708" o:connectangles="0,0,0,0,0"/>
            <w10:wrap anchorx="page" anchory="page"/>
          </v:shape>
        </w:pict>
      </w:r>
      <w:r>
        <w:rPr>
          <w:noProof/>
        </w:rPr>
        <w:pict>
          <v:shape id="Resim 2704" o:spid="_x0000_s2810" type="#_x0000_t75" alt="ooxWord://word/media/image304.png" style="position:absolute;margin-left:113.8pt;margin-top:651.35pt;width:63.25pt;height:.5pt;z-index:-252128256;visibility:visible;mso-position-horizontal-relative:page;mso-position-vertical-relative:page">
            <v:imagedata r:id="rId251"/>
            <w10:wrap anchorx="page" anchory="page"/>
          </v:shape>
        </w:pict>
      </w:r>
      <w:r>
        <w:rPr>
          <w:noProof/>
        </w:rPr>
        <w:pict>
          <v:shape id="Freeform 2703" o:spid="_x0000_s2811" style="position:absolute;margin-left:177pt;margin-top:651.35pt;width:.5pt;height:.7pt;z-index:-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>
          <v:shape id="Resim 2702" o:spid="_x0000_s2812" type="#_x0000_t75" alt="ooxWord://word/media/image305.png" style="position:absolute;margin-left:177.5pt;margin-top:651.35pt;width:56.2pt;height:.5pt;z-index:-252126208;visibility:visible;mso-position-horizontal-relative:page;mso-position-vertical-relative:page">
            <v:imagedata r:id="rId252"/>
            <w10:wrap anchorx="page" anchory="page"/>
          </v:shape>
        </w:pict>
      </w:r>
      <w:r>
        <w:rPr>
          <w:noProof/>
        </w:rPr>
        <w:pict>
          <v:shape id="Freeform 2701" o:spid="_x0000_s2813" style="position:absolute;margin-left:233.7pt;margin-top:651.35pt;width:.5pt;height:.7pt;z-index:-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>
          <v:shape id="Resim 2700" o:spid="_x0000_s2814" type="#_x0000_t75" alt="ooxWord://word/media/image306.png" style="position:absolute;margin-left:234.15pt;margin-top:651.35pt;width:84.6pt;height:.5pt;z-index:-252124160;visibility:visible;mso-position-horizontal-relative:page;mso-position-vertical-relative:page">
            <v:imagedata r:id="rId253"/>
            <w10:wrap anchorx="page" anchory="page"/>
          </v:shape>
        </w:pict>
      </w:r>
      <w:r>
        <w:rPr>
          <w:noProof/>
        </w:rPr>
        <w:pict>
          <v:shape id="Freeform 2699" o:spid="_x0000_s2815" style="position:absolute;margin-left:318.8pt;margin-top:651.35pt;width:.5pt;height:.7pt;z-index:-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+Lyg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>
          <v:shape id="Resim 2698" o:spid="_x0000_s2816" type="#_x0000_t75" alt="ooxWord://word/media/image307.png" style="position:absolute;margin-left:319.25pt;margin-top:651.35pt;width:158.05pt;height:.5pt;z-index:-252122112;visibility:visible;mso-position-horizontal-relative:page;mso-position-vertical-relative:page">
            <v:imagedata r:id="rId254"/>
            <w10:wrap anchorx="page" anchory="page"/>
          </v:shape>
        </w:pict>
      </w:r>
      <w:r>
        <w:rPr>
          <w:noProof/>
        </w:rPr>
        <w:pict>
          <v:shape id="Freeform 2697" o:spid="_x0000_s2817" style="position:absolute;margin-left:477.35pt;margin-top:651.35pt;width:.5pt;height:.7pt;z-index:-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n9yg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>
          <v:shape id="Resim 2696" o:spid="_x0000_s2818" type="#_x0000_t75" alt="ooxWord://word/media/image308.png" style="position:absolute;margin-left:477.8pt;margin-top:651.35pt;width:74.4pt;height:.5pt;z-index:-252120064;visibility:visible;mso-position-horizontal-relative:page;mso-position-vertical-relative:page">
            <v:imagedata r:id="rId255"/>
            <w10:wrap anchorx="page" anchory="page"/>
          </v:shape>
        </w:pict>
      </w:r>
      <w:r>
        <w:rPr>
          <w:noProof/>
        </w:rPr>
        <w:pict>
          <v:shape id="Freeform 2695" o:spid="_x0000_s2819" style="position:absolute;margin-left:552.2pt;margin-top:651.35pt;width:1.45pt;height:.7pt;z-index:-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" path="m,l51,r,26l,26,,xe" fillcolor="black" stroked="f" strokeweight="1pt">
            <v:stroke miterlimit="10" joinstyle="miter"/>
            <v:path o:connecttype="custom" o:connectlocs="0,7856708;18415,7856708;18415,7865598;0,7865598;0,7856708" o:connectangles="0,0,0,0,0"/>
            <w10:wrap anchorx="page" anchory="page"/>
          </v:shape>
        </w:pict>
      </w:r>
      <w:r>
        <w:rPr>
          <w:noProof/>
        </w:rPr>
        <w:pict>
          <v:shape id="Freeform 2694" o:spid="_x0000_s2820" style="position:absolute;margin-left:80.9pt;margin-top:652.05pt;width:1.45pt;height:18.95pt;z-index:-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" path="m,l50,r,668l,668,,xe" fillcolor="black" stroked="f" strokeweight="1pt">
            <v:stroke miterlimit="10" joinstyle="miter"/>
            <v:path o:connecttype="custom" o:connectlocs="0,8275423;18054,8275423;18054,8515728;0,8515728;0,8275423" o:connectangles="0,0,0,0,0"/>
            <w10:wrap anchorx="page" anchory="page"/>
          </v:shape>
        </w:pict>
      </w:r>
      <w:r>
        <w:rPr>
          <w:noProof/>
        </w:rPr>
        <w:pict>
          <v:shape id="Freeform 2693" o:spid="_x0000_s2821" style="position:absolute;margin-left:80.9pt;margin-top:671pt;width:1.45pt;height:.7pt;z-index:-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" path="m,l50,r,26l,26,,xe" fillcolor="black" stroked="f" strokeweight="1pt">
            <v:stroke miterlimit="10" joinstyle="miter"/>
            <v:path o:connecttype="custom" o:connectlocs="0,8094003;18054,8094003;18054,8102893;0,8102893;0,8094003" o:connectangles="0,0,0,0,0"/>
            <w10:wrap anchorx="page" anchory="page"/>
          </v:shape>
        </w:pict>
      </w:r>
      <w:r>
        <w:rPr>
          <w:noProof/>
        </w:rPr>
        <w:pict>
          <v:shape id="Freeform 2692" o:spid="_x0000_s2822" style="position:absolute;margin-left:113.05pt;margin-top:652.05pt;width:.7pt;height:18.95pt;z-index:-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" path="m,l25,r,668l,668,,xe" fillcolor="black" stroked="f" strokeweight="1pt">
            <v:stroke miterlimit="10" joinstyle="miter"/>
            <v:path o:connecttype="custom" o:connectlocs="0,8275423;8548,8275423;8548,8515728;0,8515728;0,8275423" o:connectangles="0,0,0,0,0"/>
            <w10:wrap anchorx="page" anchory="page"/>
          </v:shape>
        </w:pict>
      </w:r>
      <w:r>
        <w:rPr>
          <w:noProof/>
        </w:rPr>
        <w:pict>
          <v:shape id="Freeform 2691" o:spid="_x0000_s2823" style="position:absolute;margin-left:82.35pt;margin-top:671pt;width:30.7pt;height:.7pt;z-index:-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" path="m,l1084,r,26l,26,,xe" fillcolor="black" stroked="f" strokeweight="1pt">
            <v:stroke miterlimit="10" joinstyle="miter"/>
            <v:path o:connecttype="custom" o:connectlocs="0,8094003;389890,8094003;389890,8102893;0,8102893;0,8094003" o:connectangles="0,0,0,0,0"/>
            <w10:wrap anchorx="page" anchory="page"/>
          </v:shape>
        </w:pict>
      </w:r>
      <w:r>
        <w:rPr>
          <w:noProof/>
        </w:rPr>
        <w:pict>
          <v:shape id="Freeform 2690" o:spid="_x0000_s2824" style="position:absolute;margin-left:113.05pt;margin-top:671pt;width:.7pt;height:.7pt;z-index:-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8094003;8548,8094003;8548,8102893;0,8102893;0,8094003" o:connectangles="0,0,0,0,0"/>
            <w10:wrap anchorx="page" anchory="page"/>
          </v:shape>
        </w:pict>
      </w:r>
      <w:r>
        <w:rPr>
          <w:noProof/>
        </w:rPr>
        <w:pict>
          <v:shape id="Resim 2689" o:spid="_x0000_s2825" type="#_x0000_t75" alt="ooxWord://word/media/image309.png" style="position:absolute;margin-left:113.8pt;margin-top:671pt;width:63.25pt;height:.5pt;z-index:-252112896;visibility:visible;mso-position-horizontal-relative:page;mso-position-vertical-relative:page">
            <v:imagedata r:id="rId256"/>
            <w10:wrap anchorx="page" anchory="page"/>
          </v:shape>
        </w:pict>
      </w:r>
      <w:r>
        <w:rPr>
          <w:noProof/>
        </w:rPr>
        <w:pict>
          <v:shape id="Freeform 2688" o:spid="_x0000_s2826" style="position:absolute;margin-left:177pt;margin-top:652.05pt;width:.5pt;height:18.95pt;z-index:-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hM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>
          <v:shape id="Freeform 2687" o:spid="_x0000_s2827" style="position:absolute;margin-left:177pt;margin-top:671pt;width:.5pt;height:.7pt;z-index:-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yOzw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>
          <v:shape id="Freeform 2686" o:spid="_x0000_s2828" style="position:absolute;margin-left:233.7pt;margin-top:652.05pt;width:.5pt;height:18.95pt;z-index:-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>
          <v:shape id="Resim 2685" o:spid="_x0000_s2829" type="#_x0000_t75" alt="ooxWord://word/media/image310.png" style="position:absolute;margin-left:177.5pt;margin-top:671pt;width:56.2pt;height:.5pt;z-index:-252108800;visibility:visible;mso-position-horizontal-relative:page;mso-position-vertical-relative:page">
            <v:imagedata r:id="rId257"/>
            <w10:wrap anchorx="page" anchory="page"/>
          </v:shape>
        </w:pict>
      </w:r>
      <w:r>
        <w:rPr>
          <w:noProof/>
        </w:rPr>
        <w:pict>
          <v:shape id="Freeform 2684" o:spid="_x0000_s2830" style="position:absolute;margin-left:233.7pt;margin-top:671pt;width:.5pt;height:.7pt;z-index:-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mn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>
          <v:shape id="Resim 2683" o:spid="_x0000_s2831" type="#_x0000_t75" alt="ooxWord://word/media/image311.png" style="position:absolute;margin-left:234.15pt;margin-top:671pt;width:84.6pt;height:.5pt;z-index:-252106752;visibility:visible;mso-position-horizontal-relative:page;mso-position-vertical-relative:page">
            <v:imagedata r:id="rId258"/>
            <w10:wrap anchorx="page" anchory="page"/>
          </v:shape>
        </w:pict>
      </w:r>
      <w:r>
        <w:rPr>
          <w:noProof/>
        </w:rPr>
        <w:pict>
          <v:shape id="Freeform 2682" o:spid="_x0000_s2832" style="position:absolute;margin-left:318.8pt;margin-top:652.05pt;width:.5pt;height:18.95pt;z-index:-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>
          <v:shape id="Freeform 2681" o:spid="_x0000_s2833" style="position:absolute;margin-left:318.8pt;margin-top:671pt;width:.5pt;height:.7pt;z-index:-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>
          <v:shape id="Resim 2680" o:spid="_x0000_s2834" type="#_x0000_t75" alt="ooxWord://word/media/image312.png" style="position:absolute;margin-left:319.25pt;margin-top:671pt;width:158.05pt;height:.5pt;z-index:-252103680;visibility:visible;mso-position-horizontal-relative:page;mso-position-vertical-relative:page">
            <v:imagedata r:id="rId259"/>
            <w10:wrap anchorx="page" anchory="page"/>
          </v:shape>
        </w:pict>
      </w:r>
      <w:r>
        <w:rPr>
          <w:noProof/>
        </w:rPr>
        <w:pict>
          <v:shape id="Freeform 2679" o:spid="_x0000_s2835" style="position:absolute;margin-left:477.35pt;margin-top:652.05pt;width:.5pt;height:18.95pt;z-index:-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>
          <v:shape id="Freeform 2678" o:spid="_x0000_s2836" style="position:absolute;margin-left:477.35pt;margin-top:671pt;width:.5pt;height:.7pt;z-index:-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>
          <v:shape id="Resim 2677" o:spid="_x0000_s2837" type="#_x0000_t75" alt="ooxWord://word/media/image313.png" style="position:absolute;margin-left:477.8pt;margin-top:671pt;width:74.4pt;height:.5pt;z-index:-252100608;visibility:visible;mso-position-horizontal-relative:page;mso-position-vertical-relative:page">
            <v:imagedata r:id="rId260"/>
            <w10:wrap anchorx="page" anchory="page"/>
          </v:shape>
        </w:pict>
      </w:r>
      <w:r>
        <w:rPr>
          <w:noProof/>
        </w:rPr>
        <w:pict>
          <v:shape id="Freeform 2676" o:spid="_x0000_s2838" style="position:absolute;margin-left:552.2pt;margin-top:652.05pt;width:1.45pt;height:18.95pt;z-index:-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" path="m,l51,r,668l,668,,xe" fillcolor="black" stroked="f" strokeweight="1pt">
            <v:stroke miterlimit="10" joinstyle="miter"/>
            <v:path o:connecttype="custom" o:connectlocs="0,8275423;18415,8275423;18415,8515728;0,8515728;0,8275423" o:connectangles="0,0,0,0,0"/>
            <w10:wrap anchorx="page" anchory="page"/>
          </v:shape>
        </w:pict>
      </w:r>
      <w:r>
        <w:rPr>
          <w:noProof/>
        </w:rPr>
        <w:pict>
          <v:shape id="Freeform 2675" o:spid="_x0000_s2839" style="position:absolute;margin-left:552.2pt;margin-top:671pt;width:1.45pt;height:.7pt;z-index:-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" path="m,l51,r,26l,26,,xe" fillcolor="black" stroked="f" strokeweight="1pt">
            <v:stroke miterlimit="10" joinstyle="miter"/>
            <v:path o:connecttype="custom" o:connectlocs="0,8094003;18415,8094003;18415,8102893;0,8102893;0,8094003" o:connectangles="0,0,0,0,0"/>
            <w10:wrap anchorx="page" anchory="page"/>
          </v:shape>
        </w:pict>
      </w:r>
      <w:r>
        <w:rPr>
          <w:noProof/>
        </w:rPr>
        <w:pict>
          <v:shape id="Freeform 2674" o:spid="_x0000_s2840" style="position:absolute;margin-left:80.9pt;margin-top:671.75pt;width:1.45pt;height:18.95pt;z-index:-2520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Ht0gMAAEUKAAAOAAAAZHJzL2Uyb0RvYy54bWysVm2PozYQ/l7p/oPlj1dlwSwhIVr2dLfb&#10;VCdt25Mu/QEOmIAKNrWdkL1T/3vHA2RZmqS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" path="m,l50,r,669l,669,,xe" fillcolor="black" stroked="f" strokeweight="1pt">
            <v:stroke miterlimit="10" joinstyle="miter"/>
            <v:path o:connecttype="custom" o:connectlocs="0,8525081;18054,8525081;18054,8765746;0,8765746;0,8525081" o:connectangles="0,0,0,0,0"/>
            <w10:wrap anchorx="page" anchory="page"/>
          </v:shape>
        </w:pict>
      </w:r>
      <w:r>
        <w:rPr>
          <w:noProof/>
        </w:rPr>
        <w:pict>
          <v:shape id="Freeform 2673" o:spid="_x0000_s2841" style="position:absolute;margin-left:80.9pt;margin-top:690.7pt;width:1.45pt;height:.7pt;z-index:-2520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" path="m,l50,r,25l,25,,xe" fillcolor="black" stroked="f" strokeweight="1pt">
            <v:stroke miterlimit="10" joinstyle="miter"/>
            <v:path o:connecttype="custom" o:connectlocs="0,8331640;18054,8331640;18054,8340188;0,8340188;0,8331640" o:connectangles="0,0,0,0,0"/>
            <w10:wrap anchorx="page" anchory="page"/>
          </v:shape>
        </w:pict>
      </w:r>
      <w:r>
        <w:rPr>
          <w:noProof/>
        </w:rPr>
        <w:pict>
          <v:shape id="Freeform 2672" o:spid="_x0000_s2842" style="position:absolute;margin-left:113.05pt;margin-top:671.75pt;width:.7pt;height:18.95pt;z-index:-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" path="m,l25,r,669l,669,,xe" fillcolor="black" stroked="f" strokeweight="1pt">
            <v:stroke miterlimit="10" joinstyle="miter"/>
            <v:path o:connecttype="custom" o:connectlocs="0,8525081;8548,8525081;8548,8765746;0,8765746;0,8525081" o:connectangles="0,0,0,0,0"/>
            <w10:wrap anchorx="page" anchory="page"/>
          </v:shape>
        </w:pict>
      </w:r>
      <w:r>
        <w:rPr>
          <w:noProof/>
        </w:rPr>
        <w:pict>
          <v:shape id="Freeform 2671" o:spid="_x0000_s2843" style="position:absolute;margin-left:82.35pt;margin-top:690.7pt;width:30.7pt;height:.7pt;z-index:-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8331640;389890,8331640;389890,8340188;0,8340188;0,8331640" o:connectangles="0,0,0,0,0"/>
            <w10:wrap anchorx="page" anchory="page"/>
          </v:shape>
        </w:pict>
      </w:r>
      <w:r>
        <w:rPr>
          <w:noProof/>
        </w:rPr>
        <w:pict>
          <v:shape id="Freeform 2670" o:spid="_x0000_s2844" style="position:absolute;margin-left:113.05pt;margin-top:690.7pt;width:.7pt;height:.7pt;z-index:-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8331640;8548,8331640;8548,8340188;0,8340188;0,8331640" o:connectangles="0,0,0,0,0"/>
            <w10:wrap anchorx="page" anchory="page"/>
          </v:shape>
        </w:pict>
      </w:r>
      <w:r>
        <w:rPr>
          <w:noProof/>
        </w:rPr>
        <w:pict>
          <v:shape id="Resim 2669" o:spid="_x0000_s2845" type="#_x0000_t75" alt="ooxWord://word/media/image314.png" style="position:absolute;margin-left:113.8pt;margin-top:690.7pt;width:63.25pt;height:.5pt;z-index:-252092416;visibility:visible;mso-position-horizontal-relative:page;mso-position-vertical-relative:page">
            <v:imagedata r:id="rId261"/>
            <w10:wrap anchorx="page" anchory="page"/>
          </v:shape>
        </w:pict>
      </w:r>
      <w:r>
        <w:rPr>
          <w:noProof/>
        </w:rPr>
        <w:pict>
          <v:shape id="Freeform 2668" o:spid="_x0000_s2846" style="position:absolute;margin-left:177pt;margin-top:671.75pt;width:.5pt;height:18.95pt;z-index:-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xc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>
          <v:shape id="Freeform 2667" o:spid="_x0000_s2847" style="position:absolute;margin-left:177pt;margin-top:690.7pt;width:.5pt;height:.7pt;z-index:-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3MzQ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>
          <v:shape id="Freeform 2666" o:spid="_x0000_s2848" style="position:absolute;margin-left:233.7pt;margin-top:671.75pt;width:.5pt;height:18.95pt;z-index:-2520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VXxgMAAEQKAAAOAAAAZHJzL2Uyb0RvYy54bWysVl2PmzgUfa/U/2Dx2CoDJoQENJmqnWmq&#10;laYfUrM/wAETUMGmthMyu9r/3usLZCCbSa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>
          <v:shape id="Resim 2665" o:spid="_x0000_s2849" type="#_x0000_t75" alt="ooxWord://word/media/image315.png" style="position:absolute;margin-left:177.5pt;margin-top:690.7pt;width:56.2pt;height:.5pt;z-index:-252088320;visibility:visible;mso-position-horizontal-relative:page;mso-position-vertical-relative:page">
            <v:imagedata r:id="rId262"/>
            <w10:wrap anchorx="page" anchory="page"/>
          </v:shape>
        </w:pict>
      </w:r>
      <w:r>
        <w:rPr>
          <w:noProof/>
        </w:rPr>
        <w:pict>
          <v:shape id="Freeform 2664" o:spid="_x0000_s2850" style="position:absolute;margin-left:233.7pt;margin-top:690.7pt;width:.5pt;height:.7pt;z-index:-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>
          <v:shape id="Resim 2663" o:spid="_x0000_s2851" type="#_x0000_t75" alt="ooxWord://word/media/image316.png" style="position:absolute;margin-left:234.15pt;margin-top:690.7pt;width:84.6pt;height:.5pt;z-index:-252086272;visibility:visible;mso-position-horizontal-relative:page;mso-position-vertical-relative:page">
            <v:imagedata r:id="rId263"/>
            <w10:wrap anchorx="page" anchory="page"/>
          </v:shape>
        </w:pict>
      </w:r>
      <w:r>
        <w:rPr>
          <w:noProof/>
        </w:rPr>
        <w:pict>
          <v:shape id="Freeform 2662" o:spid="_x0000_s2852" style="position:absolute;margin-left:318.8pt;margin-top:671.75pt;width:.5pt;height:18.95pt;z-index:-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>
          <v:shape id="Freeform 2661" o:spid="_x0000_s2853" style="position:absolute;margin-left:318.8pt;margin-top:690.7pt;width:.5pt;height:.7pt;z-index:-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>
          <v:shape id="Resim 2660" o:spid="_x0000_s2854" type="#_x0000_t75" alt="ooxWord://word/media/image317.png" style="position:absolute;margin-left:319.25pt;margin-top:690.7pt;width:158.05pt;height:.5pt;z-index:-252083200;visibility:visible;mso-position-horizontal-relative:page;mso-position-vertical-relative:page">
            <v:imagedata r:id="rId264"/>
            <w10:wrap anchorx="page" anchory="page"/>
          </v:shape>
        </w:pict>
      </w:r>
      <w:r>
        <w:rPr>
          <w:noProof/>
        </w:rPr>
        <w:pict>
          <v:shape id="Freeform 2659" o:spid="_x0000_s2855" style="position:absolute;margin-left:477.35pt;margin-top:671.75pt;width:.5pt;height:18.95pt;z-index:-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>
          <v:shape id="Freeform 2658" o:spid="_x0000_s2856" style="position:absolute;margin-left:477.35pt;margin-top:690.7pt;width:.5pt;height:.7pt;z-index:-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>
          <v:shape id="Resim 2657" o:spid="_x0000_s2857" type="#_x0000_t75" alt="ooxWord://word/media/image318.png" style="position:absolute;margin-left:477.8pt;margin-top:690.7pt;width:74.4pt;height:.5pt;z-index:-252080128;visibility:visible;mso-position-horizontal-relative:page;mso-position-vertical-relative:page">
            <v:imagedata r:id="rId265"/>
            <w10:wrap anchorx="page" anchory="page"/>
          </v:shape>
        </w:pict>
      </w:r>
      <w:r>
        <w:rPr>
          <w:noProof/>
        </w:rPr>
        <w:pict>
          <v:shape id="Freeform 2656" o:spid="_x0000_s2858" style="position:absolute;margin-left:552.2pt;margin-top:671.75pt;width:1.45pt;height:18.95pt;z-index:-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" path="m,l51,r,669l,669,,xe" fillcolor="black" stroked="f" strokeweight="1pt">
            <v:stroke miterlimit="10" joinstyle="miter"/>
            <v:path o:connecttype="custom" o:connectlocs="0,8525081;18415,8525081;18415,8765746;0,8765746;0,8525081" o:connectangles="0,0,0,0,0"/>
            <w10:wrap anchorx="page" anchory="page"/>
          </v:shape>
        </w:pict>
      </w:r>
      <w:r>
        <w:rPr>
          <w:noProof/>
        </w:rPr>
        <w:pict>
          <v:shape id="Freeform 2655" o:spid="_x0000_s2859" style="position:absolute;margin-left:552.2pt;margin-top:690.7pt;width:1.45pt;height:.7pt;z-index:-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" path="m,l51,r,25l,25,,xe" fillcolor="black" stroked="f" strokeweight="1pt">
            <v:stroke miterlimit="10" joinstyle="miter"/>
            <v:path o:connecttype="custom" o:connectlocs="0,8331640;18415,8331640;18415,8340188;0,8340188;0,8331640" o:connectangles="0,0,0,0,0"/>
            <w10:wrap anchorx="page" anchory="page"/>
          </v:shape>
        </w:pict>
      </w:r>
      <w:r>
        <w:rPr>
          <w:noProof/>
        </w:rPr>
        <w:pict>
          <v:shape id="Freeform 2654" o:spid="_x0000_s2860" style="position:absolute;margin-left:80.9pt;margin-top:691.4pt;width:1.45pt;height:18.95pt;z-index:-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8774739;18054,8774739;18054,9015404;0,9015404;0,8774739" o:connectangles="0,0,0,0,0"/>
            <w10:wrap anchorx="page" anchory="page"/>
          </v:shape>
        </w:pict>
      </w:r>
      <w:r>
        <w:rPr>
          <w:noProof/>
        </w:rPr>
        <w:pict>
          <v:shape id="Freeform 2653" o:spid="_x0000_s2861" style="position:absolute;margin-left:113.05pt;margin-top:691.4pt;width:.7pt;height:18.95pt;z-index:-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68yg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8774739;8548,8774739;8548,9015404;0,9015404;0,8774739" o:connectangles="0,0,0,0,0"/>
            <w10:wrap anchorx="page" anchory="page"/>
          </v:shape>
        </w:pict>
      </w:r>
      <w:r>
        <w:rPr>
          <w:noProof/>
        </w:rPr>
        <w:pict>
          <v:shape id="Freeform 2652" o:spid="_x0000_s2862" style="position:absolute;margin-left:177pt;margin-top:691.4pt;width:.5pt;height:18.95pt;z-index:-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>
          <v:shape id="Freeform 2651" o:spid="_x0000_s2863" style="position:absolute;margin-left:233.7pt;margin-top:691.4pt;width:.5pt;height:18.95pt;z-index:-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lV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>
          <v:shape id="Freeform 2650" o:spid="_x0000_s2864" style="position:absolute;margin-left:318.8pt;margin-top:691.4pt;width:.5pt;height:18.95pt;z-index:-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>
          <v:shape id="Freeform 2649" o:spid="_x0000_s2865" style="position:absolute;margin-left:477.35pt;margin-top:691.4pt;width:.5pt;height:18.95pt;z-index:-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yt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>
          <v:shape id="Freeform 2648" o:spid="_x0000_s2866" style="position:absolute;margin-left:552.2pt;margin-top:691.4pt;width:1.45pt;height:18.95pt;z-index:-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8774739;18415,8774739;18415,9015404;0,9015404;0,8774739" o:connectangles="0,0,0,0,0"/>
            <w10:wrap anchorx="page" anchory="page"/>
          </v:shape>
        </w:pict>
      </w:r>
      <w:r>
        <w:rPr>
          <w:noProof/>
        </w:rPr>
        <w:pict>
          <v:shape id="Freeform 2647" o:spid="_x0000_s2867" style="position:absolute;margin-left:80.9pt;margin-top:710.4pt;width:1.45pt;height:.7pt;z-index:-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8568934;18054,8568934;18054,8577482;0,8577482;0,8568934" o:connectangles="0,0,0,0,0"/>
            <w10:wrap anchorx="page" anchory="page"/>
          </v:shape>
        </w:pict>
      </w:r>
      <w:r>
        <w:rPr>
          <w:noProof/>
        </w:rPr>
        <w:pict>
          <v:shape id="Freeform 2646" o:spid="_x0000_s2868" style="position:absolute;margin-left:82.35pt;margin-top:710.4pt;width:30.7pt;height:.7pt;z-index:-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8568934;389890,8568934;389890,8577482;0,8577482;0,8568934" o:connectangles="0,0,0,0,0"/>
            <w10:wrap anchorx="page" anchory="page"/>
          </v:shape>
        </w:pict>
      </w:r>
      <w:r>
        <w:rPr>
          <w:noProof/>
        </w:rPr>
        <w:pict>
          <v:shape id="Freeform 2645" o:spid="_x0000_s2869" style="position:absolute;margin-left:113.05pt;margin-top:710.4pt;width:.7pt;height:.7pt;z-index:-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Quyw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8568934;8548,8568934;8548,8577482;0,8577482;0,8568934" o:connectangles="0,0,0,0,0"/>
            <w10:wrap anchorx="page" anchory="page"/>
          </v:shape>
        </w:pict>
      </w:r>
      <w:r>
        <w:rPr>
          <w:noProof/>
        </w:rPr>
        <w:pict>
          <v:shape id="Resim 2644" o:spid="_x0000_s2870" type="#_x0000_t75" alt="ooxWord://word/media/image319.png" style="position:absolute;margin-left:113.8pt;margin-top:710.4pt;width:63.25pt;height:.5pt;z-index:-252066816;visibility:visible;mso-position-horizontal-relative:page;mso-position-vertical-relative:page">
            <v:imagedata r:id="rId266"/>
            <w10:wrap anchorx="page" anchory="page"/>
          </v:shape>
        </w:pict>
      </w:r>
      <w:r>
        <w:rPr>
          <w:noProof/>
        </w:rPr>
        <w:pict>
          <v:shape id="Freeform 2643" o:spid="_x0000_s2871" style="position:absolute;margin-left:177pt;margin-top:710.4pt;width:.5pt;height:.7pt;z-index:-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oEyQ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>
          <v:shape id="Resim 2642" o:spid="_x0000_s2872" type="#_x0000_t75" alt="ooxWord://word/media/image320.png" style="position:absolute;margin-left:177.5pt;margin-top:710.4pt;width:56.2pt;height:.5pt;z-index:-252064768;visibility:visible;mso-position-horizontal-relative:page;mso-position-vertical-relative:page">
            <v:imagedata r:id="rId267"/>
            <w10:wrap anchorx="page" anchory="page"/>
          </v:shape>
        </w:pict>
      </w:r>
      <w:r>
        <w:rPr>
          <w:noProof/>
        </w:rPr>
        <w:pict>
          <v:shape id="Freeform 2641" o:spid="_x0000_s2873" style="position:absolute;margin-left:233.7pt;margin-top:710.4pt;width:.5pt;height:.7pt;z-index:-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HxyA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>
          <v:shape id="Resim 2640" o:spid="_x0000_s2874" type="#_x0000_t75" alt="ooxWord://word/media/image321.png" style="position:absolute;margin-left:234.15pt;margin-top:710.4pt;width:84.6pt;height:.5pt;z-index:-252062720;visibility:visible;mso-position-horizontal-relative:page;mso-position-vertical-relative:page">
            <v:imagedata r:id="rId268"/>
            <w10:wrap anchorx="page" anchory="page"/>
          </v:shape>
        </w:pict>
      </w:r>
      <w:r>
        <w:rPr>
          <w:noProof/>
        </w:rPr>
        <w:pict>
          <v:shape id="Freeform 2639" o:spid="_x0000_s2875" style="position:absolute;margin-left:318.8pt;margin-top:710.4pt;width:.5pt;height:.7pt;z-index:-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>
          <v:shape id="Resim 2638" o:spid="_x0000_s2876" type="#_x0000_t75" alt="ooxWord://word/media/image322.png" style="position:absolute;margin-left:319.25pt;margin-top:710.4pt;width:158.05pt;height:.5pt;z-index:-252060672;visibility:visible;mso-position-horizontal-relative:page;mso-position-vertical-relative:page">
            <v:imagedata r:id="rId269"/>
            <w10:wrap anchorx="page" anchory="page"/>
          </v:shape>
        </w:pict>
      </w:r>
      <w:r>
        <w:rPr>
          <w:noProof/>
        </w:rPr>
        <w:pict>
          <v:shape id="Freeform 2637" o:spid="_x0000_s2877" style="position:absolute;margin-left:477.35pt;margin-top:710.4pt;width:.5pt;height:.7pt;z-index:-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>
          <v:shape id="Resim 2636" o:spid="_x0000_s2878" type="#_x0000_t75" alt="ooxWord://word/media/image323.png" style="position:absolute;margin-left:477.8pt;margin-top:710.4pt;width:74.4pt;height:.5pt;z-index:-252058624;visibility:visible;mso-position-horizontal-relative:page;mso-position-vertical-relative:page">
            <v:imagedata r:id="rId270"/>
            <w10:wrap anchorx="page" anchory="page"/>
          </v:shape>
        </w:pict>
      </w:r>
      <w:r>
        <w:rPr>
          <w:noProof/>
        </w:rPr>
        <w:pict>
          <v:shape id="Freeform 2635" o:spid="_x0000_s2879" style="position:absolute;margin-left:552.2pt;margin-top:710.4pt;width:1.45pt;height:.7pt;z-index:-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8568934;18415,8568934;18415,8577482;0,8577482;0,8568934" o:connectangles="0,0,0,0,0"/>
            <w10:wrap anchorx="page" anchory="page"/>
          </v:shape>
        </w:pict>
      </w:r>
      <w:r>
        <w:rPr>
          <w:noProof/>
        </w:rPr>
        <w:pict>
          <v:shape id="Freeform 2634" o:spid="_x0000_s2880" style="position:absolute;margin-left:80.9pt;margin-top:711.1pt;width:1.45pt;height:18.95pt;z-index:-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9024398;18054,9024398;18054,9265063;0,9265063;0,9024398" o:connectangles="0,0,0,0,0"/>
            <w10:wrap anchorx="page" anchory="page"/>
          </v:shape>
        </w:pict>
      </w:r>
      <w:r>
        <w:rPr>
          <w:noProof/>
        </w:rPr>
        <w:pict>
          <v:shape id="Freeform 2633" o:spid="_x0000_s2881" style="position:absolute;margin-left:113.05pt;margin-top:711.1pt;width:.7pt;height:18.95pt;z-index:-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bU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9024398;8548,9024398;8548,9265063;0,9265063;0,9024398" o:connectangles="0,0,0,0,0"/>
            <w10:wrap anchorx="page" anchory="page"/>
          </v:shape>
        </w:pict>
      </w:r>
      <w:r>
        <w:rPr>
          <w:noProof/>
        </w:rPr>
        <w:pict>
          <v:shape id="Freeform 2632" o:spid="_x0000_s2882" style="position:absolute;margin-left:177pt;margin-top:711.1pt;width:.5pt;height:18.95pt;z-index:-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>
          <v:shape id="Freeform 2631" o:spid="_x0000_s2883" style="position:absolute;margin-left:233.7pt;margin-top:711.1pt;width:.5pt;height:18.95pt;z-index:-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>
          <v:shape id="Freeform 2630" o:spid="_x0000_s2884" style="position:absolute;margin-left:318.8pt;margin-top:711.1pt;width:.5pt;height:18.95pt;z-index:-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>
          <v:shape id="Freeform 2629" o:spid="_x0000_s2885" style="position:absolute;margin-left:477.35pt;margin-top:711.1pt;width:.5pt;height:18.95pt;z-index:-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>
          <v:shape id="Freeform 2628" o:spid="_x0000_s2886" style="position:absolute;margin-left:552.2pt;margin-top:711.1pt;width:1.45pt;height:18.95pt;z-index:-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" path="m,l51,r,669l,669,,xe" fillcolor="black" stroked="f" strokeweight="1pt">
            <v:stroke miterlimit="10" joinstyle="miter"/>
            <v:path o:connecttype="custom" o:connectlocs="0,9024398;18415,9024398;18415,9265063;0,9265063;0,9024398" o:connectangles="0,0,0,0,0"/>
            <w10:wrap anchorx="page" anchory="page"/>
          </v:shape>
        </w:pict>
      </w:r>
      <w:r>
        <w:rPr>
          <w:noProof/>
        </w:rPr>
        <w:pict>
          <v:shape id="Resim 2627" o:spid="_x0000_s2887" type="#_x0000_t75" alt="ooxWord://word/media/image324.png" style="position:absolute;margin-left:113.8pt;margin-top:730.05pt;width:63.25pt;height:.5pt;z-index:-252049408;visibility:visible;mso-position-horizontal-relative:page;mso-position-vertical-relative:page">
            <v:imagedata r:id="rId271"/>
            <w10:wrap anchorx="page" anchory="page"/>
          </v:shape>
        </w:pict>
      </w:r>
      <w:r>
        <w:rPr>
          <w:noProof/>
        </w:rPr>
        <w:pict>
          <v:shape id="Resim 2626" o:spid="_x0000_s2888" type="#_x0000_t75" alt="ooxWord://word/media/image325.png" style="position:absolute;margin-left:234.15pt;margin-top:730.05pt;width:84.6pt;height:.5pt;z-index:-252048384;visibility:visible;mso-position-horizontal-relative:page;mso-position-vertical-relative:page">
            <v:imagedata r:id="rId272"/>
            <w10:wrap anchorx="page" anchory="page"/>
          </v:shape>
        </w:pict>
      </w:r>
      <w:r>
        <w:rPr>
          <w:noProof/>
        </w:rPr>
        <w:pict>
          <v:shape id="Freeform 2625" o:spid="_x0000_s2889" style="position:absolute;margin-left:318.8pt;margin-top:730.05pt;width:.5pt;height:.7pt;z-index:-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>
          <v:shape id="Resim 2624" o:spid="_x0000_s2890" type="#_x0000_t75" alt="ooxWord://word/media/image326.png" style="position:absolute;margin-left:319.25pt;margin-top:730.05pt;width:158.05pt;height:.5pt;z-index:-252046336;visibility:visible;mso-position-horizontal-relative:page;mso-position-vertical-relative:page">
            <v:imagedata r:id="rId273"/>
            <w10:wrap anchorx="page" anchory="page"/>
          </v:shape>
        </w:pict>
      </w:r>
      <w:r>
        <w:rPr>
          <w:noProof/>
        </w:rPr>
        <w:pict>
          <v:shape id="Resim 2623" o:spid="_x0000_s2891" type="#_x0000_t75" alt="ooxWord://word/media/image327.png" style="position:absolute;margin-left:477.8pt;margin-top:730.05pt;width:74.4pt;height:.5pt;z-index:-252045312;visibility:visible;mso-position-horizontal-relative:page;mso-position-vertical-relative:page">
            <v:imagedata r:id="rId274"/>
            <w10:wrap anchorx="page" anchory="page"/>
          </v:shape>
        </w:pict>
      </w:r>
      <w:r>
        <w:rPr>
          <w:noProof/>
        </w:rPr>
        <w:pict>
          <v:shape id="Freeform 2622" o:spid="_x0000_s2892" style="position:absolute;margin-left:80.9pt;margin-top:730.05pt;width:1.45pt;height:.7pt;z-index:-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" path="m,l50,r,26l,26,,xe" fillcolor="black" stroked="f" strokeweight="1pt">
            <v:stroke miterlimit="10" joinstyle="miter"/>
            <v:path o:connecttype="custom" o:connectlocs="0,8806229;18054,8806229;18054,8815119;0,8815119;0,8806229" o:connectangles="0,0,0,0,0"/>
            <w10:wrap anchorx="page" anchory="page"/>
          </v:shape>
        </w:pict>
      </w:r>
      <w:r>
        <w:rPr>
          <w:noProof/>
        </w:rPr>
        <w:pict>
          <v:shape id="Freeform 2621" o:spid="_x0000_s2893" style="position:absolute;margin-left:80.9pt;margin-top:730.75pt;width:1.45pt;height:19.1pt;z-index:-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" path="m,l50,r,673l,673,,xe" fillcolor="black" stroked="f" strokeweight="1pt">
            <v:stroke miterlimit="10" joinstyle="miter"/>
            <v:path o:connecttype="custom" o:connectlocs="0,9278482;18054,9278482;18054,9520693;0,9520693;0,9278482" o:connectangles="0,0,0,0,0"/>
            <w10:wrap anchorx="page" anchory="page"/>
          </v:shape>
        </w:pict>
      </w:r>
      <w:r>
        <w:rPr>
          <w:noProof/>
        </w:rPr>
        <w:pict>
          <v:shape id="Freeform 2620" o:spid="_x0000_s2894" style="position:absolute;margin-left:80.9pt;margin-top:749.85pt;width:1.45pt;height:1.45pt;z-index:-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19" o:spid="_x0000_s2895" style="position:absolute;margin-left:80.9pt;margin-top:749.85pt;width:1.45pt;height:1.45pt;z-index:-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18" o:spid="_x0000_s2896" style="position:absolute;margin-left:82.35pt;margin-top:730.05pt;width:30.7pt;height:.7pt;z-index:-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" path="m,l1084,r,26l,26,,xe" fillcolor="black" stroked="f" strokeweight="1pt">
            <v:stroke miterlimit="10" joinstyle="miter"/>
            <v:path o:connecttype="custom" o:connectlocs="0,8806229;389890,8806229;389890,8815119;0,8815119;0,8806229" o:connectangles="0,0,0,0,0"/>
            <w10:wrap anchorx="page" anchory="page"/>
          </v:shape>
        </w:pict>
      </w:r>
      <w:r>
        <w:rPr>
          <w:noProof/>
        </w:rPr>
        <w:pict>
          <v:shape id="Freeform 2617" o:spid="_x0000_s2897" style="position:absolute;margin-left:113.05pt;margin-top:730.05pt;width:.7pt;height:.7pt;z-index:-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8806229;8548,8806229;8548,8815119;0,8815119;0,8806229" o:connectangles="0,0,0,0,0"/>
            <w10:wrap anchorx="page" anchory="page"/>
          </v:shape>
        </w:pict>
      </w:r>
      <w:r>
        <w:rPr>
          <w:noProof/>
        </w:rPr>
        <w:pict>
          <v:shape id="Freeform 2616" o:spid="_x0000_s2898" style="position:absolute;margin-left:113.05pt;margin-top:730.75pt;width:.7pt;height:19.1pt;z-index:-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" path="m,l25,r,673l,673,,xe" fillcolor="black" stroked="f" strokeweight="1pt">
            <v:stroke miterlimit="10" joinstyle="miter"/>
            <v:path o:connecttype="custom" o:connectlocs="0,9278482;8548,9278482;8548,9520693;0,9520693;0,9278482" o:connectangles="0,0,0,0,0"/>
            <w10:wrap anchorx="page" anchory="page"/>
          </v:shape>
        </w:pict>
      </w:r>
      <w:r>
        <w:rPr>
          <w:noProof/>
        </w:rPr>
        <w:pict>
          <v:shape id="Freeform 2615" o:spid="_x0000_s2899" style="position:absolute;margin-left:82.35pt;margin-top:749.85pt;width:30.7pt;height:1.45pt;z-index:-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" path="m,l1084,r,50l,50,,xe" fillcolor="black" stroked="f" strokeweight="1pt">
            <v:stroke miterlimit="10" joinstyle="miter"/>
            <v:path o:connecttype="custom" o:connectlocs="0,9551969;389890,9551969;389890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14" o:spid="_x0000_s2900" style="position:absolute;margin-left:113.05pt;margin-top:749.85pt;width:1.45pt;height:1.45pt;z-index:-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13" o:spid="_x0000_s2901" style="position:absolute;margin-left:114.5pt;margin-top:749.85pt;width:62.5pt;height:1.45pt;z-index:-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0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" path="m,l2205,r,50l,50,,xe" fillcolor="black" stroked="f" strokeweight="1pt">
            <v:stroke miterlimit="10" joinstyle="miter"/>
            <v:path o:connecttype="custom" o:connectlocs="0,9551969;793390,9551969;793390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12" o:spid="_x0000_s2902" style="position:absolute;margin-left:177pt;margin-top:730.05pt;width:.5pt;height:.7pt;z-index:-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>
          <v:shape id="Freeform 2611" o:spid="_x0000_s2903" style="position:absolute;margin-left:177pt;margin-top:730.75pt;width:.5pt;height:19.1pt;z-index:-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>
          <v:shape id="Freeform 2610" o:spid="_x0000_s2904" style="position:absolute;margin-left:177pt;margin-top:749.85pt;width:1.45pt;height:1.45pt;z-index:-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09" o:spid="_x0000_s2905" style="position:absolute;margin-left:178.45pt;margin-top:749.85pt;width:55.2pt;height:1.45pt;z-index:-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" path="m,l1948,r,50l,50,,xe" fillcolor="black" stroked="f" strokeweight="1pt">
            <v:stroke miterlimit="10" joinstyle="miter"/>
            <v:path o:connecttype="custom" o:connectlocs="0,9551969;700680,9551969;700680,9570023;0,9570023;0,9551969" o:connectangles="0,0,0,0,0"/>
            <w10:wrap anchorx="page" anchory="page"/>
          </v:shape>
        </w:pict>
      </w:r>
      <w:r>
        <w:rPr>
          <w:noProof/>
        </w:rPr>
        <w:pict>
          <v:shape id="Resim 2608" o:spid="_x0000_s2906" type="#_x0000_t75" alt="ooxWord://word/media/image328.png" style="position:absolute;margin-left:177.5pt;margin-top:730.05pt;width:56.2pt;height:.5pt;z-index:-252029952;visibility:visible;mso-position-horizontal-relative:page;mso-position-vertical-relative:page">
            <v:imagedata r:id="rId275"/>
            <w10:wrap anchorx="page" anchory="page"/>
          </v:shape>
        </w:pict>
      </w:r>
      <w:r>
        <w:rPr>
          <w:noProof/>
        </w:rPr>
        <w:pict>
          <v:shape id="Freeform 2607" o:spid="_x0000_s2907" style="position:absolute;margin-left:233.7pt;margin-top:730.05pt;width:.5pt;height:.7pt;z-index:-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>
          <v:shape id="Freeform 2606" o:spid="_x0000_s2908" style="position:absolute;margin-left:233.7pt;margin-top:730.75pt;width:.5pt;height:19.1pt;z-index:-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>
          <v:shape id="Freeform 2605" o:spid="_x0000_s2909" style="position:absolute;margin-left:233.7pt;margin-top:749.85pt;width:1.45pt;height:1.45pt;z-index:-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04" o:spid="_x0000_s2910" style="position:absolute;margin-left:318.8pt;margin-top:730.75pt;width:.5pt;height:19.1pt;z-index:-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>
          <v:shape id="Freeform 2603" o:spid="_x0000_s2911" style="position:absolute;margin-left:235.15pt;margin-top:749.85pt;width:83.65pt;height:1.45pt;z-index:-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" path="m,l2952,r,50l,50,,xe" fillcolor="black" stroked="f" strokeweight="1pt">
            <v:stroke miterlimit="10" joinstyle="miter"/>
            <v:path o:connecttype="custom" o:connectlocs="0,9551969;1062355,9551969;1062355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02" o:spid="_x0000_s2912" style="position:absolute;margin-left:318.8pt;margin-top:749.85pt;width:1.45pt;height:1.45pt;z-index:-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01" o:spid="_x0000_s2913" style="position:absolute;margin-left:320.25pt;margin-top:749.85pt;width:157.1pt;height:1.45pt;z-index:-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" path="m,l5543,r,50l,50,,xe" fillcolor="black" stroked="f" strokeweight="1pt">
            <v:stroke miterlimit="10" joinstyle="miter"/>
            <v:path o:connecttype="custom" o:connectlocs="0,9551969;1995170,9551969;1995170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600" o:spid="_x0000_s2914" style="position:absolute;margin-left:477.35pt;margin-top:730.05pt;width:.5pt;height:.7pt;z-index:-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>
          <v:shape id="Freeform 2599" o:spid="_x0000_s2915" style="position:absolute;margin-left:477.35pt;margin-top:730.75pt;width:.5pt;height:19.1pt;z-index:-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>
          <v:shape id="Freeform 2598" o:spid="_x0000_s2916" style="position:absolute;margin-left:477.35pt;margin-top:749.85pt;width:1.45pt;height:1.45pt;z-index:-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597" o:spid="_x0000_s2917" style="position:absolute;margin-left:478.8pt;margin-top:749.85pt;width:73.45pt;height:1.45pt;z-index:-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" path="m,l2590,r,50l,50,,xe" fillcolor="black" stroked="f" strokeweight="1pt">
            <v:stroke miterlimit="10" joinstyle="miter"/>
            <v:path o:connecttype="custom" o:connectlocs="0,9551969;932455,9551969;932455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596" o:spid="_x0000_s2918" style="position:absolute;margin-left:552.2pt;margin-top:730.05pt;width:1.45pt;height:.7pt;z-index:-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" path="m,l51,r,26l,26,,xe" fillcolor="black" stroked="f" strokeweight="1pt">
            <v:stroke miterlimit="10" joinstyle="miter"/>
            <v:path o:connecttype="custom" o:connectlocs="0,8806229;18415,8806229;18415,8815119;0,8815119;0,8806229" o:connectangles="0,0,0,0,0"/>
            <w10:wrap anchorx="page" anchory="page"/>
          </v:shape>
        </w:pict>
      </w:r>
      <w:r>
        <w:rPr>
          <w:noProof/>
        </w:rPr>
        <w:pict>
          <v:shape id="Freeform 2595" o:spid="_x0000_s2919" style="position:absolute;margin-left:552.2pt;margin-top:730.75pt;width:1.45pt;height:19.1pt;z-index:-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" path="m,l51,r,673l,673,,xe" fillcolor="black" stroked="f" strokeweight="1pt">
            <v:stroke miterlimit="10" joinstyle="miter"/>
            <v:path o:connecttype="custom" o:connectlocs="0,9278482;18415,9278482;18415,9520693;0,9520693;0,9278482" o:connectangles="0,0,0,0,0"/>
            <w10:wrap anchorx="page" anchory="page"/>
          </v:shape>
        </w:pict>
      </w:r>
      <w:r>
        <w:rPr>
          <w:noProof/>
        </w:rPr>
        <w:pict>
          <v:shape id="Freeform 2594" o:spid="_x0000_s2920" style="position:absolute;margin-left:552.2pt;margin-top:749.85pt;width:1.45pt;height:1.45pt;z-index:-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>
          <v:shape id="Freeform 2593" o:spid="_x0000_s2921" style="position:absolute;margin-left:552.2pt;margin-top:749.85pt;width:1.45pt;height:1.45pt;z-index:-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      (EK-7)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988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5" w:line="177" w:lineRule="exact"/>
        <w:ind w:right="-567"/>
      </w:pPr>
      <w:r>
        <w:rPr>
          <w:b/>
          <w:bCs/>
          <w:color w:val="000000"/>
          <w:sz w:val="19"/>
          <w:szCs w:val="19"/>
        </w:rPr>
        <w:t>ÇALINMA YERĠNDE DEVAMI BİLDİREN ÇİZELGE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224" w:bottom="0" w:left="3851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88" w:line="181" w:lineRule="exact"/>
        <w:ind w:right="-567"/>
      </w:pPr>
      <w:r>
        <w:rPr>
          <w:color w:val="000000"/>
          <w:sz w:val="19"/>
          <w:szCs w:val="19"/>
        </w:rPr>
        <w:t>Öğrencinin Adı Soyadı :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88" w:line="181" w:lineRule="exact"/>
        <w:ind w:right="-567"/>
      </w:pPr>
      <w:r>
        <w:rPr>
          <w:color w:val="000000"/>
          <w:sz w:val="19"/>
          <w:szCs w:val="19"/>
        </w:rPr>
        <w:t>Staj Dönemi :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2004" w:space="4643"/>
            <w:col w:w="130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75" w:line="181" w:lineRule="exact"/>
        <w:ind w:right="-567"/>
      </w:pPr>
      <w:r>
        <w:rPr>
          <w:color w:val="000000"/>
          <w:sz w:val="19"/>
          <w:szCs w:val="19"/>
        </w:rPr>
        <w:t>Öğrencinin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75" w:line="181" w:lineRule="exact"/>
        <w:ind w:right="-567"/>
      </w:pPr>
      <w:r>
        <w:rPr>
          <w:color w:val="000000"/>
          <w:sz w:val="19"/>
          <w:szCs w:val="19"/>
        </w:rPr>
        <w:t>İşyerindeki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5082" w:header="708" w:footer="708" w:gutter="0"/>
          <w:cols w:num="2" w:space="708" w:equalWidth="0">
            <w:col w:w="948" w:space="3834"/>
            <w:col w:w="948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Gün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Tarih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Tam/Yarım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Çalıştığı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Yapılan ĠĢ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Yetkilinin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9" w:header="708" w:footer="708" w:gutter="0"/>
          <w:cols w:num="6" w:space="708" w:equalWidth="0">
            <w:col w:w="396" w:space="519"/>
            <w:col w:w="490" w:space="476"/>
            <w:col w:w="982" w:space="567"/>
            <w:col w:w="727" w:space="536"/>
            <w:col w:w="881" w:space="2576"/>
            <w:col w:w="859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Gün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Bölüm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İmzası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942" w:header="708" w:footer="708" w:gutter="0"/>
          <w:cols w:num="3" w:space="708" w:equalWidth="0">
            <w:col w:w="396" w:space="925"/>
            <w:col w:w="595" w:space="4194"/>
            <w:col w:w="583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7" w:line="177" w:lineRule="exact"/>
        <w:ind w:right="-567"/>
      </w:pPr>
      <w:r>
        <w:rPr>
          <w:b/>
          <w:bCs/>
          <w:color w:val="000000"/>
          <w:sz w:val="19"/>
          <w:szCs w:val="19"/>
        </w:rPr>
        <w:t>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30 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" w:line="181" w:lineRule="exact"/>
        <w:ind w:right="-567"/>
      </w:pPr>
      <w:r>
        <w:rPr>
          <w:color w:val="000000"/>
          <w:sz w:val="19"/>
          <w:szCs w:val="19"/>
        </w:rPr>
        <w:t>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Resim 2592" o:spid="_x0000_s2922" type="#_x0000_t75" alt="ooxWord://word/media/image329.png" style="position:absolute;margin-left:70.95pt;margin-top:407.1pt;width:10.1pt;height:13.55pt;z-index:-252013568;visibility:visible;mso-position-horizontal-relative:page;mso-position-vertical-relative:page">
            <v:imagedata r:id="rId276"/>
            <w10:wrap anchorx="page" anchory="page"/>
          </v:shape>
        </w:pict>
      </w:r>
      <w:r>
        <w:rPr>
          <w:noProof/>
        </w:rPr>
        <w:pict>
          <v:shape id="Resim 2591" o:spid="_x0000_s2923" type="#_x0000_t75" alt="ooxWord://word/media/image330.png" style="position:absolute;margin-left:70.95pt;margin-top:393.4pt;width:10.1pt;height:13.55pt;z-index:-252012544;visibility:visible;mso-position-horizontal-relative:page;mso-position-vertical-relative:page">
            <v:imagedata r:id="rId277"/>
            <w10:wrap anchorx="page" anchory="page"/>
          </v:shape>
        </w:pict>
      </w:r>
      <w:r>
        <w:rPr>
          <w:noProof/>
        </w:rPr>
        <w:pict>
          <v:shape id="Resim 2590" o:spid="_x0000_s2924" type="#_x0000_t75" alt="ooxWord://word/media/image331.png" style="position:absolute;margin-left:70.95pt;margin-top:379.75pt;width:10.1pt;height:13.55pt;z-index:-252011520;visibility:visible;mso-position-horizontal-relative:page;mso-position-vertical-relative:page">
            <v:imagedata r:id="rId278"/>
            <w10:wrap anchorx="page" anchory="page"/>
          </v:shape>
        </w:pict>
      </w:r>
      <w:r>
        <w:rPr>
          <w:noProof/>
        </w:rPr>
        <w:pict>
          <v:shape id="Resim 2589" o:spid="_x0000_s2925" type="#_x0000_t75" alt="ooxWord://word/media/image332.png" style="position:absolute;margin-left:70.95pt;margin-top:366.05pt;width:10.1pt;height:13.55pt;z-index:-252010496;visibility:visible;mso-position-horizontal-relative:page;mso-position-vertical-relative:page">
            <v:imagedata r:id="rId279"/>
            <w10:wrap anchorx="page" anchory="page"/>
          </v:shape>
        </w:pict>
      </w:r>
      <w:r>
        <w:rPr>
          <w:noProof/>
        </w:rPr>
        <w:pict>
          <v:shape id="Resim 2588" o:spid="_x0000_s2926" type="#_x0000_t75" alt="ooxWord://word/media/image333.png" style="position:absolute;margin-left:70.95pt;margin-top:352.35pt;width:10.1pt;height:13.55pt;z-index:-252009472;visibility:visible;mso-position-horizontal-relative:page;mso-position-vertical-relative:page">
            <v:imagedata r:id="rId28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(EK-8)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619" w:header="708" w:footer="708" w:gutter="0"/>
          <w:cols w:space="708"/>
        </w:sectPr>
      </w:pPr>
    </w:p>
    <w:p w:rsidR="00394C58" w:rsidRDefault="00394C58">
      <w:pPr>
        <w:spacing w:before="57" w:line="197" w:lineRule="exact"/>
        <w:ind w:right="-567"/>
      </w:pPr>
      <w:r>
        <w:rPr>
          <w:b/>
          <w:bCs/>
          <w:color w:val="000000"/>
          <w:sz w:val="22"/>
          <w:szCs w:val="22"/>
        </w:rPr>
        <w:t>RAPOR DOSYASI HAZIRLANIRKEN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281" w:bottom="0" w:left="3780" w:header="708" w:footer="708" w:gutter="0"/>
          <w:cols w:space="708"/>
        </w:sectPr>
      </w:pPr>
    </w:p>
    <w:p w:rsidR="00394C58" w:rsidRDefault="00394C58">
      <w:pPr>
        <w:spacing w:before="62" w:line="200" w:lineRule="exact"/>
        <w:ind w:right="-567"/>
      </w:pPr>
      <w:r>
        <w:rPr>
          <w:b/>
          <w:bCs/>
          <w:color w:val="000000"/>
          <w:sz w:val="22"/>
          <w:szCs w:val="22"/>
        </w:rPr>
        <w:t>DİKKAT EDİLMESİ GEREKEN HUSUSLAR</w:t>
      </w:r>
      <w:r>
        <w:rPr>
          <w:color w:val="000000"/>
          <w:sz w:val="22"/>
          <w:szCs w:val="22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943" w:bottom="0" w:left="344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37" w:line="197" w:lineRule="exact"/>
        <w:ind w:right="-567"/>
      </w:pPr>
      <w:r>
        <w:rPr>
          <w:b/>
          <w:bCs/>
          <w:color w:val="000000"/>
          <w:sz w:val="22"/>
          <w:szCs w:val="22"/>
        </w:rPr>
        <w:t>A- Raporu yazarken uyulacak standartlar: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660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3" w:line="207" w:lineRule="exact"/>
        <w:ind w:right="-567"/>
      </w:pPr>
      <w:r>
        <w:rPr>
          <w:color w:val="000000"/>
          <w:sz w:val="22"/>
          <w:szCs w:val="22"/>
        </w:rPr>
        <w:t>1.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Rapor, A4 formundaki kağıtlara yazılacaktır.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456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1" w:line="207" w:lineRule="exact"/>
        <w:ind w:right="-567"/>
      </w:pPr>
      <w:r>
        <w:rPr>
          <w:color w:val="000000"/>
          <w:sz w:val="22"/>
          <w:szCs w:val="22"/>
        </w:rPr>
        <w:t>2.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Rapor, TSE teknik resim norm yazı kurallarına göre, tükenmez kalem veya daktilo ile yazılacaktır.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722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1" w:line="207" w:lineRule="exact"/>
        <w:ind w:right="-567"/>
      </w:pPr>
      <w:r>
        <w:rPr>
          <w:color w:val="000000"/>
          <w:sz w:val="22"/>
          <w:szCs w:val="22"/>
        </w:rPr>
        <w:t>3.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Başlıklar sayfa ortalarına gelecek şekilde büyük harflerle, alt başlıklar ise küçük harflerle yazılacak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1" w:bottom="0" w:left="1135" w:header="708" w:footer="708" w:gutter="0"/>
          <w:cols w:space="708"/>
        </w:sectPr>
      </w:pPr>
    </w:p>
    <w:p w:rsidR="00394C58" w:rsidRDefault="00394C58">
      <w:pPr>
        <w:spacing w:before="55" w:line="200" w:lineRule="exact"/>
        <w:ind w:right="-567"/>
      </w:pPr>
      <w:r>
        <w:rPr>
          <w:color w:val="000000"/>
          <w:sz w:val="22"/>
          <w:szCs w:val="22"/>
        </w:rPr>
        <w:t>ve altları çizilecektir.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550" w:bottom="0" w:left="141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4.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Resimler, TSE teknik resim çizim kurallarına uygun olarak çizilecektir.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113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9" w:line="197" w:lineRule="exact"/>
        <w:ind w:right="-567"/>
      </w:pPr>
      <w:r>
        <w:rPr>
          <w:b/>
          <w:bCs/>
          <w:color w:val="000000"/>
          <w:sz w:val="22"/>
          <w:szCs w:val="22"/>
        </w:rPr>
        <w:t>B- Rapor dosyasında bulunacak bilgi ve belgeler: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63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3" w:line="207" w:lineRule="exact"/>
        <w:ind w:right="-567"/>
      </w:pPr>
      <w:r>
        <w:rPr>
          <w:color w:val="000000"/>
          <w:sz w:val="22"/>
          <w:szCs w:val="22"/>
        </w:rPr>
        <w:t>1.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Raporun başına,  konu başlıklarını ve bulunduğu sayfa numaralarını gösterir "İÇİNDEKİLER"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1" w:bottom="0" w:left="1135" w:header="708" w:footer="708" w:gutter="0"/>
          <w:cols w:space="708"/>
        </w:sectPr>
      </w:pPr>
    </w:p>
    <w:p w:rsidR="00394C58" w:rsidRDefault="00394C58">
      <w:pPr>
        <w:spacing w:before="55" w:line="200" w:lineRule="exact"/>
        <w:ind w:right="-567"/>
      </w:pPr>
      <w:r>
        <w:rPr>
          <w:color w:val="000000"/>
          <w:sz w:val="22"/>
          <w:szCs w:val="22"/>
        </w:rPr>
        <w:t>sayfası konacaktır.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770" w:bottom="0" w:left="141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2.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Rapora stajın yapıldığı kuruluşun: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407" w:bottom="0" w:left="1135" w:header="708" w:footer="708" w:gutter="0"/>
          <w:cols w:space="708"/>
        </w:sectPr>
      </w:pPr>
    </w:p>
    <w:p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Adı ve adresi,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910" w:bottom="0" w:left="1520" w:header="708" w:footer="708" w:gutter="0"/>
          <w:cols w:space="708"/>
        </w:sectPr>
      </w:pPr>
    </w:p>
    <w:p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Organizasyon Şeması,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211" w:bottom="0" w:left="1520" w:header="708" w:footer="708" w:gutter="0"/>
          <w:cols w:space="708"/>
        </w:sectPr>
      </w:pPr>
    </w:p>
    <w:p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Çalıştırdığı mühendis, tekniker, teknisyen, ustabaşı, kalifiye, düz isçi, yönetici ve memur sayısı,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67" w:bottom="0" w:left="1520" w:header="708" w:footer="708" w:gutter="0"/>
          <w:cols w:space="708"/>
        </w:sectPr>
      </w:pPr>
    </w:p>
    <w:p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Asıl üretim ve çalışma konusu,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404" w:bottom="0" w:left="1520" w:header="708" w:footer="708" w:gutter="0"/>
          <w:cols w:space="708"/>
        </w:sectPr>
      </w:pPr>
    </w:p>
    <w:p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Kısa tarihçesi,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871" w:bottom="0" w:left="1520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4" w:line="200" w:lineRule="exact"/>
        <w:ind w:right="-567"/>
      </w:pPr>
      <w:r>
        <w:rPr>
          <w:color w:val="000000"/>
          <w:sz w:val="22"/>
          <w:szCs w:val="22"/>
        </w:rPr>
        <w:t>yazılı olarak konacaktır.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571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3.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Giriş:  Raporun  giriş  kısmında  staj  çalışmalarının  amacı  ve  konuları  ana  çizgiler  halinde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6" w:bottom="0" w:left="1135" w:header="708" w:footer="708" w:gutter="0"/>
          <w:cols w:space="708"/>
        </w:sectPr>
      </w:pPr>
    </w:p>
    <w:p w:rsidR="00394C58" w:rsidRDefault="00394C58">
      <w:pPr>
        <w:spacing w:before="55" w:line="200" w:lineRule="exact"/>
        <w:ind w:right="-567"/>
      </w:pPr>
      <w:r>
        <w:rPr>
          <w:color w:val="000000"/>
          <w:sz w:val="22"/>
          <w:szCs w:val="22"/>
        </w:rPr>
        <w:t>açıklanacaktır.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130" w:bottom="0" w:left="141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4.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Raporun Kendisi: Bu kısımda, öğrenciler, rapor dosyası ile birlikte kendilerine verilen çalışma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:rsidR="00394C58" w:rsidRDefault="00394C58">
      <w:pPr>
        <w:spacing w:before="55" w:line="200" w:lineRule="exact"/>
        <w:ind w:right="-567"/>
      </w:pPr>
      <w:r>
        <w:rPr>
          <w:color w:val="000000"/>
          <w:sz w:val="22"/>
          <w:szCs w:val="22"/>
        </w:rPr>
        <w:t>programlarını esas tutarak, bulunduğu iş yerinde inceledikleri ve yaptıkları her işi ayrıntılı olarak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6" w:bottom="0" w:left="1419" w:header="708" w:footer="708" w:gutter="0"/>
          <w:cols w:space="708"/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yazacaklar, çizilen resimleri, tabloları, formaları ve çeşitli verileri de rapor içinde uygun yerlere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419" w:header="708" w:footer="708" w:gutter="0"/>
          <w:cols w:space="708"/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veya ekinde ve belirli bir sıra içinde bulunduracaklardır.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448" w:bottom="0" w:left="141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5.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Özet  Sonuç:  Öğrenci  staj  süresi  içinde  edindiği  bilgileri,  kazandığı  becerileri  dikkate  alarak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:rsidR="00394C58" w:rsidRDefault="00394C58">
      <w:pPr>
        <w:spacing w:before="55" w:line="200" w:lineRule="exact"/>
        <w:ind w:right="-567"/>
      </w:pPr>
      <w:r>
        <w:rPr>
          <w:color w:val="000000"/>
          <w:sz w:val="22"/>
          <w:szCs w:val="22"/>
        </w:rPr>
        <w:t>yönetmeliğin ve kendisine verilen çalışma raporunun baş tarafında belirtilen amaçlara ne dereceye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419" w:header="708" w:footer="708" w:gutter="0"/>
          <w:cols w:space="708"/>
        </w:sectPr>
      </w:pPr>
    </w:p>
    <w:p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kadar ulaştığını, yapıcı önerilerini de katarak açık ve kesin ifadelerle özetleyecektir.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007" w:bottom="0" w:left="141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6.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Tamamlanan rapor dosyası, işyerinden ayrılmadan önce iĢyerinin en yetkilisine götürülerek kapağı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:rsidR="00394C58" w:rsidRDefault="00394C58">
      <w:pPr>
        <w:spacing w:before="55" w:line="200" w:lineRule="exact"/>
        <w:ind w:right="-567"/>
      </w:pPr>
      <w:r>
        <w:rPr>
          <w:color w:val="000000"/>
          <w:sz w:val="22"/>
          <w:szCs w:val="22"/>
        </w:rPr>
        <w:t>imzalatılıp mühürlettirilecektir.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647" w:bottom="0" w:left="141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7.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 sayfası (EK-10) gerektiğinde araları belirgin bir Ģekilde bölünerek birden fazla gün için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644" w:bottom="0" w:left="1135" w:header="708" w:footer="708" w:gutter="0"/>
          <w:cols w:space="708"/>
        </w:sectPr>
      </w:pPr>
    </w:p>
    <w:p w:rsidR="00394C58" w:rsidRDefault="00394C58">
      <w:pPr>
        <w:spacing w:before="55" w:line="200" w:lineRule="exact"/>
        <w:ind w:right="-567"/>
      </w:pPr>
      <w:r>
        <w:rPr>
          <w:color w:val="000000"/>
          <w:sz w:val="22"/>
          <w:szCs w:val="22"/>
        </w:rPr>
        <w:t>kullanılabilir.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169" w:bottom="0" w:left="141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4" w:line="181" w:lineRule="exact"/>
        <w:ind w:right="-567"/>
      </w:pPr>
      <w:r>
        <w:rPr>
          <w:color w:val="000000"/>
          <w:sz w:val="19"/>
          <w:szCs w:val="19"/>
        </w:rPr>
        <w:t>10 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81" w:lineRule="exact"/>
        <w:ind w:right="-567"/>
      </w:pPr>
      <w:r>
        <w:rPr>
          <w:noProof/>
        </w:rPr>
        <w:pict>
          <v:shape id="Freeform 2587" o:spid="_x0000_s2927" style="position:absolute;margin-left:84pt;margin-top:83.65pt;width:2.15pt;height:.5pt;z-index:-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" path="m,l76,r,17l,17,,xe" fillcolor="black" stroked="f" strokeweight="1pt">
            <v:stroke miterlimit="10" joinstyle="miter"/>
            <v:path o:connecttype="custom" o:connectlocs="0,1041047;26950,1041047;26950,1047044;0,1047044;0,1041047" o:connectangles="0,0,0,0,0"/>
            <w10:wrap anchorx="page" anchory="page"/>
          </v:shape>
        </w:pict>
      </w:r>
      <w:r>
        <w:rPr>
          <w:noProof/>
        </w:rPr>
        <w:pict>
          <v:shape id="Freeform 2586" o:spid="_x0000_s2928" style="position:absolute;margin-left:86.2pt;margin-top:83.65pt;width:16.3pt;height:.5pt;z-index:-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" path="m,l576,r,17l,17,,xe" fillcolor="black" stroked="f" strokeweight="1pt">
            <v:stroke miterlimit="10" joinstyle="miter"/>
            <v:path o:connecttype="custom" o:connectlocs="0,1041047;207010,1041047;207010,1047044;0,1047044;0,1041047" o:connectangles="0,0,0,0,0"/>
            <w10:wrap anchorx="page" anchory="page"/>
          </v:shape>
        </w:pict>
      </w:r>
      <w:r>
        <w:rPr>
          <w:noProof/>
        </w:rPr>
        <w:pict>
          <v:shape id="Freeform 2585" o:spid="_x0000_s2929" style="position:absolute;margin-left:102.5pt;margin-top:83.65pt;width:1.45pt;height:.5pt;z-index:-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" path="m,l51,r,17l,17,,xe" fillcolor="black" stroked="f" strokeweight="1pt">
            <v:stroke miterlimit="10" joinstyle="miter"/>
            <v:path o:connecttype="custom" o:connectlocs="0,1041047;18415,1041047;18415,1047044;0,1047044;0,1041047" o:connectangles="0,0,0,0,0"/>
            <w10:wrap anchorx="page" anchory="page"/>
          </v:shape>
        </w:pict>
      </w:r>
      <w:r>
        <w:rPr>
          <w:noProof/>
        </w:rPr>
        <w:pict>
          <v:shape id="Freeform 2584" o:spid="_x0000_s2930" style="position:absolute;margin-left:84pt;margin-top:84.6pt;width:2.15pt;height:.5pt;z-index:-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" path="m,l76,r,17l,17,,xe" fillcolor="black" stroked="f" strokeweight="1pt">
            <v:stroke miterlimit="10" joinstyle="miter"/>
            <v:path o:connecttype="custom" o:connectlocs="0,1114985;26950,1114985;26950,1121335;0,1121335;0,1114985" o:connectangles="0,0,0,0,0"/>
            <w10:wrap anchorx="page" anchory="page"/>
          </v:shape>
        </w:pict>
      </w:r>
      <w:r>
        <w:rPr>
          <w:noProof/>
        </w:rPr>
        <w:pict>
          <v:shape id="Freeform 2583" o:spid="_x0000_s2931" style="position:absolute;margin-left:86.2pt;margin-top:84.6pt;width:16.3pt;height:.5pt;z-index:-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" path="m,l576,r,17l,17,,xe" fillcolor="black" stroked="f" strokeweight="1pt">
            <v:stroke miterlimit="10" joinstyle="miter"/>
            <v:path o:connecttype="custom" o:connectlocs="0,1114985;207010,1114985;207010,1121335;0,1121335;0,1114985" o:connectangles="0,0,0,0,0"/>
            <w10:wrap anchorx="page" anchory="page"/>
          </v:shape>
        </w:pict>
      </w:r>
      <w:r>
        <w:rPr>
          <w:noProof/>
        </w:rPr>
        <w:pict>
          <v:shape id="Freeform 2582" o:spid="_x0000_s2932" style="position:absolute;margin-left:102.5pt;margin-top:84.6pt;width:1.45pt;height:.5pt;z-index:-2520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" path="m,l51,r,17l,17,,xe" fillcolor="black" stroked="f" strokeweight="1pt">
            <v:stroke miterlimit="10" joinstyle="miter"/>
            <v:path o:connecttype="custom" o:connectlocs="0,1114985;18415,1114985;18415,1121335;0,1121335;0,1114985" o:connectangles="0,0,0,0,0"/>
            <w10:wrap anchorx="page" anchory="page"/>
          </v:shape>
        </w:pict>
      </w:r>
      <w:r>
        <w:rPr>
          <w:noProof/>
        </w:rPr>
        <w:pict>
          <v:shape id="Freeform 2581" o:spid="_x0000_s2933" style="position:absolute;margin-left:103.95pt;margin-top:83.65pt;width:400.25pt;height:.5pt;z-index:-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" path="m,l14121,r,17l,17,,xe" fillcolor="black" stroked="f" strokeweight="1pt">
            <v:stroke miterlimit="10" joinstyle="miter"/>
            <v:path o:connecttype="custom" o:connectlocs="0,1041047;5083175,1041047;5083175,1047044;0,1047044;0,1041047" o:connectangles="0,0,0,0,0"/>
            <w10:wrap anchorx="page" anchory="page"/>
          </v:shape>
        </w:pict>
      </w:r>
      <w:r>
        <w:rPr>
          <w:noProof/>
        </w:rPr>
        <w:pict>
          <v:shape id="Freeform 2580" o:spid="_x0000_s2934" style="position:absolute;margin-left:103.95pt;margin-top:84.6pt;width:400.25pt;height:.5pt;z-index:-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" path="m,l14121,r,17l,17,,xe" fillcolor="black" stroked="f" strokeweight="1pt">
            <v:stroke miterlimit="10" joinstyle="miter"/>
            <v:path o:connecttype="custom" o:connectlocs="0,1114985;5083175,1114985;5083175,1121335;0,1121335;0,1114985" o:connectangles="0,0,0,0,0"/>
            <w10:wrap anchorx="page" anchory="page"/>
          </v:shape>
        </w:pict>
      </w:r>
      <w:r>
        <w:rPr>
          <w:noProof/>
        </w:rPr>
        <w:pict>
          <v:shape id="Freeform 2579" o:spid="_x0000_s2935" style="position:absolute;margin-left:504.2pt;margin-top:83.65pt;width:1.45pt;height:.5pt;z-index:-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" path="m,l51,r,17l,17,,xe" fillcolor="black" stroked="f" strokeweight="1pt">
            <v:stroke miterlimit="10" joinstyle="miter"/>
            <v:path o:connecttype="custom" o:connectlocs="0,1041047;18415,1041047;18415,1047044;0,1047044;0,1041047" o:connectangles="0,0,0,0,0"/>
            <w10:wrap anchorx="page" anchory="page"/>
          </v:shape>
        </w:pict>
      </w:r>
      <w:r>
        <w:rPr>
          <w:noProof/>
        </w:rPr>
        <w:pict>
          <v:shape id="Freeform 2578" o:spid="_x0000_s2936" style="position:absolute;margin-left:504.2pt;margin-top:84.6pt;width:1.45pt;height:.5pt;z-index:-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" path="m,l51,r,17l,17,,xe" fillcolor="black" stroked="f" strokeweight="1pt">
            <v:stroke miterlimit="10" joinstyle="miter"/>
            <v:path o:connecttype="custom" o:connectlocs="0,1114985;18415,1114985;18415,1121335;0,1121335;0,1114985" o:connectangles="0,0,0,0,0"/>
            <w10:wrap anchorx="page" anchory="page"/>
          </v:shape>
        </w:pict>
      </w:r>
      <w:r>
        <w:rPr>
          <w:noProof/>
        </w:rPr>
        <w:pict>
          <v:shape id="Freeform 2577" o:spid="_x0000_s2937" style="position:absolute;margin-left:505.65pt;margin-top:83.65pt;width:32.05pt;height:.5pt;z-index:-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" path="m,l1130,r,17l,17,,xe" fillcolor="black" stroked="f" strokeweight="1pt">
            <v:stroke miterlimit="10" joinstyle="miter"/>
            <v:path o:connecttype="custom" o:connectlocs="0,1041047;406675,1041047;406675,1047044;0,1047044;0,1041047" o:connectangles="0,0,0,0,0"/>
            <w10:wrap anchorx="page" anchory="page"/>
          </v:shape>
        </w:pict>
      </w:r>
      <w:r>
        <w:rPr>
          <w:noProof/>
        </w:rPr>
        <w:pict>
          <v:shape id="Freeform 2576" o:spid="_x0000_s2938" style="position:absolute;margin-left:505.65pt;margin-top:84.6pt;width:32.05pt;height:.5pt;z-index:-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" path="m,l1130,r,17l,17,,xe" fillcolor="black" stroked="f" strokeweight="1pt">
            <v:stroke miterlimit="10" joinstyle="miter"/>
            <v:path o:connecttype="custom" o:connectlocs="0,1114985;406675,1114985;406675,1121335;0,1121335;0,1114985" o:connectangles="0,0,0,0,0"/>
            <w10:wrap anchorx="page" anchory="page"/>
          </v:shape>
        </w:pict>
      </w:r>
      <w:r>
        <w:rPr>
          <w:noProof/>
        </w:rPr>
        <w:pict>
          <v:shape id="Freeform 2575" o:spid="_x0000_s2939" style="position:absolute;margin-left:537.7pt;margin-top:83.65pt;width:2.15pt;height:.5pt;z-index:-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" path="m,l76,r,17l,17,,xe" fillcolor="black" stroked="f" strokeweight="1pt">
            <v:stroke miterlimit="10" joinstyle="miter"/>
            <v:path o:connecttype="custom" o:connectlocs="0,1041047;26950,1041047;26950,1047044;0,1047044;0,1041047" o:connectangles="0,0,0,0,0"/>
            <w10:wrap anchorx="page" anchory="page"/>
          </v:shape>
        </w:pict>
      </w:r>
      <w:r>
        <w:rPr>
          <w:noProof/>
        </w:rPr>
        <w:pict>
          <v:shape id="Freeform 2574" o:spid="_x0000_s2940" style="position:absolute;margin-left:537.7pt;margin-top:84.6pt;width:2.15pt;height:.5pt;z-index:-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" path="m,l76,r,17l,17,,xe" fillcolor="black" stroked="f" strokeweight="1pt">
            <v:stroke miterlimit="10" joinstyle="miter"/>
            <v:path o:connecttype="custom" o:connectlocs="0,1114985;26950,1114985;26950,1121335;0,1121335;0,1114985" o:connectangles="0,0,0,0,0"/>
            <w10:wrap anchorx="page" anchory="page"/>
          </v:shape>
        </w:pict>
      </w:r>
      <w:r>
        <w:rPr>
          <w:noProof/>
        </w:rPr>
        <w:pict>
          <v:shape id="Freeform 2573" o:spid="_x0000_s2941" style="position:absolute;margin-left:85.45pt;margin-top:85.1pt;width:.7pt;height:.1pt;z-index:-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" path="m,l26,r,4l,4,,xe" fillcolor="black" stroked="f" strokeweight="1pt">
            <v:stroke miterlimit="10" joinstyle="miter"/>
            <v:path o:connecttype="custom" o:connectlocs="0,762508;8890,762508;8890,763524;0,763524;0,762508" o:connectangles="0,0,0,0,0"/>
            <w10:wrap anchorx="page" anchory="page"/>
          </v:shape>
        </w:pict>
      </w:r>
      <w:r>
        <w:rPr>
          <w:noProof/>
        </w:rPr>
        <w:pict>
          <v:shape id="Freeform 2572" o:spid="_x0000_s2942" style="position:absolute;margin-left:85.45pt;margin-top:85.2pt;width:.7pt;height:17.55pt;z-index:-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" path="m,l26,r,619l,619,,xe" fillcolor="black" stroked="f" strokeweight="1pt">
            <v:stroke miterlimit="10" joinstyle="miter"/>
            <v:path o:connecttype="custom" o:connectlocs="0,1082379;8890,1082379;8890,1305264;0,1305264;0,1082379" o:connectangles="0,0,0,0,0"/>
            <w10:wrap anchorx="page" anchory="page"/>
          </v:shape>
        </w:pict>
      </w:r>
      <w:r>
        <w:rPr>
          <w:noProof/>
        </w:rPr>
        <w:pict>
          <v:shape id="Freeform 2571" o:spid="_x0000_s2943" style="position:absolute;margin-left:84pt;margin-top:85.1pt;width:.7pt;height:.1pt;z-index:-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" path="m,l25,r,4l,4,,xe" fillcolor="black" stroked="f" strokeweight="1pt">
            <v:stroke miterlimit="10" joinstyle="miter"/>
            <v:path o:connecttype="custom" o:connectlocs="0,762508;8548,762508;8548,763524;0,763524;0,762508" o:connectangles="0,0,0,0,0"/>
            <w10:wrap anchorx="page" anchory="page"/>
          </v:shape>
        </w:pict>
      </w:r>
      <w:r>
        <w:rPr>
          <w:noProof/>
        </w:rPr>
        <w:pict>
          <v:shape id="Freeform 2570" o:spid="_x0000_s2944" style="position:absolute;margin-left:84pt;margin-top:85.2pt;width:.7pt;height:17.55pt;z-index:-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" path="m,l25,r,619l,619,,xe" fillcolor="black" stroked="f" strokeweight="1pt">
            <v:stroke miterlimit="10" joinstyle="miter"/>
            <v:path o:connecttype="custom" o:connectlocs="0,1082379;8548,1082379;8548,1305264;0,1305264;0,1082379" o:connectangles="0,0,0,0,0"/>
            <w10:wrap anchorx="page" anchory="page"/>
          </v:shape>
        </w:pict>
      </w:r>
      <w:r>
        <w:rPr>
          <w:noProof/>
        </w:rPr>
        <w:pict>
          <v:shape id="Freeform 2569" o:spid="_x0000_s2945" style="position:absolute;margin-left:504.2pt;margin-top:85.1pt;width:.5pt;height:.1pt;z-index:-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" path="m,l17,r,4l,4,,xe" fillcolor="black" stroked="f" strokeweight="1pt">
            <v:stroke miterlimit="10" joinstyle="miter"/>
            <v:path o:connecttype="custom" o:connectlocs="0,762508;5997,762508;5997,763524;0,763524;0,762508" o:connectangles="0,0,0,0,0"/>
            <w10:wrap anchorx="page" anchory="page"/>
          </v:shape>
        </w:pict>
      </w:r>
      <w:r>
        <w:rPr>
          <w:noProof/>
        </w:rPr>
        <w:pict>
          <v:shape id="Freeform 2568" o:spid="_x0000_s2946" style="position:absolute;margin-left:504.2pt;margin-top:85.2pt;width:.5pt;height:17.55pt;z-index:-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" path="m,l17,r,619l,619,,xe" fillcolor="black" stroked="f" strokeweight="1pt">
            <v:stroke miterlimit="10" joinstyle="miter"/>
            <v:path o:connecttype="custom" o:connectlocs="0,1082379;5997,1082379;5997,1305264;0,1305264;0,1082379" o:connectangles="0,0,0,0,0"/>
            <w10:wrap anchorx="page" anchory="page"/>
          </v:shape>
        </w:pict>
      </w:r>
      <w:r>
        <w:rPr>
          <w:noProof/>
        </w:rPr>
        <w:pict>
          <v:shape id="Freeform 2567" o:spid="_x0000_s2947" style="position:absolute;margin-left:539.15pt;margin-top:85.1pt;width:.7pt;height:.1pt;z-index:-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" path="m,l25,r,4l,4,,xe" fillcolor="black" stroked="f" strokeweight="1pt">
            <v:stroke miterlimit="10" joinstyle="miter"/>
            <v:path o:connecttype="custom" o:connectlocs="0,762508;8548,762508;8548,763524;0,763524;0,762508" o:connectangles="0,0,0,0,0"/>
            <w10:wrap anchorx="page" anchory="page"/>
          </v:shape>
        </w:pict>
      </w:r>
      <w:r>
        <w:rPr>
          <w:noProof/>
        </w:rPr>
        <w:pict>
          <v:shape id="Freeform 2566" o:spid="_x0000_s2948" style="position:absolute;margin-left:539.15pt;margin-top:85.2pt;width:.7pt;height:17.55pt;z-index:-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" path="m,l25,r,619l,619,,xe" fillcolor="black" stroked="f" strokeweight="1pt">
            <v:stroke miterlimit="10" joinstyle="miter"/>
            <v:path o:connecttype="custom" o:connectlocs="0,1082379;8548,1082379;8548,1305264;0,1305264;0,1082379" o:connectangles="0,0,0,0,0"/>
            <w10:wrap anchorx="page" anchory="page"/>
          </v:shape>
        </w:pict>
      </w:r>
      <w:r>
        <w:rPr>
          <w:noProof/>
        </w:rPr>
        <w:pict>
          <v:shape id="Freeform 2565" o:spid="_x0000_s2949" style="position:absolute;margin-left:537.7pt;margin-top:85.1pt;width:.7pt;height:.1pt;z-index:-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" path="m,l26,r,4l,4,,xe" fillcolor="black" stroked="f" strokeweight="1pt">
            <v:stroke miterlimit="10" joinstyle="miter"/>
            <v:path o:connecttype="custom" o:connectlocs="0,762508;8890,762508;8890,763524;0,763524;0,762508" o:connectangles="0,0,0,0,0"/>
            <w10:wrap anchorx="page" anchory="page"/>
          </v:shape>
        </w:pict>
      </w:r>
      <w:r>
        <w:rPr>
          <w:noProof/>
        </w:rPr>
        <w:pict>
          <v:shape id="Freeform 2564" o:spid="_x0000_s2950" style="position:absolute;margin-left:537.7pt;margin-top:85.2pt;width:.7pt;height:17.55pt;z-index:-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" path="m,l26,r,619l,619,,xe" fillcolor="black" stroked="f" strokeweight="1pt">
            <v:stroke miterlimit="10" joinstyle="miter"/>
            <v:path o:connecttype="custom" o:connectlocs="0,1082379;8890,1082379;8890,1305264;0,1305264;0,1082379" o:connectangles="0,0,0,0,0"/>
            <w10:wrap anchorx="page" anchory="page"/>
          </v:shape>
        </w:pict>
      </w:r>
      <w:r>
        <w:rPr>
          <w:noProof/>
        </w:rPr>
        <w:pict>
          <v:shape id="Freeform 2563" o:spid="_x0000_s2951" style="position:absolute;margin-left:84pt;margin-top:102.75pt;width:2.15pt;height:.5pt;z-index:-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" path="m,l76,r,17l,17,,xe" fillcolor="black" stroked="f" strokeweight="1pt">
            <v:stroke miterlimit="10" joinstyle="miter"/>
            <v:path o:connecttype="custom" o:connectlocs="0,1278819;26950,1278819;26950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62" o:spid="_x0000_s2952" style="position:absolute;margin-left:86.2pt;margin-top:102.75pt;width:.5pt;height:.5pt;z-index:-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" path="m,l17,r,17l,17,,xe" fillcolor="black" stroked="f" strokeweight="1pt">
            <v:stroke miterlimit="10" joinstyle="miter"/>
            <v:path o:connecttype="custom" o:connectlocs="0,1278819;6350,1278819;6350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61" o:spid="_x0000_s2953" style="position:absolute;margin-left:86.65pt;margin-top:102.75pt;width:15.85pt;height:.5pt;z-index:-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" path="m,l559,r,17l,17,,xe" fillcolor="black" stroked="f" strokeweight="1pt">
            <v:stroke miterlimit="10" joinstyle="miter"/>
            <v:path o:connecttype="custom" o:connectlocs="0,1278819;201295,1278819;201295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60" o:spid="_x0000_s2954" style="position:absolute;margin-left:102.5pt;margin-top:102.75pt;width:.5pt;height:.5pt;z-index:-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1278819;6350,1278819;6350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59" o:spid="_x0000_s2955" style="position:absolute;margin-left:103pt;margin-top:102.75pt;width:401.25pt;height:.5pt;z-index:-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" path="m,l14155,r,17l,17,,xe" fillcolor="black" stroked="f" strokeweight="1pt">
            <v:stroke miterlimit="10" joinstyle="miter"/>
            <v:path o:connecttype="custom" o:connectlocs="0,1278819;5095875,1278819;5095875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58" o:spid="_x0000_s2956" style="position:absolute;margin-left:504.2pt;margin-top:102.75pt;width:.5pt;height:.5pt;z-index:-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" path="m,l17,r,17l,17,,xe" fillcolor="black" stroked="f" strokeweight="1pt">
            <v:stroke miterlimit="10" joinstyle="miter"/>
            <v:path o:connecttype="custom" o:connectlocs="0,1278819;5997,1278819;5997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57" o:spid="_x0000_s2957" style="position:absolute;margin-left:504.7pt;margin-top:102.75pt;width:33pt;height:.5pt;z-index:-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" path="m,l1164,r,17l,17,,xe" fillcolor="black" stroked="f" strokeweight="1pt">
            <v:stroke miterlimit="10" joinstyle="miter"/>
            <v:path o:connecttype="custom" o:connectlocs="0,1278819;418740,1278819;418740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56" o:spid="_x0000_s2958" style="position:absolute;margin-left:537.7pt;margin-top:102.75pt;width:.5pt;height:.5pt;z-index:-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1278819;5997,1278819;5997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55" o:spid="_x0000_s2959" style="position:absolute;margin-left:538.2pt;margin-top:102.75pt;width:1.7pt;height:.5pt;z-index:-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" path="m,l59,r,17l,17,,xe" fillcolor="black" stroked="f" strokeweight="1pt">
            <v:stroke miterlimit="10" joinstyle="miter"/>
            <v:path o:connecttype="custom" o:connectlocs="0,1278819;21230,1278819;21230,1284817;0,1284817;0,1278819" o:connectangles="0,0,0,0,0"/>
            <w10:wrap anchorx="page" anchory="page"/>
          </v:shape>
        </w:pict>
      </w:r>
      <w:r>
        <w:rPr>
          <w:noProof/>
        </w:rPr>
        <w:pict>
          <v:shape id="Freeform 2554" o:spid="_x0000_s2960" style="position:absolute;margin-left:85.35pt;margin-top:103.2pt;width:.5pt;height:18.95pt;z-index:-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>
          <v:shape id="Freeform 2553" o:spid="_x0000_s2961" style="position:absolute;margin-left:84.4pt;margin-top:103.2pt;width:.5pt;height:18.95pt;z-index:-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>
          <v:shape id="Freeform 2552" o:spid="_x0000_s2962" style="position:absolute;margin-left:504.2pt;margin-top:103.2pt;width:.5pt;height:18.95pt;z-index:-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1310167;5997,1310167;5997,1550832;0,1550832;0,1310167" o:connectangles="0,0,0,0,0"/>
            <w10:wrap anchorx="page" anchory="page"/>
          </v:shape>
        </w:pict>
      </w:r>
      <w:r>
        <w:rPr>
          <w:noProof/>
        </w:rPr>
        <w:pict>
          <v:shape id="Freeform 2551" o:spid="_x0000_s2963" style="position:absolute;margin-left:539pt;margin-top:103.2pt;width:.5pt;height:18.95pt;z-index:-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>
          <v:shape id="Freeform 2550" o:spid="_x0000_s2964" style="position:absolute;margin-left:538.05pt;margin-top:103.2pt;width:.5pt;height:18.95pt;z-index:-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1310167;5997,1310167;5997,1550832;0,1550832;0,1310167" o:connectangles="0,0,0,0,0"/>
            <w10:wrap anchorx="page" anchory="page"/>
          </v:shape>
        </w:pict>
      </w:r>
      <w:r>
        <w:rPr>
          <w:noProof/>
        </w:rPr>
        <w:pict>
          <v:shape id="Freeform 2549" o:spid="_x0000_s2965" style="position:absolute;margin-left:84.4pt;margin-top:122.2pt;width:.5pt;height:.5pt;z-index:-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>
          <v:shape id="Freeform 2548" o:spid="_x0000_s2966" style="position:absolute;margin-left:85.35pt;margin-top:122.2pt;width:.5pt;height:.5pt;z-index:-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>
          <v:shape id="Resim 2547" o:spid="_x0000_s2967" type="#_x0000_t75" alt="ooxWord://word/media/image334.png" style="position:absolute;margin-left:85.8pt;margin-top:122.2pt;width:418.4pt;height:.5pt;z-index:-251967488;visibility:visible;mso-position-horizontal-relative:page;mso-position-vertical-relative:page">
            <v:imagedata r:id="rId281"/>
            <w10:wrap anchorx="page" anchory="page"/>
          </v:shape>
        </w:pict>
      </w:r>
      <w:r>
        <w:rPr>
          <w:noProof/>
        </w:rPr>
        <w:pict>
          <v:shape id="Freeform 2546" o:spid="_x0000_s2968" style="position:absolute;margin-left:504.2pt;margin-top:122.2pt;width:.5pt;height:.5pt;z-index:-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1610285;5997,1610285;5997,1616635;0,1616635;0,1610285" o:connectangles="0,0,0,0,0"/>
            <w10:wrap anchorx="page" anchory="page"/>
          </v:shape>
        </w:pict>
      </w:r>
      <w:r>
        <w:rPr>
          <w:noProof/>
        </w:rPr>
        <w:pict>
          <v:shape id="Freeform 2545" o:spid="_x0000_s2969" style="position:absolute;margin-left:539pt;margin-top:122.2pt;width:.5pt;height:.5pt;z-index:-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>
          <v:shape id="Resim 2544" o:spid="_x0000_s2970" type="#_x0000_t75" alt="ooxWord://word/media/image335.png" style="position:absolute;margin-left:504.7pt;margin-top:122.2pt;width:33.35pt;height:.5pt;z-index:-251964416;visibility:visible;mso-position-horizontal-relative:page;mso-position-vertical-relative:page">
            <v:imagedata r:id="rId282"/>
            <w10:wrap anchorx="page" anchory="page"/>
          </v:shape>
        </w:pict>
      </w:r>
      <w:r>
        <w:rPr>
          <w:noProof/>
        </w:rPr>
        <w:pict>
          <v:shape id="Freeform 2543" o:spid="_x0000_s2971" style="position:absolute;margin-left:538.05pt;margin-top:122.2pt;width:.5pt;height:.5pt;z-index:-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1610285;5997,1610285;5997,1616635;0,1616635;0,1610285" o:connectangles="0,0,0,0,0"/>
            <w10:wrap anchorx="page" anchory="page"/>
          </v:shape>
        </w:pict>
      </w:r>
      <w:r>
        <w:rPr>
          <w:noProof/>
        </w:rPr>
        <w:pict>
          <v:shape id="Freeform 2542" o:spid="_x0000_s2972" style="position:absolute;margin-left:84.4pt;margin-top:122.65pt;width:.5pt;height:18.95pt;z-index:-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>
          <v:shape id="Freeform 2541" o:spid="_x0000_s2973" style="position:absolute;margin-left:504.2pt;margin-top:122.65pt;width:.5pt;height:18.95pt;z-index:-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" path="m,l17,r,668l,668,,xe" fillcolor="black" stroked="f" strokeweight="1pt">
            <v:stroke miterlimit="10" joinstyle="miter"/>
            <v:path o:connecttype="custom" o:connectlocs="0,1556948;5997,1556948;5997,1797253;0,1797253;0,1556948" o:connectangles="0,0,0,0,0"/>
            <w10:wrap anchorx="page" anchory="page"/>
          </v:shape>
        </w:pict>
      </w:r>
      <w:r>
        <w:rPr>
          <w:noProof/>
        </w:rPr>
        <w:pict>
          <v:shape id="Freeform 2540" o:spid="_x0000_s2974" style="position:absolute;margin-left:539pt;margin-top:122.65pt;width:.5pt;height:18.95pt;z-index:-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Zezg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>
          <v:shape id="Freeform 2539" o:spid="_x0000_s2975" style="position:absolute;margin-left:84.4pt;margin-top:141.6pt;width:.5pt;height:.5pt;z-index:-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>
          <v:shape id="Freeform 2538" o:spid="_x0000_s2976" style="position:absolute;margin-left:85.35pt;margin-top:122.65pt;width:.5pt;height:18.95pt;z-index:-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>
          <v:shape id="Freeform 2537" o:spid="_x0000_s2977" style="position:absolute;margin-left:85.35pt;margin-top:141.6pt;width:.5pt;height:.5pt;z-index:-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>
          <v:shape id="Resim 2536" o:spid="_x0000_s2978" type="#_x0000_t75" alt="ooxWord://word/media/image336.png" style="position:absolute;margin-left:85.8pt;margin-top:141.6pt;width:418.4pt;height:.5pt;z-index:-251956224;visibility:visible;mso-position-horizontal-relative:page;mso-position-vertical-relative:page">
            <v:imagedata r:id="rId283"/>
            <w10:wrap anchorx="page" anchory="page"/>
          </v:shape>
        </w:pict>
      </w:r>
      <w:r>
        <w:rPr>
          <w:noProof/>
        </w:rPr>
        <w:pict>
          <v:shape id="Freeform 2535" o:spid="_x0000_s2979" style="position:absolute;margin-left:504.2pt;margin-top:141.6pt;width:.5pt;height:.5pt;z-index:-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1762478;5997,1762478;5997,1768475;0,1768475;0,1762478" o:connectangles="0,0,0,0,0"/>
            <w10:wrap anchorx="page" anchory="page"/>
          </v:shape>
        </w:pict>
      </w:r>
      <w:r>
        <w:rPr>
          <w:noProof/>
        </w:rPr>
        <w:pict>
          <v:shape id="Freeform 2534" o:spid="_x0000_s2980" style="position:absolute;margin-left:539pt;margin-top:141.6pt;width:.5pt;height:.5pt;z-index:-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>
          <v:shape id="Freeform 2533" o:spid="_x0000_s2981" style="position:absolute;margin-left:538.05pt;margin-top:122.65pt;width:.5pt;height:18.95pt;z-index:-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" path="m,l17,r,668l,668,,xe" fillcolor="black" stroked="f" strokeweight="1pt">
            <v:stroke miterlimit="10" joinstyle="miter"/>
            <v:path o:connecttype="custom" o:connectlocs="0,1556948;5997,1556948;5997,1797253;0,1797253;0,1556948" o:connectangles="0,0,0,0,0"/>
            <w10:wrap anchorx="page" anchory="page"/>
          </v:shape>
        </w:pict>
      </w:r>
      <w:r>
        <w:rPr>
          <w:noProof/>
        </w:rPr>
        <w:pict>
          <v:shape id="Resim 2532" o:spid="_x0000_s2982" type="#_x0000_t75" alt="ooxWord://word/media/image337.png" style="position:absolute;margin-left:504.7pt;margin-top:141.6pt;width:33.35pt;height:.5pt;z-index:-251952128;visibility:visible;mso-position-horizontal-relative:page;mso-position-vertical-relative:page">
            <v:imagedata r:id="rId284"/>
            <w10:wrap anchorx="page" anchory="page"/>
          </v:shape>
        </w:pict>
      </w:r>
      <w:r>
        <w:rPr>
          <w:noProof/>
        </w:rPr>
        <w:pict>
          <v:shape id="Freeform 2531" o:spid="_x0000_s2983" style="position:absolute;margin-left:538.05pt;margin-top:141.6pt;width:.5pt;height:.5pt;z-index:-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" path="m,l17,r,17l,17,,xe" fillcolor="black" stroked="f" strokeweight="1pt">
            <v:stroke miterlimit="10" joinstyle="miter"/>
            <v:path o:connecttype="custom" o:connectlocs="0,1762478;5997,1762478;5997,1768475;0,1768475;0,1762478" o:connectangles="0,0,0,0,0"/>
            <w10:wrap anchorx="page" anchory="page"/>
          </v:shape>
        </w:pict>
      </w:r>
      <w:r>
        <w:rPr>
          <w:noProof/>
        </w:rPr>
        <w:pict>
          <v:shape id="Freeform 2530" o:spid="_x0000_s2984" style="position:absolute;margin-left:85.35pt;margin-top:142.1pt;width:.5pt;height:18.95pt;z-index:-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>
          <v:shape id="Freeform 2529" o:spid="_x0000_s2985" style="position:absolute;margin-left:84.4pt;margin-top:142.1pt;width:.5pt;height:18.95pt;z-index:-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>
          <v:shape id="Freeform 2528" o:spid="_x0000_s2986" style="position:absolute;margin-left:504.2pt;margin-top:142.1pt;width:.5pt;height:18.95pt;z-index:-2519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" path="m,l17,r,669l,669,,xe" fillcolor="black" stroked="f" strokeweight="1pt">
            <v:stroke miterlimit="10" joinstyle="miter"/>
            <v:path o:connecttype="custom" o:connectlocs="0,1803369;5997,1803369;5997,2044034;0,2044034;0,1803369" o:connectangles="0,0,0,0,0"/>
            <w10:wrap anchorx="page" anchory="page"/>
          </v:shape>
        </w:pict>
      </w:r>
      <w:r>
        <w:rPr>
          <w:noProof/>
        </w:rPr>
        <w:pict>
          <v:shape id="Freeform 2527" o:spid="_x0000_s2987" style="position:absolute;margin-left:539pt;margin-top:142.1pt;width:.5pt;height:18.95pt;z-index:-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>
          <v:shape id="Freeform 2526" o:spid="_x0000_s2988" style="position:absolute;margin-left:538.05pt;margin-top:142.1pt;width:.5pt;height:18.95pt;z-index:-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" path="m,l17,r,669l,669,,xe" fillcolor="black" stroked="f" strokeweight="1pt">
            <v:stroke miterlimit="10" joinstyle="miter"/>
            <v:path o:connecttype="custom" o:connectlocs="0,1803369;5997,1803369;5997,2044034;0,2044034;0,1803369" o:connectangles="0,0,0,0,0"/>
            <w10:wrap anchorx="page" anchory="page"/>
          </v:shape>
        </w:pict>
      </w:r>
      <w:r>
        <w:rPr>
          <w:noProof/>
        </w:rPr>
        <w:pict>
          <v:shape id="Freeform 2525" o:spid="_x0000_s2989" style="position:absolute;margin-left:84.4pt;margin-top:161.05pt;width:.5pt;height:.5pt;z-index:-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>
          <v:shape id="Freeform 2524" o:spid="_x0000_s2990" style="position:absolute;margin-left:85.35pt;margin-top:161.05pt;width:.5pt;height:.5pt;z-index:-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>
          <v:shape id="Resim 2523" o:spid="_x0000_s2991" type="#_x0000_t75" alt="ooxWord://word/media/image338.png" style="position:absolute;margin-left:85.8pt;margin-top:161.05pt;width:418.4pt;height:.5pt;z-index:-251942912;visibility:visible;mso-position-horizontal-relative:page;mso-position-vertical-relative:page">
            <v:imagedata r:id="rId285"/>
            <w10:wrap anchorx="page" anchory="page"/>
          </v:shape>
        </w:pict>
      </w:r>
      <w:r>
        <w:rPr>
          <w:noProof/>
        </w:rPr>
        <w:pict>
          <v:shape id="Freeform 2522" o:spid="_x0000_s2992" style="position:absolute;margin-left:504.2pt;margin-top:161.05pt;width:.5pt;height:.5pt;z-index:-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2004483;5997,2004483;5997,2010481;0,2010481;0,2004483" o:connectangles="0,0,0,0,0"/>
            <w10:wrap anchorx="page" anchory="page"/>
          </v:shape>
        </w:pict>
      </w:r>
      <w:r>
        <w:rPr>
          <w:noProof/>
        </w:rPr>
        <w:pict>
          <v:shape id="Freeform 2521" o:spid="_x0000_s2993" style="position:absolute;margin-left:539pt;margin-top:161.05pt;width:.5pt;height:.5pt;z-index:-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>
          <v:shape id="Resim 2520" o:spid="_x0000_s2994" type="#_x0000_t75" alt="ooxWord://word/media/image339.png" style="position:absolute;margin-left:504.7pt;margin-top:161.05pt;width:33.35pt;height:.5pt;z-index:-251939840;visibility:visible;mso-position-horizontal-relative:page;mso-position-vertical-relative:page">
            <v:imagedata r:id="rId286"/>
            <w10:wrap anchorx="page" anchory="page"/>
          </v:shape>
        </w:pict>
      </w:r>
      <w:r>
        <w:rPr>
          <w:noProof/>
        </w:rPr>
        <w:pict>
          <v:shape id="Freeform 2519" o:spid="_x0000_s2995" style="position:absolute;margin-left:538.05pt;margin-top:161.05pt;width:.5pt;height:.5pt;z-index:-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" path="m,l17,r,17l,17,,xe" fillcolor="black" stroked="f" strokeweight="1pt">
            <v:stroke miterlimit="10" joinstyle="miter"/>
            <v:path o:connecttype="custom" o:connectlocs="0,2004483;5997,2004483;5997,2010481;0,2010481;0,2004483" o:connectangles="0,0,0,0,0"/>
            <w10:wrap anchorx="page" anchory="page"/>
          </v:shape>
        </w:pict>
      </w:r>
      <w:r>
        <w:rPr>
          <w:noProof/>
        </w:rPr>
        <w:pict>
          <v:shape id="Freeform 2518" o:spid="_x0000_s2996" style="position:absolute;margin-left:84.4pt;margin-top:161.55pt;width:.5pt;height:18.95pt;z-index:-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>
          <v:shape id="Freeform 2517" o:spid="_x0000_s2997" style="position:absolute;margin-left:504.2pt;margin-top:161.55pt;width:.5pt;height:18.95pt;z-index:-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" path="m,l17,r,669l,669,,xe" fillcolor="black" stroked="f" strokeweight="1pt">
            <v:stroke miterlimit="10" joinstyle="miter"/>
            <v:path o:connecttype="custom" o:connectlocs="0,2050149;5997,2050149;5997,2290814;0,2290814;0,2050149" o:connectangles="0,0,0,0,0"/>
            <w10:wrap anchorx="page" anchory="page"/>
          </v:shape>
        </w:pict>
      </w:r>
      <w:r>
        <w:rPr>
          <w:noProof/>
        </w:rPr>
        <w:pict>
          <v:shape id="Freeform 2516" o:spid="_x0000_s2998" style="position:absolute;margin-left:539pt;margin-top:161.55pt;width:.5pt;height:18.95pt;z-index:-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>
          <v:shape id="Freeform 2515" o:spid="_x0000_s2999" style="position:absolute;margin-left:84.4pt;margin-top:180.5pt;width:.5pt;height:.5pt;z-index:-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>
          <v:shape id="Freeform 2514" o:spid="_x0000_s3000" style="position:absolute;margin-left:85.35pt;margin-top:161.55pt;width:.5pt;height:18.95pt;z-index:-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>
          <v:shape id="Freeform 2513" o:spid="_x0000_s3001" style="position:absolute;margin-left:85.35pt;margin-top:180.5pt;width:.5pt;height:.5pt;z-index:-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>
          <v:shape id="Resim 2512" o:spid="_x0000_s3002" type="#_x0000_t75" alt="ooxWord://word/media/image340.png" style="position:absolute;margin-left:85.8pt;margin-top:180.5pt;width:418.4pt;height:.5pt;z-index:-251931648;visibility:visible;mso-position-horizontal-relative:page;mso-position-vertical-relative:page">
            <v:imagedata r:id="rId287"/>
            <w10:wrap anchorx="page" anchory="page"/>
          </v:shape>
        </w:pict>
      </w:r>
      <w:r>
        <w:rPr>
          <w:noProof/>
        </w:rPr>
        <w:pict>
          <v:shape id="Freeform 2511" o:spid="_x0000_s3003" style="position:absolute;margin-left:504.2pt;margin-top:180.5pt;width:.5pt;height:.5pt;z-index:-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246489;5997,2246489;5997,2252486;0,2252486;0,2246489" o:connectangles="0,0,0,0,0"/>
            <w10:wrap anchorx="page" anchory="page"/>
          </v:shape>
        </w:pict>
      </w:r>
      <w:r>
        <w:rPr>
          <w:noProof/>
        </w:rPr>
        <w:pict>
          <v:shape id="Freeform 2510" o:spid="_x0000_s3004" style="position:absolute;margin-left:539pt;margin-top:180.5pt;width:.5pt;height:.5pt;z-index:-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>
          <v:shape id="Freeform 2509" o:spid="_x0000_s3005" style="position:absolute;margin-left:538.05pt;margin-top:161.55pt;width:.5pt;height:18.95pt;z-index:-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2050149;5997,2050149;5997,2290814;0,2290814;0,2050149" o:connectangles="0,0,0,0,0"/>
            <w10:wrap anchorx="page" anchory="page"/>
          </v:shape>
        </w:pict>
      </w:r>
      <w:r>
        <w:rPr>
          <w:noProof/>
        </w:rPr>
        <w:pict>
          <v:shape id="Resim 2508" o:spid="_x0000_s3006" type="#_x0000_t75" alt="ooxWord://word/media/image341.png" style="position:absolute;margin-left:504.7pt;margin-top:180.5pt;width:33.35pt;height:.5pt;z-index:-251927552;visibility:visible;mso-position-horizontal-relative:page;mso-position-vertical-relative:page">
            <v:imagedata r:id="rId288"/>
            <w10:wrap anchorx="page" anchory="page"/>
          </v:shape>
        </w:pict>
      </w:r>
      <w:r>
        <w:rPr>
          <w:noProof/>
        </w:rPr>
        <w:pict>
          <v:shape id="Freeform 2507" o:spid="_x0000_s3007" style="position:absolute;margin-left:538.05pt;margin-top:180.5pt;width:.5pt;height:.5pt;z-index:-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" path="m,l17,r,17l,17,,xe" fillcolor="black" stroked="f" strokeweight="1pt">
            <v:stroke miterlimit="10" joinstyle="miter"/>
            <v:path o:connecttype="custom" o:connectlocs="0,2246489;5997,2246489;5997,2252486;0,2252486;0,2246489" o:connectangles="0,0,0,0,0"/>
            <w10:wrap anchorx="page" anchory="page"/>
          </v:shape>
        </w:pict>
      </w:r>
      <w:r>
        <w:rPr>
          <w:noProof/>
        </w:rPr>
        <w:pict>
          <v:shape id="Freeform 2506" o:spid="_x0000_s3008" style="position:absolute;margin-left:85.35pt;margin-top:181pt;width:.5pt;height:18.95pt;z-index:-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>
          <v:shape id="Freeform 2505" o:spid="_x0000_s3009" style="position:absolute;margin-left:84.4pt;margin-top:181pt;width:.5pt;height:18.95pt;z-index:-2519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>
          <v:shape id="Freeform 2504" o:spid="_x0000_s3010" style="position:absolute;margin-left:504.2pt;margin-top:181pt;width:.5pt;height:18.95pt;z-index:-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296930;5997,2296930;5997,2537595;0,2537595;0,2296930" o:connectangles="0,0,0,0,0"/>
            <w10:wrap anchorx="page" anchory="page"/>
          </v:shape>
        </w:pict>
      </w:r>
      <w:r>
        <w:rPr>
          <w:noProof/>
        </w:rPr>
        <w:pict>
          <v:shape id="Freeform 2503" o:spid="_x0000_s3011" style="position:absolute;margin-left:539pt;margin-top:181pt;width:.5pt;height:18.95pt;z-index:-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>
          <v:shape id="Freeform 2502" o:spid="_x0000_s3012" style="position:absolute;margin-left:538.05pt;margin-top:181pt;width:.5pt;height:18.95pt;z-index:-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" path="m,l17,r,669l,669,,xe" fillcolor="black" stroked="f" strokeweight="1pt">
            <v:stroke miterlimit="10" joinstyle="miter"/>
            <v:path o:connecttype="custom" o:connectlocs="0,2296930;5997,2296930;5997,2537595;0,2537595;0,2296930" o:connectangles="0,0,0,0,0"/>
            <w10:wrap anchorx="page" anchory="page"/>
          </v:shape>
        </w:pict>
      </w:r>
      <w:r>
        <w:rPr>
          <w:noProof/>
        </w:rPr>
        <w:pict>
          <v:shape id="Freeform 2501" o:spid="_x0000_s3013" style="position:absolute;margin-left:84.4pt;margin-top:199.95pt;width:.5pt;height:.5pt;z-index:-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s4uw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>
          <v:shape id="Freeform 2500" o:spid="_x0000_s3014" style="position:absolute;margin-left:85.35pt;margin-top:199.95pt;width:.5pt;height:.5pt;z-index:-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>
          <v:shape id="Resim 2499" o:spid="_x0000_s3015" type="#_x0000_t75" alt="ooxWord://word/media/image342.png" style="position:absolute;margin-left:85.8pt;margin-top:199.95pt;width:418.4pt;height:.5pt;z-index:-251918336;visibility:visible;mso-position-horizontal-relative:page;mso-position-vertical-relative:page">
            <v:imagedata r:id="rId289"/>
            <w10:wrap anchorx="page" anchory="page"/>
          </v:shape>
        </w:pict>
      </w:r>
      <w:r>
        <w:rPr>
          <w:noProof/>
        </w:rPr>
        <w:pict>
          <v:shape id="Freeform 2498" o:spid="_x0000_s3016" style="position:absolute;margin-left:504.2pt;margin-top:199.95pt;width:.5pt;height:.5pt;z-index:-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2488494;5997,2488494;5997,2494492;0,2494492;0,2488494" o:connectangles="0,0,0,0,0"/>
            <w10:wrap anchorx="page" anchory="page"/>
          </v:shape>
        </w:pict>
      </w:r>
      <w:r>
        <w:rPr>
          <w:noProof/>
        </w:rPr>
        <w:pict>
          <v:shape id="Freeform 2497" o:spid="_x0000_s3017" style="position:absolute;margin-left:539pt;margin-top:199.95pt;width:.5pt;height:.5pt;z-index:-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>
          <v:shape id="Resim 2496" o:spid="_x0000_s3018" type="#_x0000_t75" alt="ooxWord://word/media/image343.png" style="position:absolute;margin-left:504.7pt;margin-top:199.95pt;width:33.35pt;height:.5pt;z-index:-251915264;visibility:visible;mso-position-horizontal-relative:page;mso-position-vertical-relative:page">
            <v:imagedata r:id="rId290"/>
            <w10:wrap anchorx="page" anchory="page"/>
          </v:shape>
        </w:pict>
      </w:r>
      <w:r>
        <w:rPr>
          <w:noProof/>
        </w:rPr>
        <w:pict>
          <v:shape id="Freeform 2495" o:spid="_x0000_s3019" style="position:absolute;margin-left:538.05pt;margin-top:199.95pt;width:.5pt;height:.5pt;z-index:-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" path="m,l17,r,17l,17,,xe" fillcolor="black" stroked="f" strokeweight="1pt">
            <v:stroke miterlimit="10" joinstyle="miter"/>
            <v:path o:connecttype="custom" o:connectlocs="0,2488494;5997,2488494;5997,2494492;0,2494492;0,2488494" o:connectangles="0,0,0,0,0"/>
            <w10:wrap anchorx="page" anchory="page"/>
          </v:shape>
        </w:pict>
      </w:r>
      <w:r>
        <w:rPr>
          <w:noProof/>
        </w:rPr>
        <w:pict>
          <v:shape id="Freeform 2494" o:spid="_x0000_s3020" style="position:absolute;margin-left:84.4pt;margin-top:200.4pt;width:.5pt;height:18.95pt;z-index:-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>
          <v:shape id="Freeform 2493" o:spid="_x0000_s3021" style="position:absolute;margin-left:504.2pt;margin-top:200.4pt;width:.5pt;height:18.95pt;z-index:-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2543710;5997,2543710;5997,2784375;0,2784375;0,2543710" o:connectangles="0,0,0,0,0"/>
            <w10:wrap anchorx="page" anchory="page"/>
          </v:shape>
        </w:pict>
      </w:r>
      <w:r>
        <w:rPr>
          <w:noProof/>
        </w:rPr>
        <w:pict>
          <v:shape id="Freeform 2492" o:spid="_x0000_s3022" style="position:absolute;margin-left:539pt;margin-top:200.4pt;width:.5pt;height:18.95pt;z-index:-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>
          <v:shape id="Freeform 2491" o:spid="_x0000_s3023" style="position:absolute;margin-left:84.4pt;margin-top:219.4pt;width:.5pt;height:.5pt;z-index:-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>
          <v:shape id="Freeform 2490" o:spid="_x0000_s3024" style="position:absolute;margin-left:85.35pt;margin-top:200.4pt;width:.5pt;height:18.95pt;z-index:-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>
          <v:shape id="Freeform 2489" o:spid="_x0000_s3025" style="position:absolute;margin-left:85.35pt;margin-top:219.4pt;width:.5pt;height:.5pt;z-index:-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>
          <v:shape id="Resim 2488" o:spid="_x0000_s3026" type="#_x0000_t75" alt="ooxWord://word/media/image344.png" style="position:absolute;margin-left:85.8pt;margin-top:219.4pt;width:418.4pt;height:.5pt;z-index:-251907072;visibility:visible;mso-position-horizontal-relative:page;mso-position-vertical-relative:page">
            <v:imagedata r:id="rId291"/>
            <w10:wrap anchorx="page" anchory="page"/>
          </v:shape>
        </w:pict>
      </w:r>
      <w:r>
        <w:rPr>
          <w:noProof/>
        </w:rPr>
        <w:pict>
          <v:shape id="Freeform 2487" o:spid="_x0000_s3027" style="position:absolute;margin-left:504.2pt;margin-top:219.4pt;width:.5pt;height:.5pt;z-index:-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891118;5997,2891118;5997,2897468;0,2897468;0,2891118" o:connectangles="0,0,0,0,0"/>
            <w10:wrap anchorx="page" anchory="page"/>
          </v:shape>
        </w:pict>
      </w:r>
      <w:r>
        <w:rPr>
          <w:noProof/>
        </w:rPr>
        <w:pict>
          <v:shape id="Freeform 2486" o:spid="_x0000_s3028" style="position:absolute;margin-left:539pt;margin-top:219.4pt;width:.5pt;height:.5pt;z-index:-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>
          <v:shape id="Freeform 2485" o:spid="_x0000_s3029" style="position:absolute;margin-left:538.05pt;margin-top:200.4pt;width:.5pt;height:18.95pt;z-index:-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" path="m,l17,r,669l,669,,xe" fillcolor="black" stroked="f" strokeweight="1pt">
            <v:stroke miterlimit="10" joinstyle="miter"/>
            <v:path o:connecttype="custom" o:connectlocs="0,2543710;5997,2543710;5997,2784375;0,2784375;0,2543710" o:connectangles="0,0,0,0,0"/>
            <w10:wrap anchorx="page" anchory="page"/>
          </v:shape>
        </w:pict>
      </w:r>
      <w:r>
        <w:rPr>
          <w:noProof/>
        </w:rPr>
        <w:pict>
          <v:shape id="Resim 2484" o:spid="_x0000_s3030" type="#_x0000_t75" alt="ooxWord://word/media/image345.png" style="position:absolute;margin-left:504.7pt;margin-top:219.4pt;width:33.35pt;height:.5pt;z-index:-251902976;visibility:visible;mso-position-horizontal-relative:page;mso-position-vertical-relative:page">
            <v:imagedata r:id="rId292"/>
            <w10:wrap anchorx="page" anchory="page"/>
          </v:shape>
        </w:pict>
      </w:r>
      <w:r>
        <w:rPr>
          <w:noProof/>
        </w:rPr>
        <w:pict>
          <v:shape id="Freeform 2483" o:spid="_x0000_s3031" style="position:absolute;margin-left:538.05pt;margin-top:219.4pt;width:.5pt;height:.5pt;z-index:-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2891118;5997,2891118;5997,2897468;0,2897468;0,2891118" o:connectangles="0,0,0,0,0"/>
            <w10:wrap anchorx="page" anchory="page"/>
          </v:shape>
        </w:pict>
      </w:r>
      <w:r>
        <w:rPr>
          <w:noProof/>
        </w:rPr>
        <w:pict>
          <v:shape id="Freeform 2482" o:spid="_x0000_s3032" style="position:absolute;margin-left:85.35pt;margin-top:219.85pt;width:.5pt;height:18.95pt;z-index:-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>
          <v:shape id="Freeform 2481" o:spid="_x0000_s3033" style="position:absolute;margin-left:84.4pt;margin-top:219.85pt;width:.5pt;height:18.95pt;z-index:-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>
          <v:shape id="Freeform 2480" o:spid="_x0000_s3034" style="position:absolute;margin-left:504.2pt;margin-top:219.85pt;width:.5pt;height:18.95pt;z-index:-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" path="m,l17,r,668l,668,,xe" fillcolor="black" stroked="f" strokeweight="1pt">
            <v:stroke miterlimit="10" joinstyle="miter"/>
            <v:path o:connecttype="custom" o:connectlocs="0,2790491;5997,2790491;5997,3030796;0,3030796;0,2790491" o:connectangles="0,0,0,0,0"/>
            <w10:wrap anchorx="page" anchory="page"/>
          </v:shape>
        </w:pict>
      </w:r>
      <w:r>
        <w:rPr>
          <w:noProof/>
        </w:rPr>
        <w:pict>
          <v:shape id="Freeform 2479" o:spid="_x0000_s3035" style="position:absolute;margin-left:539pt;margin-top:219.85pt;width:.5pt;height:18.95pt;z-index:-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>
          <v:shape id="Freeform 2478" o:spid="_x0000_s3036" style="position:absolute;margin-left:538.05pt;margin-top:219.85pt;width:.5pt;height:18.95pt;z-index:-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" path="m,l17,r,668l,668,,xe" fillcolor="black" stroked="f" strokeweight="1pt">
            <v:stroke miterlimit="10" joinstyle="miter"/>
            <v:path o:connecttype="custom" o:connectlocs="0,2790491;5997,2790491;5997,3030796;0,3030796;0,2790491" o:connectangles="0,0,0,0,0"/>
            <w10:wrap anchorx="page" anchory="page"/>
          </v:shape>
        </w:pict>
      </w:r>
      <w:r>
        <w:rPr>
          <w:noProof/>
        </w:rPr>
        <w:pict>
          <v:shape id="Freeform 2477" o:spid="_x0000_s3037" style="position:absolute;margin-left:85.35pt;margin-top:238.8pt;width:.5pt;height:.5pt;z-index:-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>
          <v:shape id="Resim 2476" o:spid="_x0000_s3038" type="#_x0000_t75" alt="ooxWord://word/media/image346.png" style="position:absolute;margin-left:85.8pt;margin-top:238.8pt;width:418.4pt;height:.5pt;z-index:-251894784;visibility:visible;mso-position-horizontal-relative:page;mso-position-vertical-relative:page">
            <v:imagedata r:id="rId293"/>
            <w10:wrap anchorx="page" anchory="page"/>
          </v:shape>
        </w:pict>
      </w:r>
      <w:r>
        <w:rPr>
          <w:noProof/>
        </w:rPr>
        <w:pict>
          <v:shape id="Freeform 2475" o:spid="_x0000_s3039" style="position:absolute;margin-left:85.35pt;margin-top:239.3pt;width:.5pt;height:18.95pt;z-index:-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>
          <v:shape id="Freeform 2474" o:spid="_x0000_s3040" style="position:absolute;margin-left:84.4pt;margin-top:238.8pt;width:.5pt;height:.5pt;z-index:-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>
          <v:shape id="Freeform 2473" o:spid="_x0000_s3041" style="position:absolute;margin-left:84.4pt;margin-top:239.3pt;width:.5pt;height:18.95pt;z-index:-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>
          <v:shape id="Freeform 2472" o:spid="_x0000_s3042" style="position:absolute;margin-left:504.2pt;margin-top:238.8pt;width:.5pt;height:.5pt;z-index:-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972153;5997,2972153;5997,2978150;0,2978150;0,2972153" o:connectangles="0,0,0,0,0"/>
            <w10:wrap anchorx="page" anchory="page"/>
          </v:shape>
        </w:pict>
      </w:r>
      <w:r>
        <w:rPr>
          <w:noProof/>
        </w:rPr>
        <w:pict>
          <v:shape id="Freeform 2471" o:spid="_x0000_s3043" style="position:absolute;margin-left:504.2pt;margin-top:239.3pt;width:.5pt;height:18.95pt;z-index:-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" path="m,l17,r,669l,669,,xe" fillcolor="black" stroked="f" strokeweight="1pt">
            <v:stroke miterlimit="10" joinstyle="miter"/>
            <v:path o:connecttype="custom" o:connectlocs="0,3036912;5997,3036912;5997,3277577;0,3277577;0,3036912" o:connectangles="0,0,0,0,0"/>
            <w10:wrap anchorx="page" anchory="page"/>
          </v:shape>
        </w:pict>
      </w:r>
      <w:r>
        <w:rPr>
          <w:noProof/>
        </w:rPr>
        <w:pict>
          <v:shape id="Freeform 2470" o:spid="_x0000_s3044" style="position:absolute;margin-left:539pt;margin-top:238.8pt;width:.5pt;height:.5pt;z-index:-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>
          <v:shape id="Freeform 2469" o:spid="_x0000_s3045" style="position:absolute;margin-left:539pt;margin-top:239.3pt;width:.5pt;height:18.95pt;z-index:-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>
          <v:shape id="Resim 2468" o:spid="_x0000_s3046" type="#_x0000_t75" alt="ooxWord://word/media/image347.png" style="position:absolute;margin-left:504.7pt;margin-top:238.8pt;width:33.35pt;height:.5pt;z-index:-251886592;visibility:visible;mso-position-horizontal-relative:page;mso-position-vertical-relative:page">
            <v:imagedata r:id="rId294"/>
            <w10:wrap anchorx="page" anchory="page"/>
          </v:shape>
        </w:pict>
      </w:r>
      <w:r>
        <w:rPr>
          <w:noProof/>
        </w:rPr>
        <w:pict>
          <v:shape id="Freeform 2467" o:spid="_x0000_s3047" style="position:absolute;margin-left:538.05pt;margin-top:238.8pt;width:.5pt;height:.5pt;z-index:-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2972153;5997,2972153;5997,2978150;0,2978150;0,2972153" o:connectangles="0,0,0,0,0"/>
            <w10:wrap anchorx="page" anchory="page"/>
          </v:shape>
        </w:pict>
      </w:r>
      <w:r>
        <w:rPr>
          <w:noProof/>
        </w:rPr>
        <w:pict>
          <v:shape id="Freeform 2466" o:spid="_x0000_s3048" style="position:absolute;margin-left:538.05pt;margin-top:239.3pt;width:.5pt;height:18.95pt;z-index:-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" path="m,l17,r,669l,669,,xe" fillcolor="black" stroked="f" strokeweight="1pt">
            <v:stroke miterlimit="10" joinstyle="miter"/>
            <v:path o:connecttype="custom" o:connectlocs="0,3036912;5997,3036912;5997,3277577;0,3277577;0,3036912" o:connectangles="0,0,0,0,0"/>
            <w10:wrap anchorx="page" anchory="page"/>
          </v:shape>
        </w:pict>
      </w:r>
      <w:r>
        <w:rPr>
          <w:noProof/>
        </w:rPr>
        <w:pict>
          <v:shape id="Freeform 2465" o:spid="_x0000_s3049" style="position:absolute;margin-left:84.4pt;margin-top:258.25pt;width:.5pt;height:.5pt;z-index:-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>
          <v:shape id="Freeform 2464" o:spid="_x0000_s3050" style="position:absolute;margin-left:85.35pt;margin-top:258.25pt;width:.5pt;height:.5pt;z-index:-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>
          <v:shape id="Resim 2463" o:spid="_x0000_s3051" type="#_x0000_t75" alt="ooxWord://word/media/image348.png" style="position:absolute;margin-left:85.8pt;margin-top:258.25pt;width:418.4pt;height:.5pt;z-index:-251881472;visibility:visible;mso-position-horizontal-relative:page;mso-position-vertical-relative:page">
            <v:imagedata r:id="rId295"/>
            <w10:wrap anchorx="page" anchory="page"/>
          </v:shape>
        </w:pict>
      </w:r>
      <w:r>
        <w:rPr>
          <w:noProof/>
        </w:rPr>
        <w:pict>
          <v:shape id="Freeform 2462" o:spid="_x0000_s3052" style="position:absolute;margin-left:504.2pt;margin-top:258.25pt;width:.5pt;height:.5pt;z-index:-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3214158;5997,3214158;5997,3220156;0,3220156;0,3214158" o:connectangles="0,0,0,0,0"/>
            <w10:wrap anchorx="page" anchory="page"/>
          </v:shape>
        </w:pict>
      </w:r>
      <w:r>
        <w:rPr>
          <w:noProof/>
        </w:rPr>
        <w:pict>
          <v:shape id="Freeform 2461" o:spid="_x0000_s3053" style="position:absolute;margin-left:539pt;margin-top:258.25pt;width:.5pt;height:.5pt;z-index:-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>
          <v:shape id="Resim 2460" o:spid="_x0000_s3054" type="#_x0000_t75" alt="ooxWord://word/media/image349.png" style="position:absolute;margin-left:504.7pt;margin-top:258.25pt;width:33.35pt;height:.5pt;z-index:-251878400;visibility:visible;mso-position-horizontal-relative:page;mso-position-vertical-relative:page">
            <v:imagedata r:id="rId296"/>
            <w10:wrap anchorx="page" anchory="page"/>
          </v:shape>
        </w:pict>
      </w:r>
      <w:r>
        <w:rPr>
          <w:noProof/>
        </w:rPr>
        <w:pict>
          <v:shape id="Freeform 2459" o:spid="_x0000_s3055" style="position:absolute;margin-left:538.05pt;margin-top:258.25pt;width:.5pt;height:.5pt;z-index:-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3214158;5997,3214158;5997,3220156;0,3220156;0,3214158" o:connectangles="0,0,0,0,0"/>
            <w10:wrap anchorx="page" anchory="page"/>
          </v:shape>
        </w:pict>
      </w:r>
      <w:r>
        <w:rPr>
          <w:noProof/>
        </w:rPr>
        <w:pict>
          <v:shape id="Freeform 2458" o:spid="_x0000_s3056" style="position:absolute;margin-left:84.4pt;margin-top:258.75pt;width:.5pt;height:19pt;z-index:-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>
          <v:shape id="Freeform 2457" o:spid="_x0000_s3057" style="position:absolute;margin-left:504.2pt;margin-top:258.75pt;width:.5pt;height:19pt;z-index:-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" path="m,l17,r,670l,670,,xe" fillcolor="black" stroked="f" strokeweight="1pt">
            <v:stroke miterlimit="10" joinstyle="miter"/>
            <v:path o:connecttype="custom" o:connectlocs="0,3287442;5997,3287442;5997,3528742;0,3528742;0,3287442" o:connectangles="0,0,0,0,0"/>
            <w10:wrap anchorx="page" anchory="page"/>
          </v:shape>
        </w:pict>
      </w:r>
      <w:r>
        <w:rPr>
          <w:noProof/>
        </w:rPr>
        <w:pict>
          <v:shape id="Freeform 2456" o:spid="_x0000_s3058" style="position:absolute;margin-left:539pt;margin-top:258.75pt;width:.5pt;height:19pt;z-index:-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>
          <v:shape id="Freeform 2455" o:spid="_x0000_s3059" style="position:absolute;margin-left:84.4pt;margin-top:277.75pt;width:.5pt;height:.5pt;z-index:-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2454" o:spid="_x0000_s3060" style="position:absolute;margin-left:85.35pt;margin-top:258.75pt;width:.5pt;height:19pt;z-index:-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>
          <v:shape id="Freeform 2453" o:spid="_x0000_s3061" style="position:absolute;margin-left:85.35pt;margin-top:277.75pt;width:.5pt;height:.5pt;z-index:-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>
          <v:shape id="Resim 2452" o:spid="_x0000_s3062" type="#_x0000_t75" alt="ooxWord://word/media/image350.png" style="position:absolute;margin-left:85.8pt;margin-top:277.75pt;width:418.4pt;height:.5pt;z-index:-251870208;visibility:visible;mso-position-horizontal-relative:page;mso-position-vertical-relative:page">
            <v:imagedata r:id="rId297"/>
            <w10:wrap anchorx="page" anchory="page"/>
          </v:shape>
        </w:pict>
      </w:r>
      <w:r>
        <w:rPr>
          <w:noProof/>
        </w:rPr>
        <w:pict>
          <v:shape id="Freeform 2451" o:spid="_x0000_s3063" style="position:absolute;margin-left:504.2pt;margin-top:277.75pt;width:.5pt;height:.5pt;z-index:-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659841;5997,3659841;5997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2450" o:spid="_x0000_s3064" style="position:absolute;margin-left:539pt;margin-top:277.75pt;width:.5pt;height:.5pt;z-index:-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Deww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2449" o:spid="_x0000_s3065" style="position:absolute;margin-left:538.05pt;margin-top:258.75pt;width:.5pt;height:19pt;z-index:-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" path="m,l17,r,670l,670,,xe" fillcolor="black" stroked="f" strokeweight="1pt">
            <v:stroke miterlimit="10" joinstyle="miter"/>
            <v:path o:connecttype="custom" o:connectlocs="0,3287442;5997,3287442;5997,3528742;0,3528742;0,3287442" o:connectangles="0,0,0,0,0"/>
            <w10:wrap anchorx="page" anchory="page"/>
          </v:shape>
        </w:pict>
      </w:r>
      <w:r>
        <w:rPr>
          <w:noProof/>
        </w:rPr>
        <w:pict>
          <v:shape id="Resim 2448" o:spid="_x0000_s3066" type="#_x0000_t75" alt="ooxWord://word/media/image351.png" style="position:absolute;margin-left:504.7pt;margin-top:277.75pt;width:33.35pt;height:.5pt;z-index:-251866112;visibility:visible;mso-position-horizontal-relative:page;mso-position-vertical-relative:page">
            <v:imagedata r:id="rId298"/>
            <w10:wrap anchorx="page" anchory="page"/>
          </v:shape>
        </w:pict>
      </w:r>
      <w:r>
        <w:rPr>
          <w:noProof/>
        </w:rPr>
        <w:pict>
          <v:shape id="Freeform 2447" o:spid="_x0000_s3067" style="position:absolute;margin-left:538.05pt;margin-top:277.75pt;width:.5pt;height:.5pt;z-index:-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3659841;5997,3659841;5997,3666191;0,3666191;0,3659841" o:connectangles="0,0,0,0,0"/>
            <w10:wrap anchorx="page" anchory="page"/>
          </v:shape>
        </w:pict>
      </w:r>
      <w:r>
        <w:rPr>
          <w:noProof/>
        </w:rPr>
        <w:pict>
          <v:shape id="Freeform 2446" o:spid="_x0000_s3068" style="position:absolute;margin-left:85.35pt;margin-top:278.2pt;width:.5pt;height:18.95pt;z-index:-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RsyAMAADkKAAAOAAAAZHJzL2Uyb0RvYy54bWysVtGOqzYQfa/Uf7D82CoLZgkJaLNX9+42&#10;VaVte6WbfoADJqCCTW0nZG/Vf+94gCykSbq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>
          <v:shape id="Freeform 2445" o:spid="_x0000_s3069" style="position:absolute;margin-left:84.4pt;margin-top:278.2pt;width:.5pt;height:18.95pt;z-index:-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>
          <v:shape id="Freeform 2444" o:spid="_x0000_s3070" style="position:absolute;margin-left:504.2pt;margin-top:278.2pt;width:.5pt;height:18.95pt;z-index:-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3530833;5997,3530833;5997,3771498;0,3771498;0,3530833" o:connectangles="0,0,0,0,0"/>
            <w10:wrap anchorx="page" anchory="page"/>
          </v:shape>
        </w:pict>
      </w:r>
      <w:r>
        <w:rPr>
          <w:noProof/>
        </w:rPr>
        <w:pict>
          <v:shape id="Freeform 2443" o:spid="_x0000_s3071" style="position:absolute;margin-left:539pt;margin-top:278.2pt;width:.5pt;height:18.95pt;z-index:-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>
          <v:shape id="Freeform 2442" o:spid="_x0000_s3072" style="position:absolute;margin-left:538.05pt;margin-top:278.2pt;width:.5pt;height:18.95pt;z-index:-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" path="m,l17,r,669l,669,,xe" fillcolor="black" stroked="f" strokeweight="1pt">
            <v:stroke miterlimit="10" joinstyle="miter"/>
            <v:path o:connecttype="custom" o:connectlocs="0,3530833;5997,3530833;5997,3771498;0,3771498;0,3530833" o:connectangles="0,0,0,0,0"/>
            <w10:wrap anchorx="page" anchory="page"/>
          </v:shape>
        </w:pict>
      </w:r>
      <w:r>
        <w:rPr>
          <w:noProof/>
        </w:rPr>
        <w:pict>
          <v:shape id="Freeform 2441" o:spid="_x0000_s3073" style="position:absolute;margin-left:84.4pt;margin-top:297.15pt;width:.5pt;height:.5pt;z-index:-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>
          <v:shape id="Freeform 2440" o:spid="_x0000_s3074" style="position:absolute;margin-left:85.35pt;margin-top:297.15pt;width:.5pt;height:.5pt;z-index:-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ekGwQ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>
          <v:shape id="Resim 2439" o:spid="_x0000_s3075" type="#_x0000_t75" alt="ooxWord://word/media/image352.png" style="position:absolute;margin-left:85.8pt;margin-top:297.15pt;width:418.4pt;height:.5pt;z-index:-251856896;visibility:visible;mso-position-horizontal-relative:page;mso-position-vertical-relative:page">
            <v:imagedata r:id="rId299"/>
            <w10:wrap anchorx="page" anchory="page"/>
          </v:shape>
        </w:pict>
      </w:r>
      <w:r>
        <w:rPr>
          <w:noProof/>
        </w:rPr>
        <w:pict>
          <v:shape id="Freeform 2438" o:spid="_x0000_s3076" style="position:absolute;margin-left:504.2pt;margin-top:297.15pt;width:.5pt;height:.5pt;z-index:-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3916082;5997,3916082;5997,3922432;0,3922432;0,3916082" o:connectangles="0,0,0,0,0"/>
            <w10:wrap anchorx="page" anchory="page"/>
          </v:shape>
        </w:pict>
      </w:r>
      <w:r>
        <w:rPr>
          <w:noProof/>
        </w:rPr>
        <w:pict>
          <v:shape id="Freeform 2437" o:spid="_x0000_s3077" style="position:absolute;margin-left:539pt;margin-top:297.15pt;width:.5pt;height:.5pt;z-index:-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UHxw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>
          <v:shape id="Resim 2436" o:spid="_x0000_s3078" type="#_x0000_t75" alt="ooxWord://word/media/image353.png" style="position:absolute;margin-left:504.7pt;margin-top:297.15pt;width:33.35pt;height:.5pt;z-index:-251853824;visibility:visible;mso-position-horizontal-relative:page;mso-position-vertical-relative:page">
            <v:imagedata r:id="rId300"/>
            <w10:wrap anchorx="page" anchory="page"/>
          </v:shape>
        </w:pict>
      </w:r>
      <w:r>
        <w:rPr>
          <w:noProof/>
        </w:rPr>
        <w:pict>
          <v:shape id="Freeform 2435" o:spid="_x0000_s3079" style="position:absolute;margin-left:538.05pt;margin-top:297.15pt;width:.5pt;height:.5pt;z-index:-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3916082;5997,3916082;5997,3922432;0,3922432;0,3916082" o:connectangles="0,0,0,0,0"/>
            <w10:wrap anchorx="page" anchory="page"/>
          </v:shape>
        </w:pict>
      </w:r>
      <w:r>
        <w:rPr>
          <w:noProof/>
        </w:rPr>
        <w:pict>
          <v:shape id="Freeform 2434" o:spid="_x0000_s3080" style="position:absolute;margin-left:84.4pt;margin-top:297.65pt;width:.5pt;height:18.95pt;z-index:-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>
          <v:shape id="Freeform 2433" o:spid="_x0000_s3081" style="position:absolute;margin-left:504.2pt;margin-top:297.65pt;width:.5pt;height:18.95pt;z-index:-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" path="m,l17,r,669l,669,,xe" fillcolor="black" stroked="f" strokeweight="1pt">
            <v:stroke miterlimit="10" joinstyle="miter"/>
            <v:path o:connecttype="custom" o:connectlocs="0,3777613;5997,3777613;5997,4018278;0,4018278;0,3777613" o:connectangles="0,0,0,0,0"/>
            <w10:wrap anchorx="page" anchory="page"/>
          </v:shape>
        </w:pict>
      </w:r>
      <w:r>
        <w:rPr>
          <w:noProof/>
        </w:rPr>
        <w:pict>
          <v:shape id="Freeform 2432" o:spid="_x0000_s3082" style="position:absolute;margin-left:539pt;margin-top:297.65pt;width:.5pt;height:18.95pt;z-index:-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>
          <v:shape id="Freeform 2431" o:spid="_x0000_s3083" style="position:absolute;margin-left:84.4pt;margin-top:316.6pt;width:.5pt;height:.5pt;z-index:-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>
          <v:shape id="Freeform 2430" o:spid="_x0000_s3084" style="position:absolute;margin-left:85.35pt;margin-top:297.65pt;width:.5pt;height:18.95pt;z-index:-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>
          <v:shape id="Freeform 2429" o:spid="_x0000_s3085" style="position:absolute;margin-left:85.35pt;margin-top:316.6pt;width:.5pt;height:.5pt;z-index:-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>
          <v:shape id="Resim 2428" o:spid="_x0000_s3086" type="#_x0000_t75" alt="ooxWord://word/media/image354.png" style="position:absolute;margin-left:85.8pt;margin-top:316.6pt;width:418.4pt;height:.5pt;z-index:-251845632;visibility:visible;mso-position-horizontal-relative:page;mso-position-vertical-relative:page">
            <v:imagedata r:id="rId301"/>
            <w10:wrap anchorx="page" anchory="page"/>
          </v:shape>
        </w:pict>
      </w:r>
      <w:r>
        <w:rPr>
          <w:noProof/>
        </w:rPr>
        <w:pict>
          <v:shape id="Freeform 2427" o:spid="_x0000_s3087" style="position:absolute;margin-left:504.2pt;margin-top:316.6pt;width:.5pt;height:.5pt;z-index:-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4172324;5997,4172324;5997,4178674;0,4178674;0,4172324" o:connectangles="0,0,0,0,0"/>
            <w10:wrap anchorx="page" anchory="page"/>
          </v:shape>
        </w:pict>
      </w:r>
      <w:r>
        <w:rPr>
          <w:noProof/>
        </w:rPr>
        <w:pict>
          <v:shape id="Freeform 2426" o:spid="_x0000_s3088" style="position:absolute;margin-left:539pt;margin-top:316.6pt;width:.5pt;height:.5pt;z-index:-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0YxQ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>
          <v:shape id="Freeform 2425" o:spid="_x0000_s3089" style="position:absolute;margin-left:538.05pt;margin-top:297.65pt;width:.5pt;height:18.95pt;z-index:-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" path="m,l17,r,669l,669,,xe" fillcolor="black" stroked="f" strokeweight="1pt">
            <v:stroke miterlimit="10" joinstyle="miter"/>
            <v:path o:connecttype="custom" o:connectlocs="0,3777613;5997,3777613;5997,4018278;0,4018278;0,3777613" o:connectangles="0,0,0,0,0"/>
            <w10:wrap anchorx="page" anchory="page"/>
          </v:shape>
        </w:pict>
      </w:r>
      <w:r>
        <w:rPr>
          <w:noProof/>
        </w:rPr>
        <w:pict>
          <v:shape id="Resim 2424" o:spid="_x0000_s3090" type="#_x0000_t75" alt="ooxWord://word/media/image355.png" style="position:absolute;margin-left:504.7pt;margin-top:316.6pt;width:33.35pt;height:.5pt;z-index:-251841536;visibility:visible;mso-position-horizontal-relative:page;mso-position-vertical-relative:page">
            <v:imagedata r:id="rId302"/>
            <w10:wrap anchorx="page" anchory="page"/>
          </v:shape>
        </w:pict>
      </w:r>
      <w:r>
        <w:rPr>
          <w:noProof/>
        </w:rPr>
        <w:pict>
          <v:shape id="Freeform 2423" o:spid="_x0000_s3091" style="position:absolute;margin-left:538.05pt;margin-top:316.6pt;width:.5pt;height:.5pt;z-index:-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4172324;5997,4172324;5997,4178674;0,4178674;0,4172324" o:connectangles="0,0,0,0,0"/>
            <w10:wrap anchorx="page" anchory="page"/>
          </v:shape>
        </w:pict>
      </w:r>
      <w:r>
        <w:rPr>
          <w:noProof/>
        </w:rPr>
        <w:pict>
          <v:shape id="Freeform 2422" o:spid="_x0000_s3092" style="position:absolute;margin-left:85.35pt;margin-top:317.1pt;width:.5pt;height:18.95pt;z-index:-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Jyy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>
          <v:shape id="Freeform 2421" o:spid="_x0000_s3093" style="position:absolute;margin-left:84.4pt;margin-top:317.1pt;width:.5pt;height:18.95pt;z-index:-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owyA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>
          <v:shape id="Freeform 2420" o:spid="_x0000_s3094" style="position:absolute;margin-left:504.2pt;margin-top:317.1pt;width:.5pt;height:18.95pt;z-index:-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4024394;5997,4024394;5997,4265059;0,4265059;0,4024394" o:connectangles="0,0,0,0,0"/>
            <w10:wrap anchorx="page" anchory="page"/>
          </v:shape>
        </w:pict>
      </w:r>
      <w:r>
        <w:rPr>
          <w:noProof/>
        </w:rPr>
        <w:pict>
          <v:shape id="Freeform 2419" o:spid="_x0000_s3095" style="position:absolute;margin-left:539pt;margin-top:317.1pt;width:.5pt;height:18.95pt;z-index:-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>
          <v:shape id="Freeform 2418" o:spid="_x0000_s3096" style="position:absolute;margin-left:538.05pt;margin-top:317.1pt;width:.5pt;height:18.95pt;z-index:-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4024394;5997,4024394;5997,4265059;0,4265059;0,4024394" o:connectangles="0,0,0,0,0"/>
            <w10:wrap anchorx="page" anchory="page"/>
          </v:shape>
        </w:pict>
      </w:r>
      <w:r>
        <w:rPr>
          <w:noProof/>
        </w:rPr>
        <w:pict>
          <v:shape id="Freeform 2417" o:spid="_x0000_s3097" style="position:absolute;margin-left:84.4pt;margin-top:336.05pt;width:.5pt;height:.5pt;z-index:-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>
          <v:shape id="Freeform 2416" o:spid="_x0000_s3098" style="position:absolute;margin-left:85.35pt;margin-top:336.05pt;width:.5pt;height:.5pt;z-index:-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>
          <v:shape id="Resim 2415" o:spid="_x0000_s3099" type="#_x0000_t75" alt="ooxWord://word/media/image356.png" style="position:absolute;margin-left:85.8pt;margin-top:336.05pt;width:418.4pt;height:.5pt;z-index:-251832320;visibility:visible;mso-position-horizontal-relative:page;mso-position-vertical-relative:page">
            <v:imagedata r:id="rId303"/>
            <w10:wrap anchorx="page" anchory="page"/>
          </v:shape>
        </w:pict>
      </w:r>
      <w:r>
        <w:rPr>
          <w:noProof/>
        </w:rPr>
        <w:pict>
          <v:shape id="Freeform 2414" o:spid="_x0000_s3100" style="position:absolute;margin-left:504.2pt;margin-top:336.05pt;width:.5pt;height:.5pt;z-index:-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" path="m,l17,r,16l,16,,xe" fillcolor="black" stroked="f" strokeweight="1pt">
            <v:stroke miterlimit="10" joinstyle="miter"/>
            <v:path o:connecttype="custom" o:connectlocs="0,4428565;5997,4428565;5997,4434541;0,4434541;0,4428565" o:connectangles="0,0,0,0,0"/>
            <w10:wrap anchorx="page" anchory="page"/>
          </v:shape>
        </w:pict>
      </w:r>
      <w:r>
        <w:rPr>
          <w:noProof/>
        </w:rPr>
        <w:pict>
          <v:shape id="Freeform 2413" o:spid="_x0000_s3101" style="position:absolute;margin-left:539pt;margin-top:336.05pt;width:.5pt;height:.5pt;z-index:-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>
          <v:shape id="Resim 2412" o:spid="_x0000_s3102" type="#_x0000_t75" alt="ooxWord://word/media/image357.png" style="position:absolute;margin-left:504.7pt;margin-top:336.05pt;width:33.35pt;height:.5pt;z-index:-251829248;visibility:visible;mso-position-horizontal-relative:page;mso-position-vertical-relative:page">
            <v:imagedata r:id="rId304"/>
            <w10:wrap anchorx="page" anchory="page"/>
          </v:shape>
        </w:pict>
      </w:r>
      <w:r>
        <w:rPr>
          <w:noProof/>
        </w:rPr>
        <w:pict>
          <v:shape id="Freeform 2411" o:spid="_x0000_s3103" style="position:absolute;margin-left:538.05pt;margin-top:336.05pt;width:.5pt;height:.5pt;z-index:-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" path="m,l17,r,16l,16,,xe" fillcolor="black" stroked="f" strokeweight="1pt">
            <v:stroke miterlimit="10" joinstyle="miter"/>
            <v:path o:connecttype="custom" o:connectlocs="0,4428565;5997,4428565;5997,4434541;0,4434541;0,4428565" o:connectangles="0,0,0,0,0"/>
            <w10:wrap anchorx="page" anchory="page"/>
          </v:shape>
        </w:pict>
      </w:r>
      <w:r>
        <w:rPr>
          <w:noProof/>
        </w:rPr>
        <w:pict>
          <v:shape id="Freeform 2410" o:spid="_x0000_s3104" style="position:absolute;margin-left:85.35pt;margin-top:336.55pt;width:.5pt;height:18.95pt;z-index:-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>
          <v:shape id="Freeform 2409" o:spid="_x0000_s3105" style="position:absolute;margin-left:84.4pt;margin-top:336.55pt;width:.5pt;height:18.95pt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>
          <v:shape id="Freeform 2408" o:spid="_x0000_s3106" style="position:absolute;margin-left:504.2pt;margin-top:336.55pt;width:.5pt;height:18.95pt;z-index:-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" path="m,l17,r,669l,669,,xe" fillcolor="black" stroked="f" strokeweight="1pt">
            <v:stroke miterlimit="10" joinstyle="miter"/>
            <v:path o:connecttype="custom" o:connectlocs="0,4270814;5997,4270814;5997,4511479;0,4511479;0,4270814" o:connectangles="0,0,0,0,0"/>
            <w10:wrap anchorx="page" anchory="page"/>
          </v:shape>
        </w:pict>
      </w:r>
      <w:r>
        <w:rPr>
          <w:noProof/>
        </w:rPr>
        <w:pict>
          <v:shape id="Freeform 2407" o:spid="_x0000_s3107" style="position:absolute;margin-left:539pt;margin-top:336.55pt;width:.5pt;height:18.95pt;z-index:-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>
          <v:shape id="Freeform 2406" o:spid="_x0000_s3108" style="position:absolute;margin-left:538.05pt;margin-top:336.55pt;width:.5pt;height:18.95pt;z-index:-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4PxwMAAE4KAAAOAAAAZHJzL2Uyb0RvYy54bWysVtGOozYUfa/Uf7D82CoDZggJaDKr3Zmm&#10;qjRtV9r0Axwwwaqxqe2EzFb9914byBCaSa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" path="m,l17,r,669l,669,,xe" fillcolor="black" stroked="f" strokeweight="1pt">
            <v:stroke miterlimit="10" joinstyle="miter"/>
            <v:path o:connecttype="custom" o:connectlocs="0,4270814;5997,4270814;5997,4511479;0,4511479;0,4270814" o:connectangles="0,0,0,0,0"/>
            <w10:wrap anchorx="page" anchory="page"/>
          </v:shape>
        </w:pict>
      </w:r>
      <w:r>
        <w:rPr>
          <w:noProof/>
        </w:rPr>
        <w:pict>
          <v:shape id="Freeform 2405" o:spid="_x0000_s3109" style="position:absolute;margin-left:84.4pt;margin-top:355.5pt;width:.5pt;height:.5pt;z-index:-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>
          <v:shape id="Freeform 2404" o:spid="_x0000_s3110" style="position:absolute;margin-left:85.35pt;margin-top:355.5pt;width:.5pt;height:.5pt;z-index:-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o2qxQ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>
          <v:shape id="Resim 2403" o:spid="_x0000_s3111" type="#_x0000_t75" alt="ooxWord://word/media/image358.png" style="position:absolute;margin-left:85.8pt;margin-top:355.5pt;width:418.4pt;height:.5pt;z-index:-251820032;visibility:visible;mso-position-horizontal-relative:page;mso-position-vertical-relative:page">
            <v:imagedata r:id="rId305"/>
            <w10:wrap anchorx="page" anchory="page"/>
          </v:shape>
        </w:pict>
      </w:r>
      <w:r>
        <w:rPr>
          <w:noProof/>
        </w:rPr>
        <w:pict>
          <v:shape id="Freeform 2402" o:spid="_x0000_s3112" style="position:absolute;margin-left:504.2pt;margin-top:355.5pt;width:.5pt;height:.5pt;z-index:-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Irww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4684432;5997,4684432;5997,4690782;0,4690782;0,4684432" o:connectangles="0,0,0,0,0"/>
            <w10:wrap anchorx="page" anchory="page"/>
          </v:shape>
        </w:pict>
      </w:r>
      <w:r>
        <w:rPr>
          <w:noProof/>
        </w:rPr>
        <w:pict>
          <v:shape id="Freeform 2401" o:spid="_x0000_s3113" style="position:absolute;margin-left:539pt;margin-top:355.5pt;width:.5pt;height:.5pt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>
          <v:shape id="Resim 2400" o:spid="_x0000_s3114" type="#_x0000_t75" alt="ooxWord://word/media/image359.png" style="position:absolute;margin-left:504.7pt;margin-top:355.5pt;width:33.35pt;height:.5pt;z-index:-251816960;visibility:visible;mso-position-horizontal-relative:page;mso-position-vertical-relative:page">
            <v:imagedata r:id="rId306"/>
            <w10:wrap anchorx="page" anchory="page"/>
          </v:shape>
        </w:pict>
      </w:r>
      <w:r>
        <w:rPr>
          <w:noProof/>
        </w:rPr>
        <w:pict>
          <v:shape id="Freeform 2399" o:spid="_x0000_s3115" style="position:absolute;margin-left:538.05pt;margin-top:355.5pt;width:.5pt;height:.5pt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4684432;5997,4684432;5997,4690782;0,4690782;0,4684432" o:connectangles="0,0,0,0,0"/>
            <w10:wrap anchorx="page" anchory="page"/>
          </v:shape>
        </w:pict>
      </w:r>
      <w:r>
        <w:rPr>
          <w:noProof/>
        </w:rPr>
        <w:pict>
          <v:shape id="Freeform 2398" o:spid="_x0000_s3116" style="position:absolute;margin-left:85.35pt;margin-top:355.95pt;width:.5pt;height:18.95pt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VW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>
          <v:shape id="Freeform 2397" o:spid="_x0000_s3117" style="position:absolute;margin-left:84.4pt;margin-top:355.95pt;width:.5pt;height:18.95pt;z-index:-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>
          <v:shape id="Freeform 2396" o:spid="_x0000_s3118" style="position:absolute;margin-left:504.2pt;margin-top:355.95pt;width:.5pt;height:18.95pt;z-index:-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h2yw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" path="m,l17,r,669l,669,,xe" fillcolor="black" stroked="f" strokeweight="1pt">
            <v:stroke miterlimit="10" joinstyle="miter"/>
            <v:path o:connecttype="custom" o:connectlocs="0,4517595;5997,4517595;5997,4758260;0,4758260;0,4517595" o:connectangles="0,0,0,0,0"/>
            <w10:wrap anchorx="page" anchory="page"/>
          </v:shape>
        </w:pict>
      </w:r>
      <w:r>
        <w:rPr>
          <w:noProof/>
        </w:rPr>
        <w:pict>
          <v:shape id="Freeform 2395" o:spid="_x0000_s3119" style="position:absolute;margin-left:539pt;margin-top:355.95pt;width:.5pt;height:18.95pt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>
          <v:shape id="Freeform 2394" o:spid="_x0000_s3120" style="position:absolute;margin-left:538.05pt;margin-top:355.95pt;width:.5pt;height:18.95pt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" path="m,l17,r,669l,669,,xe" fillcolor="black" stroked="f" strokeweight="1pt">
            <v:stroke miterlimit="10" joinstyle="miter"/>
            <v:path o:connecttype="custom" o:connectlocs="0,4517595;5997,4517595;5997,4758260;0,4758260;0,4517595" o:connectangles="0,0,0,0,0"/>
            <w10:wrap anchorx="page" anchory="page"/>
          </v:shape>
        </w:pict>
      </w:r>
      <w:r>
        <w:rPr>
          <w:noProof/>
        </w:rPr>
        <w:pict>
          <v:shape id="Freeform 2393" o:spid="_x0000_s3121" style="position:absolute;margin-left:84.4pt;margin-top:374.95pt;width:.5pt;height:.5pt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>
          <v:shape id="Freeform 2392" o:spid="_x0000_s3122" style="position:absolute;margin-left:85.35pt;margin-top:374.95pt;width:.5pt;height:.5pt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>
          <v:shape id="Resim 2391" o:spid="_x0000_s3123" type="#_x0000_t75" alt="ooxWord://word/media/image360.png" style="position:absolute;margin-left:85.8pt;margin-top:374.95pt;width:418.4pt;height:.5pt;z-index:-251807744;visibility:visible;mso-position-horizontal-relative:page;mso-position-vertical-relative:page">
            <v:imagedata r:id="rId307"/>
            <w10:wrap anchorx="page" anchory="page"/>
          </v:shape>
        </w:pict>
      </w:r>
      <w:r>
        <w:rPr>
          <w:noProof/>
        </w:rPr>
        <w:pict>
          <v:shape id="Freeform 2390" o:spid="_x0000_s3124" style="position:absolute;margin-left:504.2pt;margin-top:374.95pt;width:.5pt;height:.5pt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4940674;5997,4940674;5997,4947024;0,4947024;0,4940674" o:connectangles="0,0,0,0,0"/>
            <w10:wrap anchorx="page" anchory="page"/>
          </v:shape>
        </w:pict>
      </w:r>
      <w:r>
        <w:rPr>
          <w:noProof/>
        </w:rPr>
        <w:pict>
          <v:shape id="Freeform 2389" o:spid="_x0000_s3125" style="position:absolute;margin-left:539pt;margin-top:374.95pt;width:.5pt;height:.5pt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>
          <v:shape id="Resim 2388" o:spid="_x0000_s3126" type="#_x0000_t75" alt="ooxWord://word/media/image361.png" style="position:absolute;margin-left:504.7pt;margin-top:374.95pt;width:33.35pt;height:.5pt;z-index:-251804672;visibility:visible;mso-position-horizontal-relative:page;mso-position-vertical-relative:page">
            <v:imagedata r:id="rId308"/>
            <w10:wrap anchorx="page" anchory="page"/>
          </v:shape>
        </w:pict>
      </w:r>
      <w:r>
        <w:rPr>
          <w:noProof/>
        </w:rPr>
        <w:pict>
          <v:shape id="Freeform 2387" o:spid="_x0000_s3127" style="position:absolute;margin-left:538.05pt;margin-top:374.95pt;width:.5pt;height:.5pt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4940674;5997,4940674;5997,4947024;0,4947024;0,4940674" o:connectangles="0,0,0,0,0"/>
            <w10:wrap anchorx="page" anchory="page"/>
          </v:shape>
        </w:pict>
      </w:r>
      <w:r>
        <w:rPr>
          <w:noProof/>
        </w:rPr>
        <w:pict>
          <v:shape id="Freeform 2386" o:spid="_x0000_s3128" style="position:absolute;margin-left:85.35pt;margin-top:375.4pt;width:.5pt;height:18.95pt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ef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>
          <v:shape id="Freeform 2385" o:spid="_x0000_s3129" style="position:absolute;margin-left:84.4pt;margin-top:375.4pt;width:.5pt;height:18.95pt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/dxgMAAEQKAAAOAAAAZHJzL2Uyb0RvYy54bWysVl2PmzgUfa/U/2Dx2CoDJoQENJmqnWmq&#10;laYfUrM/wAETUMGmthMyu9r/3usLZCCbSa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>
          <v:shape id="Freeform 2384" o:spid="_x0000_s3130" style="position:absolute;margin-left:504.2pt;margin-top:375.4pt;width:.5pt;height:18.95pt;z-index:-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" path="m,l17,r,669l,669,,xe" fillcolor="black" stroked="f" strokeweight="1pt">
            <v:stroke miterlimit="10" joinstyle="miter"/>
            <v:path o:connecttype="custom" o:connectlocs="0,4764376;5997,4764376;5997,5005041;0,5005041;0,4764376" o:connectangles="0,0,0,0,0"/>
            <w10:wrap anchorx="page" anchory="page"/>
          </v:shape>
        </w:pict>
      </w:r>
      <w:r>
        <w:rPr>
          <w:noProof/>
        </w:rPr>
        <w:pict>
          <v:shape id="Freeform 2383" o:spid="_x0000_s3131" style="position:absolute;margin-left:539pt;margin-top:375.4pt;width:.5pt;height:18.95pt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>
          <v:shape id="Freeform 2382" o:spid="_x0000_s3132" style="position:absolute;margin-left:538.05pt;margin-top:375.4pt;width:.5pt;height:18.95pt;z-index:-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4764376;5997,4764376;5997,5005041;0,5005041;0,4764376" o:connectangles="0,0,0,0,0"/>
            <w10:wrap anchorx="page" anchory="page"/>
          </v:shape>
        </w:pict>
      </w:r>
      <w:r>
        <w:rPr>
          <w:noProof/>
        </w:rPr>
        <w:pict>
          <v:shape id="Freeform 2381" o:spid="_x0000_s3133" style="position:absolute;margin-left:84.4pt;margin-top:394.35pt;width:.5pt;height:.5pt;z-index:-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>
          <v:shape id="Freeform 2380" o:spid="_x0000_s3134" style="position:absolute;margin-left:85.35pt;margin-top:394.35pt;width:.5pt;height:.5pt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>
          <v:shape id="Resim 2379" o:spid="_x0000_s3135" type="#_x0000_t75" alt="ooxWord://word/media/image362.png" style="position:absolute;margin-left:85.8pt;margin-top:394.35pt;width:418.4pt;height:.5pt;z-index:-251795456;visibility:visible;mso-position-horizontal-relative:page;mso-position-vertical-relative:page">
            <v:imagedata r:id="rId309"/>
            <w10:wrap anchorx="page" anchory="page"/>
          </v:shape>
        </w:pict>
      </w:r>
      <w:r>
        <w:rPr>
          <w:noProof/>
        </w:rPr>
        <w:pict>
          <v:shape id="Freeform 2378" o:spid="_x0000_s3136" style="position:absolute;margin-left:504.2pt;margin-top:394.35pt;width:.5pt;height:.5pt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5196915;5997,5196915;5997,5203265;0,5203265;0,5196915" o:connectangles="0,0,0,0,0"/>
            <w10:wrap anchorx="page" anchory="page"/>
          </v:shape>
        </w:pict>
      </w:r>
      <w:r>
        <w:rPr>
          <w:noProof/>
        </w:rPr>
        <w:pict>
          <v:shape id="Freeform 2377" o:spid="_x0000_s3137" style="position:absolute;margin-left:539pt;margin-top:394.35pt;width:.5pt;height:.5pt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>
          <v:shape id="Resim 2376" o:spid="_x0000_s3138" type="#_x0000_t75" alt="ooxWord://word/media/image363.png" style="position:absolute;margin-left:504.7pt;margin-top:394.35pt;width:33.35pt;height:.5pt;z-index:-251792384;visibility:visible;mso-position-horizontal-relative:page;mso-position-vertical-relative:page">
            <v:imagedata r:id="rId310"/>
            <w10:wrap anchorx="page" anchory="page"/>
          </v:shape>
        </w:pict>
      </w:r>
      <w:r>
        <w:rPr>
          <w:noProof/>
        </w:rPr>
        <w:pict>
          <v:shape id="Freeform 2375" o:spid="_x0000_s3139" style="position:absolute;margin-left:538.05pt;margin-top:394.35pt;width:.5pt;height:.5pt;z-index:-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5196915;5997,5196915;5997,5203265;0,5203265;0,5196915" o:connectangles="0,0,0,0,0"/>
            <w10:wrap anchorx="page" anchory="page"/>
          </v:shape>
        </w:pict>
      </w:r>
      <w:r>
        <w:rPr>
          <w:noProof/>
        </w:rPr>
        <w:pict>
          <v:shape id="Freeform 2374" o:spid="_x0000_s3140" style="position:absolute;margin-left:85.35pt;margin-top:394.85pt;width:.5pt;height:18.95pt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VXyg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>
          <v:shape id="Freeform 2373" o:spid="_x0000_s3141" style="position:absolute;margin-left:84.4pt;margin-top:394.85pt;width:.5pt;height:18.95pt;z-index:-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>
          <v:shape id="Freeform 2372" o:spid="_x0000_s3142" style="position:absolute;margin-left:504.2pt;margin-top:394.85pt;width:.5pt;height:18.95pt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K+yw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5011156;5997,5011156;5997,5251821;0,5251821;0,5011156" o:connectangles="0,0,0,0,0"/>
            <w10:wrap anchorx="page" anchory="page"/>
          </v:shape>
        </w:pict>
      </w:r>
      <w:r>
        <w:rPr>
          <w:noProof/>
        </w:rPr>
        <w:pict>
          <v:shape id="Freeform 2371" o:spid="_x0000_s3143" style="position:absolute;margin-left:539pt;margin-top:394.85pt;width:.5pt;height:18.95pt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>
          <v:shape id="Freeform 2370" o:spid="_x0000_s3144" style="position:absolute;margin-left:538.05pt;margin-top:394.85pt;width:.5pt;height:18.95pt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5011156;5997,5011156;5997,5251821;0,5251821;0,5011156" o:connectangles="0,0,0,0,0"/>
            <w10:wrap anchorx="page" anchory="page"/>
          </v:shape>
        </w:pict>
      </w:r>
      <w:r>
        <w:rPr>
          <w:noProof/>
        </w:rPr>
        <w:pict>
          <v:shape id="Freeform 2369" o:spid="_x0000_s3145" style="position:absolute;margin-left:84.4pt;margin-top:413.8pt;width:.5pt;height:.5pt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>
          <v:shape id="Freeform 2368" o:spid="_x0000_s3146" style="position:absolute;margin-left:85.35pt;margin-top:413.8pt;width:.5pt;height:.5pt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>
          <v:shape id="Resim 2367" o:spid="_x0000_s3147" type="#_x0000_t75" alt="ooxWord://word/media/image364.png" style="position:absolute;margin-left:85.8pt;margin-top:413.8pt;width:418.4pt;height:.5pt;z-index:-251783168;visibility:visible;mso-position-horizontal-relative:page;mso-position-vertical-relative:page">
            <v:imagedata r:id="rId311"/>
            <w10:wrap anchorx="page" anchory="page"/>
          </v:shape>
        </w:pict>
      </w:r>
      <w:r>
        <w:rPr>
          <w:noProof/>
        </w:rPr>
        <w:pict>
          <v:shape id="Freeform 2366" o:spid="_x0000_s3148" style="position:absolute;margin-left:504.2pt;margin-top:413.8pt;width:.5pt;height:.5pt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5453156;5997,5453156;5997,5459506;0,5459506;0,5453156" o:connectangles="0,0,0,0,0"/>
            <w10:wrap anchorx="page" anchory="page"/>
          </v:shape>
        </w:pict>
      </w:r>
      <w:r>
        <w:rPr>
          <w:noProof/>
        </w:rPr>
        <w:pict>
          <v:shape id="Freeform 2365" o:spid="_x0000_s3149" style="position:absolute;margin-left:539pt;margin-top:413.8pt;width:.5pt;height:.5pt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>
          <v:shape id="Resim 2364" o:spid="_x0000_s3150" type="#_x0000_t75" alt="ooxWord://word/media/image365.png" style="position:absolute;margin-left:504.7pt;margin-top:413.8pt;width:33.35pt;height:.5pt;z-index:-251780096;visibility:visible;mso-position-horizontal-relative:page;mso-position-vertical-relative:page">
            <v:imagedata r:id="rId312"/>
            <w10:wrap anchorx="page" anchory="page"/>
          </v:shape>
        </w:pict>
      </w:r>
      <w:r>
        <w:rPr>
          <w:noProof/>
        </w:rPr>
        <w:pict>
          <v:shape id="Freeform 2363" o:spid="_x0000_s3151" style="position:absolute;margin-left:538.05pt;margin-top:413.8pt;width:.5pt;height:.5pt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" path="m,l17,r,17l,17,,xe" fillcolor="black" stroked="f" strokeweight="1pt">
            <v:stroke miterlimit="10" joinstyle="miter"/>
            <v:path o:connecttype="custom" o:connectlocs="0,5453156;5997,5453156;5997,5459506;0,5459506;0,5453156" o:connectangles="0,0,0,0,0"/>
            <w10:wrap anchorx="page" anchory="page"/>
          </v:shape>
        </w:pict>
      </w:r>
      <w:r>
        <w:rPr>
          <w:noProof/>
        </w:rPr>
        <w:pict>
          <v:shape id="Freeform 2362" o:spid="_x0000_s3152" style="position:absolute;margin-left:85.35pt;margin-top:414.3pt;width:.5pt;height:18.95pt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dm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>
          <v:shape id="Freeform 2361" o:spid="_x0000_s3153" style="position:absolute;margin-left:84.4pt;margin-top:414.3pt;width:.5pt;height:18.95pt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>
          <v:shape id="Freeform 2360" o:spid="_x0000_s3154" style="position:absolute;margin-left:504.2pt;margin-top:414.3pt;width:.5pt;height:18.95pt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" path="m,l17,r,669l,669,,xe" fillcolor="black" stroked="f" strokeweight="1pt">
            <v:stroke miterlimit="10" joinstyle="miter"/>
            <v:path o:connecttype="custom" o:connectlocs="0,5257937;5997,5257937;5997,5498602;0,5498602;0,5257937" o:connectangles="0,0,0,0,0"/>
            <w10:wrap anchorx="page" anchory="page"/>
          </v:shape>
        </w:pict>
      </w:r>
      <w:r>
        <w:rPr>
          <w:noProof/>
        </w:rPr>
        <w:pict>
          <v:shape id="Freeform 2359" o:spid="_x0000_s3155" style="position:absolute;margin-left:539pt;margin-top:414.3pt;width:.5pt;height:18.95pt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>
          <v:shape id="Freeform 2358" o:spid="_x0000_s3156" style="position:absolute;margin-left:538.05pt;margin-top:414.3pt;width:.5pt;height:18.95pt;z-index:-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MKzQMAAE4KAAAOAAAAZHJzL2Uyb0RvYy54bWysVtGOozYUfa/Uf7D82CoDZggJaDKr3Zmm&#10;qjRtV9r0Axwwwaqxqe2EzFb9914byBCaSa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5257937;5997,5257937;5997,5498602;0,5498602;0,5257937" o:connectangles="0,0,0,0,0"/>
            <w10:wrap anchorx="page" anchory="page"/>
          </v:shape>
        </w:pict>
      </w:r>
      <w:r>
        <w:rPr>
          <w:noProof/>
        </w:rPr>
        <w:pict>
          <v:shape id="Freeform 2357" o:spid="_x0000_s3157" style="position:absolute;margin-left:84.4pt;margin-top:433.25pt;width:.5pt;height:.5pt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>
          <v:shape id="Freeform 2356" o:spid="_x0000_s3158" style="position:absolute;margin-left:84.4pt;margin-top:433.75pt;width:.5pt;height:19pt;z-index:-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>
          <v:shape id="Freeform 2355" o:spid="_x0000_s3159" style="position:absolute;margin-left:84.4pt;margin-top:452.7pt;width:.5pt;height:.5pt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>
          <v:shape id="Freeform 2354" o:spid="_x0000_s3160" style="position:absolute;margin-left:85.35pt;margin-top:433.25pt;width:.5pt;height:.5pt;z-index:-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>
          <v:shape id="Resim 2353" o:spid="_x0000_s3161" type="#_x0000_t75" alt="ooxWord://word/media/image366.png" style="position:absolute;margin-left:85.8pt;margin-top:433.25pt;width:418.4pt;height:.5pt;z-index:-251768832;visibility:visible;mso-position-horizontal-relative:page;mso-position-vertical-relative:page">
            <v:imagedata r:id="rId313"/>
            <w10:wrap anchorx="page" anchory="page"/>
          </v:shape>
        </w:pict>
      </w:r>
      <w:r>
        <w:rPr>
          <w:noProof/>
        </w:rPr>
        <w:pict>
          <v:shape id="Freeform 2352" o:spid="_x0000_s3162" style="position:absolute;margin-left:85.35pt;margin-top:433.75pt;width:.5pt;height:19pt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ndzgMAAEQKAAAOAAAAZHJzL2Uyb0RvYy54bWysVm2PozYQ/l7p/oPFxztlwYS8gDZ7uttt&#10;qkrb9qRLf4ADJqADm9pOyLbqf+94wFlIk9yq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>
          <v:shape id="Freeform 2351" o:spid="_x0000_s3163" style="position:absolute;margin-left:85.35pt;margin-top:452.7pt;width:.5pt;height:.5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>
          <v:shape id="Resim 2350" o:spid="_x0000_s3164" type="#_x0000_t75" alt="ooxWord://word/media/image367.png" style="position:absolute;margin-left:85.8pt;margin-top:452.7pt;width:418.4pt;height:.5pt;z-index:-251765760;visibility:visible;mso-position-horizontal-relative:page;mso-position-vertical-relative:page">
            <v:imagedata r:id="rId314"/>
            <w10:wrap anchorx="page" anchory="page"/>
          </v:shape>
        </w:pict>
      </w:r>
      <w:r>
        <w:rPr>
          <w:noProof/>
        </w:rPr>
        <w:pict>
          <v:shape id="Freeform 2349" o:spid="_x0000_s3165" style="position:absolute;margin-left:504.2pt;margin-top:433.25pt;width:.5pt;height:.5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" path="m,l17,r,16l,16,,xe" fillcolor="black" stroked="f" strokeweight="1pt">
            <v:stroke miterlimit="10" joinstyle="miter"/>
            <v:path o:connecttype="custom" o:connectlocs="0,5709397;5997,5709397;5997,5715374;0,5715374;0,5709397" o:connectangles="0,0,0,0,0"/>
            <w10:wrap anchorx="page" anchory="page"/>
          </v:shape>
        </w:pict>
      </w:r>
      <w:r>
        <w:rPr>
          <w:noProof/>
        </w:rPr>
        <w:pict>
          <v:shape id="Freeform 2348" o:spid="_x0000_s3166" style="position:absolute;margin-left:504.2pt;margin-top:433.75pt;width:.5pt;height:19pt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" path="m,l17,r,670l,670,,xe" fillcolor="black" stroked="f" strokeweight="1pt">
            <v:stroke miterlimit="10" joinstyle="miter"/>
            <v:path o:connecttype="custom" o:connectlocs="0,5510644;5997,5510644;5997,5751944;0,5751944;0,5510644" o:connectangles="0,0,0,0,0"/>
            <w10:wrap anchorx="page" anchory="page"/>
          </v:shape>
        </w:pict>
      </w:r>
      <w:r>
        <w:rPr>
          <w:noProof/>
        </w:rPr>
        <w:pict>
          <v:shape id="Freeform 2347" o:spid="_x0000_s3167" style="position:absolute;margin-left:504.2pt;margin-top:452.7pt;width:.5pt;height:.5pt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5965638;5997,5965638;5997,5971988;0,5971988;0,5965638" o:connectangles="0,0,0,0,0"/>
            <w10:wrap anchorx="page" anchory="page"/>
          </v:shape>
        </w:pict>
      </w:r>
      <w:r>
        <w:rPr>
          <w:noProof/>
        </w:rPr>
        <w:pict>
          <v:shape id="Freeform 2346" o:spid="_x0000_s3168" style="position:absolute;margin-left:539pt;margin-top:433.25pt;width:.5pt;height:.5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>
          <v:shape id="Freeform 2345" o:spid="_x0000_s3169" style="position:absolute;margin-left:539pt;margin-top:433.75pt;width:.5pt;height:19pt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>
          <v:shape id="Freeform 2344" o:spid="_x0000_s3170" style="position:absolute;margin-left:539pt;margin-top:452.7pt;width:.5pt;height:.5pt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>
          <v:shape id="Resim 2343" o:spid="_x0000_s3171" type="#_x0000_t75" alt="ooxWord://word/media/image368.png" style="position:absolute;margin-left:504.7pt;margin-top:433.25pt;width:33.35pt;height:.5pt;z-index:-251758592;visibility:visible;mso-position-horizontal-relative:page;mso-position-vertical-relative:page">
            <v:imagedata r:id="rId315"/>
            <w10:wrap anchorx="page" anchory="page"/>
          </v:shape>
        </w:pict>
      </w:r>
      <w:r>
        <w:rPr>
          <w:noProof/>
        </w:rPr>
        <w:pict>
          <v:shape id="Freeform 2342" o:spid="_x0000_s3172" style="position:absolute;margin-left:538.05pt;margin-top:433.25pt;width:.5pt;height:.5pt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" path="m,l17,r,16l,16,,xe" fillcolor="black" stroked="f" strokeweight="1pt">
            <v:stroke miterlimit="10" joinstyle="miter"/>
            <v:path o:connecttype="custom" o:connectlocs="0,5709397;5997,5709397;5997,5715374;0,5715374;0,5709397" o:connectangles="0,0,0,0,0"/>
            <w10:wrap anchorx="page" anchory="page"/>
          </v:shape>
        </w:pict>
      </w:r>
      <w:r>
        <w:rPr>
          <w:noProof/>
        </w:rPr>
        <w:pict>
          <v:shape id="Freeform 2341" o:spid="_x0000_s3173" style="position:absolute;margin-left:538.05pt;margin-top:433.75pt;width:.5pt;height:19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" path="m,l17,r,670l,670,,xe" fillcolor="black" stroked="f" strokeweight="1pt">
            <v:stroke miterlimit="10" joinstyle="miter"/>
            <v:path o:connecttype="custom" o:connectlocs="0,5510644;5997,5510644;5997,5751944;0,5751944;0,5510644" o:connectangles="0,0,0,0,0"/>
            <w10:wrap anchorx="page" anchory="page"/>
          </v:shape>
        </w:pict>
      </w:r>
      <w:r>
        <w:rPr>
          <w:noProof/>
        </w:rPr>
        <w:pict>
          <v:shape id="Resim 2340" o:spid="_x0000_s3174" type="#_x0000_t75" alt="ooxWord://word/media/image369.png" style="position:absolute;margin-left:504.7pt;margin-top:452.7pt;width:33.35pt;height:.5pt;z-index:-251755520;visibility:visible;mso-position-horizontal-relative:page;mso-position-vertical-relative:page">
            <v:imagedata r:id="rId316"/>
            <w10:wrap anchorx="page" anchory="page"/>
          </v:shape>
        </w:pict>
      </w:r>
      <w:r>
        <w:rPr>
          <w:noProof/>
        </w:rPr>
        <w:pict>
          <v:shape id="Freeform 2339" o:spid="_x0000_s3175" style="position:absolute;margin-left:538.05pt;margin-top:452.7pt;width:.5pt;height:.5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965638;5997,5965638;5997,5971988;0,5971988;0,5965638" o:connectangles="0,0,0,0,0"/>
            <w10:wrap anchorx="page" anchory="page"/>
          </v:shape>
        </w:pict>
      </w:r>
      <w:r>
        <w:rPr>
          <w:noProof/>
        </w:rPr>
        <w:pict>
          <v:shape id="Freeform 2338" o:spid="_x0000_s3176" style="position:absolute;margin-left:85.35pt;margin-top:453.2pt;width:.5pt;height:18.95pt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9Z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>
          <v:shape id="Freeform 2337" o:spid="_x0000_s3177" style="position:absolute;margin-left:84.4pt;margin-top:453.2pt;width:.5pt;height:18.95pt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>
          <v:shape id="Freeform 2336" o:spid="_x0000_s3178" style="position:absolute;margin-left:504.2pt;margin-top:453.2pt;width:.5pt;height:18.9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3+yg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5751498;5997,5751498;5997,5992163;0,5992163;0,5751498" o:connectangles="0,0,0,0,0"/>
            <w10:wrap anchorx="page" anchory="page"/>
          </v:shape>
        </w:pict>
      </w:r>
      <w:r>
        <w:rPr>
          <w:noProof/>
        </w:rPr>
        <w:pict>
          <v:shape id="Freeform 2335" o:spid="_x0000_s3179" style="position:absolute;margin-left:539pt;margin-top:453.2pt;width:.5pt;height:18.95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>
          <v:shape id="Freeform 2334" o:spid="_x0000_s3180" style="position:absolute;margin-left:538.05pt;margin-top:453.2pt;width:.5pt;height:18.95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5751498;5997,5751498;5997,5992163;0,5992163;0,5751498" o:connectangles="0,0,0,0,0"/>
            <w10:wrap anchorx="page" anchory="page"/>
          </v:shape>
        </w:pict>
      </w:r>
      <w:r>
        <w:rPr>
          <w:noProof/>
        </w:rPr>
        <w:pict>
          <v:shape id="Freeform 2333" o:spid="_x0000_s3181" style="position:absolute;margin-left:84.4pt;margin-top:472.15pt;width:.5pt;height:.5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>
          <v:shape id="Freeform 2332" o:spid="_x0000_s3182" style="position:absolute;margin-left:85.35pt;margin-top:472.15pt;width:.5pt;height:.5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mQwg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>
          <v:shape id="Resim 2331" o:spid="_x0000_s3183" type="#_x0000_t75" alt="ooxWord://word/media/image370.png" style="position:absolute;margin-left:85.8pt;margin-top:472.15pt;width:418.4pt;height:.5pt;z-index:-251746304;visibility:visible;mso-position-horizontal-relative:page;mso-position-vertical-relative:page">
            <v:imagedata r:id="rId317"/>
            <w10:wrap anchorx="page" anchory="page"/>
          </v:shape>
        </w:pict>
      </w:r>
      <w:r>
        <w:rPr>
          <w:noProof/>
        </w:rPr>
        <w:pict>
          <v:shape id="Freeform 2330" o:spid="_x0000_s3184" style="position:absolute;margin-left:504.2pt;margin-top:472.15pt;width:.5pt;height:.5pt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221879;5997,6221879;5997,6228229;0,6228229;0,6221879" o:connectangles="0,0,0,0,0"/>
            <w10:wrap anchorx="page" anchory="page"/>
          </v:shape>
        </w:pict>
      </w:r>
      <w:r>
        <w:rPr>
          <w:noProof/>
        </w:rPr>
        <w:pict>
          <v:shape id="Freeform 2329" o:spid="_x0000_s3185" style="position:absolute;margin-left:539pt;margin-top:472.15pt;width:.5pt;height:.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>
          <v:shape id="Resim 2328" o:spid="_x0000_s3186" type="#_x0000_t75" alt="ooxWord://word/media/image371.png" style="position:absolute;margin-left:504.7pt;margin-top:472.15pt;width:33.35pt;height:.5pt;z-index:-251743232;visibility:visible;mso-position-horizontal-relative:page;mso-position-vertical-relative:page">
            <v:imagedata r:id="rId318"/>
            <w10:wrap anchorx="page" anchory="page"/>
          </v:shape>
        </w:pict>
      </w:r>
      <w:r>
        <w:rPr>
          <w:noProof/>
        </w:rPr>
        <w:pict>
          <v:shape id="Freeform 2327" o:spid="_x0000_s3187" style="position:absolute;margin-left:538.05pt;margin-top:472.15pt;width:.5pt;height:.5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221879;5997,6221879;5997,6228229;0,6228229;0,6221879" o:connectangles="0,0,0,0,0"/>
            <w10:wrap anchorx="page" anchory="page"/>
          </v:shape>
        </w:pict>
      </w:r>
      <w:r>
        <w:rPr>
          <w:noProof/>
        </w:rPr>
        <w:pict>
          <v:shape id="Freeform 2326" o:spid="_x0000_s3188" style="position:absolute;margin-left:85.35pt;margin-top:472.65pt;width:.5pt;height:18.9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0hr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>
          <v:shape id="Freeform 2325" o:spid="_x0000_s3189" style="position:absolute;margin-left:84.4pt;margin-top:472.65pt;width:.5pt;height:18.9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>
          <v:shape id="Freeform 2324" o:spid="_x0000_s3190" style="position:absolute;margin-left:504.2pt;margin-top:472.65pt;width:.5pt;height:18.9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5998278;5997,5998278;5997,6238943;0,6238943;0,5998278" o:connectangles="0,0,0,0,0"/>
            <w10:wrap anchorx="page" anchory="page"/>
          </v:shape>
        </w:pict>
      </w:r>
      <w:r>
        <w:rPr>
          <w:noProof/>
        </w:rPr>
        <w:pict>
          <v:shape id="Freeform 2323" o:spid="_x0000_s3191" style="position:absolute;margin-left:539pt;margin-top:472.65pt;width:.5pt;height:18.9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>
          <v:shape id="Freeform 2322" o:spid="_x0000_s3192" style="position:absolute;margin-left:538.05pt;margin-top:472.65pt;width:.5pt;height:18.95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5998278;5997,5998278;5997,6238943;0,6238943;0,5998278" o:connectangles="0,0,0,0,0"/>
            <w10:wrap anchorx="page" anchory="page"/>
          </v:shape>
        </w:pict>
      </w:r>
      <w:r>
        <w:rPr>
          <w:noProof/>
        </w:rPr>
        <w:pict>
          <v:shape id="Freeform 2321" o:spid="_x0000_s3193" style="position:absolute;margin-left:84.4pt;margin-top:491.6pt;width:.5pt;height:.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>
          <v:shape id="Freeform 2320" o:spid="_x0000_s3194" style="position:absolute;margin-left:85.35pt;margin-top:491.6pt;width:.5pt;height:.5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>
          <v:shape id="Resim 2319" o:spid="_x0000_s3195" type="#_x0000_t75" alt="ooxWord://word/media/image372.png" style="position:absolute;margin-left:85.8pt;margin-top:491.6pt;width:418.4pt;height:.5pt;z-index:-251734016;visibility:visible;mso-position-horizontal-relative:page;mso-position-vertical-relative:page">
            <v:imagedata r:id="rId319"/>
            <w10:wrap anchorx="page" anchory="page"/>
          </v:shape>
        </w:pict>
      </w:r>
      <w:r>
        <w:rPr>
          <w:noProof/>
        </w:rPr>
        <w:pict>
          <v:shape id="Freeform 2318" o:spid="_x0000_s3196" style="position:absolute;margin-left:504.2pt;margin-top:491.6pt;width:.5pt;height:.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6478121;5997,6478121;5997,6484471;0,6484471;0,6478121" o:connectangles="0,0,0,0,0"/>
            <w10:wrap anchorx="page" anchory="page"/>
          </v:shape>
        </w:pict>
      </w:r>
      <w:r>
        <w:rPr>
          <w:noProof/>
        </w:rPr>
        <w:pict>
          <v:shape id="Freeform 2317" o:spid="_x0000_s3197" style="position:absolute;margin-left:539pt;margin-top:491.6pt;width:.5pt;height:.5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>
          <v:shape id="Resim 2316" o:spid="_x0000_s3198" type="#_x0000_t75" alt="ooxWord://word/media/image373.png" style="position:absolute;margin-left:504.7pt;margin-top:491.6pt;width:33.35pt;height:.5pt;z-index:-251730944;visibility:visible;mso-position-horizontal-relative:page;mso-position-vertical-relative:page">
            <v:imagedata r:id="rId320"/>
            <w10:wrap anchorx="page" anchory="page"/>
          </v:shape>
        </w:pict>
      </w:r>
      <w:r>
        <w:rPr>
          <w:noProof/>
        </w:rPr>
        <w:pict>
          <v:shape id="Freeform 2315" o:spid="_x0000_s3199" style="position:absolute;margin-left:538.05pt;margin-top:491.6pt;width:.5pt;height:.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478121;5997,6478121;5997,6484471;0,6484471;0,6478121" o:connectangles="0,0,0,0,0"/>
            <w10:wrap anchorx="page" anchory="page"/>
          </v:shape>
        </w:pict>
      </w:r>
      <w:r>
        <w:rPr>
          <w:noProof/>
        </w:rPr>
        <w:pict>
          <v:shape id="Freeform 2314" o:spid="_x0000_s3200" style="position:absolute;margin-left:85.35pt;margin-top:492.05pt;width:.5pt;height:18.95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>
          <v:shape id="Freeform 2313" o:spid="_x0000_s3201" style="position:absolute;margin-left:84.4pt;margin-top:492.05pt;width:.5pt;height:18.9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>
          <v:shape id="Freeform 2312" o:spid="_x0000_s3202" style="position:absolute;margin-left:504.2pt;margin-top:492.05pt;width:.5pt;height:18.9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" path="m,l17,r,668l,668,,xe" fillcolor="black" stroked="f" strokeweight="1pt">
            <v:stroke miterlimit="10" joinstyle="miter"/>
            <v:path o:connecttype="custom" o:connectlocs="0,6245059;5997,6245059;5997,6485364;0,6485364;0,6245059" o:connectangles="0,0,0,0,0"/>
            <w10:wrap anchorx="page" anchory="page"/>
          </v:shape>
        </w:pict>
      </w:r>
      <w:r>
        <w:rPr>
          <w:noProof/>
        </w:rPr>
        <w:pict>
          <v:shape id="Freeform 2311" o:spid="_x0000_s3203" style="position:absolute;margin-left:539pt;margin-top:492.05pt;width:.5pt;height:18.95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>
          <v:shape id="Freeform 2310" o:spid="_x0000_s3204" style="position:absolute;margin-left:538.05pt;margin-top:492.05pt;width:.5pt;height:18.95pt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" path="m,l17,r,668l,668,,xe" fillcolor="black" stroked="f" strokeweight="1pt">
            <v:stroke miterlimit="10" joinstyle="miter"/>
            <v:path o:connecttype="custom" o:connectlocs="0,6245059;5997,6245059;5997,6485364;0,6485364;0,6245059" o:connectangles="0,0,0,0,0"/>
            <w10:wrap anchorx="page" anchory="page"/>
          </v:shape>
        </w:pict>
      </w:r>
      <w:r>
        <w:rPr>
          <w:noProof/>
        </w:rPr>
        <w:pict>
          <v:shape id="Freeform 2309" o:spid="_x0000_s3205" style="position:absolute;margin-left:84.4pt;margin-top:511.05pt;width:.5pt;height:.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SExg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>
          <v:shape id="Freeform 2308" o:spid="_x0000_s3206" style="position:absolute;margin-left:85.35pt;margin-top:511.05pt;width:.5pt;height:.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>
          <v:shape id="Resim 2307" o:spid="_x0000_s3207" type="#_x0000_t75" alt="ooxWord://word/media/image374.png" style="position:absolute;margin-left:85.8pt;margin-top:511.05pt;width:418.4pt;height:.5pt;z-index:-251721728;visibility:visible;mso-position-horizontal-relative:page;mso-position-vertical-relative:page">
            <v:imagedata r:id="rId321"/>
            <w10:wrap anchorx="page" anchory="page"/>
          </v:shape>
        </w:pict>
      </w:r>
      <w:r>
        <w:rPr>
          <w:noProof/>
        </w:rPr>
        <w:pict>
          <v:shape id="Freeform 2306" o:spid="_x0000_s3208" style="position:absolute;margin-left:504.2pt;margin-top:511.05pt;width:.5pt;height:.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733988;5997,6733988;5997,6740338;0,6740338;0,6733988" o:connectangles="0,0,0,0,0"/>
            <w10:wrap anchorx="page" anchory="page"/>
          </v:shape>
        </w:pict>
      </w:r>
      <w:r>
        <w:rPr>
          <w:noProof/>
        </w:rPr>
        <w:pict>
          <v:shape id="Freeform 2305" o:spid="_x0000_s3209" style="position:absolute;margin-left:539pt;margin-top:511.05pt;width:.5pt;height:.5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>
          <v:shape id="Resim 2304" o:spid="_x0000_s3210" type="#_x0000_t75" alt="ooxWord://word/media/image375.png" style="position:absolute;margin-left:504.7pt;margin-top:511.05pt;width:33.35pt;height:.5pt;z-index:-251718656;visibility:visible;mso-position-horizontal-relative:page;mso-position-vertical-relative:page">
            <v:imagedata r:id="rId322"/>
            <w10:wrap anchorx="page" anchory="page"/>
          </v:shape>
        </w:pict>
      </w:r>
      <w:r>
        <w:rPr>
          <w:noProof/>
        </w:rPr>
        <w:pict>
          <v:shape id="Freeform 2303" o:spid="_x0000_s3211" style="position:absolute;margin-left:538.05pt;margin-top:511.05pt;width:.5pt;height:.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6733988;5997,6733988;5997,6740338;0,6740338;0,6733988" o:connectangles="0,0,0,0,0"/>
            <w10:wrap anchorx="page" anchory="page"/>
          </v:shape>
        </w:pict>
      </w:r>
      <w:r>
        <w:rPr>
          <w:noProof/>
        </w:rPr>
        <w:pict>
          <v:shape id="Freeform 2302" o:spid="_x0000_s3212" style="position:absolute;margin-left:84.4pt;margin-top:511.5pt;width:.5pt;height:18.95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nhFyg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>
          <v:shape id="Freeform 2301" o:spid="_x0000_s3213" style="position:absolute;margin-left:84.4pt;margin-top:530.45pt;width:.5pt;height:.5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>
          <v:shape id="Freeform 2300" o:spid="_x0000_s3214" style="position:absolute;margin-left:85.35pt;margin-top:511.5pt;width:.5pt;height:18.95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>
          <v:shape id="Freeform 2299" o:spid="_x0000_s3215" style="position:absolute;margin-left:85.35pt;margin-top:530.45pt;width:.5pt;height:.5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qkxwMAADo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>
          <v:shape id="Resim 2298" o:spid="_x0000_s3216" type="#_x0000_t75" alt="ooxWord://word/media/image376.png" style="position:absolute;margin-left:85.8pt;margin-top:530.45pt;width:418.4pt;height:.5pt;z-index:-251712512;visibility:visible;mso-position-horizontal-relative:page;mso-position-vertical-relative:page">
            <v:imagedata r:id="rId323"/>
            <w10:wrap anchorx="page" anchory="page"/>
          </v:shape>
        </w:pict>
      </w:r>
      <w:r>
        <w:rPr>
          <w:noProof/>
        </w:rPr>
        <w:pict>
          <v:shape id="Freeform 2297" o:spid="_x0000_s3217" style="position:absolute;margin-left:504.2pt;margin-top:511.5pt;width:.5pt;height:18.95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6491480;5997,6491480;5997,6732145;0,6732145;0,6491480" o:connectangles="0,0,0,0,0"/>
            <w10:wrap anchorx="page" anchory="page"/>
          </v:shape>
        </w:pict>
      </w:r>
      <w:r>
        <w:rPr>
          <w:noProof/>
        </w:rPr>
        <w:pict>
          <v:shape id="Freeform 2296" o:spid="_x0000_s3218" style="position:absolute;margin-left:504.2pt;margin-top:530.45pt;width:.5pt;height:.5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6990229;5997,6990229;5997,6996579;0,6996579;0,6990229" o:connectangles="0,0,0,0,0"/>
            <w10:wrap anchorx="page" anchory="page"/>
          </v:shape>
        </w:pict>
      </w:r>
      <w:r>
        <w:rPr>
          <w:noProof/>
        </w:rPr>
        <w:pict>
          <v:shape id="Freeform 2295" o:spid="_x0000_s3219" style="position:absolute;margin-left:539pt;margin-top:511.5pt;width:.5pt;height:18.95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>
          <v:shape id="Freeform 2294" o:spid="_x0000_s3220" style="position:absolute;margin-left:539pt;margin-top:530.45pt;width:.5pt;height:.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4txg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>
          <v:shape id="Freeform 2293" o:spid="_x0000_s3221" style="position:absolute;margin-left:538.05pt;margin-top:511.5pt;width:.5pt;height:18.95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6491480;5997,6491480;5997,6732145;0,6732145;0,6491480" o:connectangles="0,0,0,0,0"/>
            <w10:wrap anchorx="page" anchory="page"/>
          </v:shape>
        </w:pict>
      </w:r>
      <w:r>
        <w:rPr>
          <w:noProof/>
        </w:rPr>
        <w:pict>
          <v:shape id="Resim 2292" o:spid="_x0000_s3222" type="#_x0000_t75" alt="ooxWord://word/media/image377.png" style="position:absolute;margin-left:504.7pt;margin-top:530.45pt;width:33.35pt;height:.5pt;z-index:-251706368;visibility:visible;mso-position-horizontal-relative:page;mso-position-vertical-relative:page">
            <v:imagedata r:id="rId324"/>
            <w10:wrap anchorx="page" anchory="page"/>
          </v:shape>
        </w:pict>
      </w:r>
      <w:r>
        <w:rPr>
          <w:noProof/>
        </w:rPr>
        <w:pict>
          <v:shape id="Freeform 2291" o:spid="_x0000_s3223" style="position:absolute;margin-left:538.05pt;margin-top:530.45pt;width:.5pt;height:.5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6990229;5997,6990229;5997,6996579;0,6996579;0,6990229" o:connectangles="0,0,0,0,0"/>
            <w10:wrap anchorx="page" anchory="page"/>
          </v:shape>
        </w:pict>
      </w:r>
      <w:r>
        <w:rPr>
          <w:noProof/>
        </w:rPr>
        <w:pict>
          <v:shape id="Freeform 2290" o:spid="_x0000_s3224" style="position:absolute;margin-left:84.4pt;margin-top:530.95pt;width:.5pt;height:18.9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>
          <v:shape id="Freeform 2289" o:spid="_x0000_s3225" style="position:absolute;margin-left:84.4pt;margin-top:549.9pt;width:.5pt;height:.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ZFxQMAADoKAAAOAAAAZHJzL2Uyb0RvYy54bWysVtGOqzYQfa/Uf7B4bJUFsyQEtNmre3eb&#10;qtK2vdJNP8ABE1DBprYTsrfqv3c8hiykSbq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>
          <v:shape id="Freeform 2288" o:spid="_x0000_s3226" style="position:absolute;margin-left:85.35pt;margin-top:530.95pt;width:.5pt;height:18.9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Jb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>
          <v:shape id="Freeform 2287" o:spid="_x0000_s3227" style="position:absolute;margin-left:85.35pt;margin-top:549.9pt;width:.5pt;height:.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20xg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>
          <v:shape id="Resim 2286" o:spid="_x0000_s3228" type="#_x0000_t75" alt="ooxWord://word/media/image378.png" style="position:absolute;margin-left:85.8pt;margin-top:549.9pt;width:418.4pt;height:.5pt;z-index:-251700224;visibility:visible;mso-position-horizontal-relative:page;mso-position-vertical-relative:page">
            <v:imagedata r:id="rId325"/>
            <w10:wrap anchorx="page" anchory="page"/>
          </v:shape>
        </w:pict>
      </w:r>
      <w:r>
        <w:rPr>
          <w:noProof/>
        </w:rPr>
        <w:pict>
          <v:shape id="Freeform 2285" o:spid="_x0000_s3229" style="position:absolute;margin-left:504.2pt;margin-top:530.95pt;width:.5pt;height:18.9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6738260;5997,6738260;5997,6978925;0,6978925;0,6738260" o:connectangles="0,0,0,0,0"/>
            <w10:wrap anchorx="page" anchory="page"/>
          </v:shape>
        </w:pict>
      </w:r>
      <w:r>
        <w:rPr>
          <w:noProof/>
        </w:rPr>
        <w:pict>
          <v:shape id="Freeform 2284" o:spid="_x0000_s3230" style="position:absolute;margin-left:504.2pt;margin-top:549.9pt;width:.5pt;height:.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R4ww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7246471;5997,7246471;5997,7252821;0,7252821;0,7246471" o:connectangles="0,0,0,0,0"/>
            <w10:wrap anchorx="page" anchory="page"/>
          </v:shape>
        </w:pict>
      </w:r>
      <w:r>
        <w:rPr>
          <w:noProof/>
        </w:rPr>
        <w:pict>
          <v:shape id="Freeform 2283" o:spid="_x0000_s3231" style="position:absolute;margin-left:539pt;margin-top:530.95pt;width:.5pt;height:18.9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>
          <v:shape id="Freeform 2282" o:spid="_x0000_s3232" style="position:absolute;margin-left:539pt;margin-top:549.9pt;width:.5pt;height:.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>
          <v:shape id="Freeform 2281" o:spid="_x0000_s3233" style="position:absolute;margin-left:538.05pt;margin-top:530.95pt;width:.5pt;height:18.9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YcygMAAE4KAAAOAAAAZHJzL2Uyb0RvYy54bWysVtGOozYUfa/Uf7D82CoDZggJaDKr3Zmm&#10;qjRtV9r0Axwwwaqxqe2EzFb9914byBCaTK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6738260;5997,6738260;5997,6978925;0,6978925;0,6738260" o:connectangles="0,0,0,0,0"/>
            <w10:wrap anchorx="page" anchory="page"/>
          </v:shape>
        </w:pict>
      </w:r>
      <w:r>
        <w:rPr>
          <w:noProof/>
        </w:rPr>
        <w:pict>
          <v:shape id="Resim 2280" o:spid="_x0000_s3234" type="#_x0000_t75" alt="ooxWord://word/media/image379.png" style="position:absolute;margin-left:504.7pt;margin-top:549.9pt;width:33.35pt;height:.5pt;z-index:-251694080;visibility:visible;mso-position-horizontal-relative:page;mso-position-vertical-relative:page">
            <v:imagedata r:id="rId326"/>
            <w10:wrap anchorx="page" anchory="page"/>
          </v:shape>
        </w:pict>
      </w:r>
      <w:r>
        <w:rPr>
          <w:noProof/>
        </w:rPr>
        <w:pict>
          <v:shape id="Freeform 2279" o:spid="_x0000_s3235" style="position:absolute;margin-left:538.05pt;margin-top:549.9pt;width:.5pt;height:.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7246471;5997,7246471;5997,7252821;0,7252821;0,7246471" o:connectangles="0,0,0,0,0"/>
            <w10:wrap anchorx="page" anchory="page"/>
          </v:shape>
        </w:pict>
      </w:r>
      <w:r>
        <w:rPr>
          <w:noProof/>
        </w:rPr>
        <w:pict>
          <v:shape id="Freeform 2278" o:spid="_x0000_s3236" style="position:absolute;margin-left:84.4pt;margin-top:550.4pt;width:.5pt;height:18.9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>
          <v:shape id="Freeform 2277" o:spid="_x0000_s3237" style="position:absolute;margin-left:84.4pt;margin-top:569.35pt;width:.5pt;height:.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>
          <v:shape id="Freeform 2276" o:spid="_x0000_s3238" style="position:absolute;margin-left:85.35pt;margin-top:550.4pt;width:.5pt;height:18.9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>
          <v:shape id="Freeform 2275" o:spid="_x0000_s3239" style="position:absolute;margin-left:85.35pt;margin-top:569.35pt;width:.5pt;height:.5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>
          <v:shape id="Resim 2274" o:spid="_x0000_s3240" type="#_x0000_t75" alt="ooxWord://word/media/image380.png" style="position:absolute;margin-left:85.8pt;margin-top:569.35pt;width:418.4pt;height:.5pt;z-index:-251687936;visibility:visible;mso-position-horizontal-relative:page;mso-position-vertical-relative:page">
            <v:imagedata r:id="rId327"/>
            <w10:wrap anchorx="page" anchory="page"/>
          </v:shape>
        </w:pict>
      </w:r>
      <w:r>
        <w:rPr>
          <w:noProof/>
        </w:rPr>
        <w:pict>
          <v:shape id="Freeform 2273" o:spid="_x0000_s3241" style="position:absolute;margin-left:504.2pt;margin-top:550.4pt;width:.5pt;height:18.9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6985041;5997,6985041;5997,7225706;0,7225706;0,6985041" o:connectangles="0,0,0,0,0"/>
            <w10:wrap anchorx="page" anchory="page"/>
          </v:shape>
        </w:pict>
      </w:r>
      <w:r>
        <w:rPr>
          <w:noProof/>
        </w:rPr>
        <w:pict>
          <v:shape id="Freeform 2272" o:spid="_x0000_s3242" style="position:absolute;margin-left:504.2pt;margin-top:569.35pt;width:.5pt;height:.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7502712;5997,7502712;5997,7509062;0,7509062;0,7502712" o:connectangles="0,0,0,0,0"/>
            <w10:wrap anchorx="page" anchory="page"/>
          </v:shape>
        </w:pict>
      </w:r>
      <w:r>
        <w:rPr>
          <w:noProof/>
        </w:rPr>
        <w:pict>
          <v:shape id="Freeform 2271" o:spid="_x0000_s3243" style="position:absolute;margin-left:539pt;margin-top:550.4pt;width:.5pt;height:18.9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>
          <v:shape id="Freeform 2270" o:spid="_x0000_s3244" style="position:absolute;margin-left:539pt;margin-top:569.35pt;width:.5pt;height:.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>
          <v:shape id="Freeform 2269" o:spid="_x0000_s3245" style="position:absolute;margin-left:538.05pt;margin-top:550.4pt;width:.5pt;height:18.9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6985041;5997,6985041;5997,7225706;0,7225706;0,6985041" o:connectangles="0,0,0,0,0"/>
            <w10:wrap anchorx="page" anchory="page"/>
          </v:shape>
        </w:pict>
      </w:r>
      <w:r>
        <w:rPr>
          <w:noProof/>
        </w:rPr>
        <w:pict>
          <v:shape id="Resim 2268" o:spid="_x0000_s3246" type="#_x0000_t75" alt="ooxWord://word/media/image381.png" style="position:absolute;margin-left:504.7pt;margin-top:569.35pt;width:33.35pt;height:.5pt;z-index:-251681792;visibility:visible;mso-position-horizontal-relative:page;mso-position-vertical-relative:page">
            <v:imagedata r:id="rId328"/>
            <w10:wrap anchorx="page" anchory="page"/>
          </v:shape>
        </w:pict>
      </w:r>
      <w:r>
        <w:rPr>
          <w:noProof/>
        </w:rPr>
        <w:pict>
          <v:shape id="Freeform 2267" o:spid="_x0000_s3247" style="position:absolute;margin-left:538.05pt;margin-top:569.35pt;width:.5pt;height:.5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7502712;5997,7502712;5997,7509062;0,7509062;0,7502712" o:connectangles="0,0,0,0,0"/>
            <w10:wrap anchorx="page" anchory="page"/>
          </v:shape>
        </w:pict>
      </w:r>
      <w:r>
        <w:rPr>
          <w:noProof/>
        </w:rPr>
        <w:pict>
          <v:shape id="Freeform 2266" o:spid="_x0000_s3248" style="position:absolute;margin-left:84.4pt;margin-top:569.85pt;width:.5pt;height:18.9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>
          <v:shape id="Freeform 2265" o:spid="_x0000_s3249" style="position:absolute;margin-left:84.4pt;margin-top:588.8pt;width:.5pt;height:.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>
          <v:shape id="Freeform 2264" o:spid="_x0000_s3250" style="position:absolute;margin-left:85.35pt;margin-top:569.85pt;width:.5pt;height:18.9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yeyQ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>
          <v:shape id="Freeform 2263" o:spid="_x0000_s3251" style="position:absolute;margin-left:85.35pt;margin-top:588.8pt;width:.5pt;height:.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>
          <v:shape id="Resim 2262" o:spid="_x0000_s3252" type="#_x0000_t75" alt="ooxWord://word/media/image382.png" style="position:absolute;margin-left:85.8pt;margin-top:588.8pt;width:418.4pt;height:.5pt;z-index:-251675648;visibility:visible;mso-position-horizontal-relative:page;mso-position-vertical-relative:page">
            <v:imagedata r:id="rId329"/>
            <w10:wrap anchorx="page" anchory="page"/>
          </v:shape>
        </w:pict>
      </w:r>
      <w:r>
        <w:rPr>
          <w:noProof/>
        </w:rPr>
        <w:pict>
          <v:shape id="Freeform 2261" o:spid="_x0000_s3253" style="position:absolute;margin-left:504.2pt;margin-top:569.85pt;width:.5pt;height:18.9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" path="m,l17,r,669l,669,,xe" fillcolor="black" stroked="f" strokeweight="1pt">
            <v:stroke miterlimit="10" joinstyle="miter"/>
            <v:path o:connecttype="custom" o:connectlocs="0,7231821;5997,7231821;5997,7472486;0,7472486;0,7231821" o:connectangles="0,0,0,0,0"/>
            <w10:wrap anchorx="page" anchory="page"/>
          </v:shape>
        </w:pict>
      </w:r>
      <w:r>
        <w:rPr>
          <w:noProof/>
        </w:rPr>
        <w:pict>
          <v:shape id="Freeform 2260" o:spid="_x0000_s3254" style="position:absolute;margin-left:504.2pt;margin-top:588.8pt;width:.5pt;height:.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758953;5997,7758953;5997,7765303;0,7765303;0,7758953" o:connectangles="0,0,0,0,0"/>
            <w10:wrap anchorx="page" anchory="page"/>
          </v:shape>
        </w:pict>
      </w:r>
      <w:r>
        <w:rPr>
          <w:noProof/>
        </w:rPr>
        <w:pict>
          <v:shape id="Freeform 2259" o:spid="_x0000_s3255" style="position:absolute;margin-left:539pt;margin-top:569.85pt;width:.5pt;height:18.9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>
          <v:shape id="Freeform 2258" o:spid="_x0000_s3256" style="position:absolute;margin-left:539pt;margin-top:588.8pt;width:.5pt;height:.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>
          <v:shape id="Freeform 2257" o:spid="_x0000_s3257" style="position:absolute;margin-left:538.05pt;margin-top:569.85pt;width:.5pt;height:18.9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7231821;5997,7231821;5997,7472486;0,7472486;0,7231821" o:connectangles="0,0,0,0,0"/>
            <w10:wrap anchorx="page" anchory="page"/>
          </v:shape>
        </w:pict>
      </w:r>
      <w:r>
        <w:rPr>
          <w:noProof/>
        </w:rPr>
        <w:pict>
          <v:shape id="Resim 2256" o:spid="_x0000_s3258" type="#_x0000_t75" alt="ooxWord://word/media/image383.png" style="position:absolute;margin-left:504.7pt;margin-top:588.8pt;width:33.35pt;height:.5pt;z-index:-251669504;visibility:visible;mso-position-horizontal-relative:page;mso-position-vertical-relative:page">
            <v:imagedata r:id="rId330"/>
            <w10:wrap anchorx="page" anchory="page"/>
          </v:shape>
        </w:pict>
      </w:r>
      <w:r>
        <w:rPr>
          <w:noProof/>
        </w:rPr>
        <w:pict>
          <v:shape id="Freeform 2255" o:spid="_x0000_s3259" style="position:absolute;margin-left:538.05pt;margin-top:588.8pt;width:.5pt;height:.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7758953;5997,7758953;5997,7765303;0,7765303;0,7758953" o:connectangles="0,0,0,0,0"/>
            <w10:wrap anchorx="page" anchory="page"/>
          </v:shape>
        </w:pict>
      </w:r>
      <w:r>
        <w:rPr>
          <w:noProof/>
        </w:rPr>
        <w:pict>
          <v:shape id="Freeform 2254" o:spid="_x0000_s3260" style="position:absolute;margin-left:85.35pt;margin-top:589.25pt;width:.5pt;height:18.9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>
          <v:shape id="Freeform 2253" o:spid="_x0000_s3261" style="position:absolute;margin-left:84.4pt;margin-top:589.25pt;width:.5pt;height:18.9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>
          <v:shape id="Freeform 2252" o:spid="_x0000_s3262" style="position:absolute;margin-left:504.2pt;margin-top:589.25pt;width:.5pt;height:18.9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" path="m,l17,r,668l,668,,xe" fillcolor="black" stroked="f" strokeweight="1pt">
            <v:stroke miterlimit="10" joinstyle="miter"/>
            <v:path o:connecttype="custom" o:connectlocs="0,7478602;5997,7478602;5997,7718907;0,7718907;0,7478602" o:connectangles="0,0,0,0,0"/>
            <w10:wrap anchorx="page" anchory="page"/>
          </v:shape>
        </w:pict>
      </w:r>
      <w:r>
        <w:rPr>
          <w:noProof/>
        </w:rPr>
        <w:pict>
          <v:shape id="Freeform 2251" o:spid="_x0000_s3263" style="position:absolute;margin-left:539pt;margin-top:589.25pt;width:.5pt;height:18.9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>
          <v:shape id="Freeform 2250" o:spid="_x0000_s3264" style="position:absolute;margin-left:538.05pt;margin-top:589.25pt;width:.5pt;height:18.9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" path="m,l17,r,668l,668,,xe" fillcolor="black" stroked="f" strokeweight="1pt">
            <v:stroke miterlimit="10" joinstyle="miter"/>
            <v:path o:connecttype="custom" o:connectlocs="0,7478602;5997,7478602;5997,7718907;0,7718907;0,7478602" o:connectangles="0,0,0,0,0"/>
            <w10:wrap anchorx="page" anchory="page"/>
          </v:shape>
        </w:pict>
      </w:r>
      <w:r>
        <w:rPr>
          <w:noProof/>
        </w:rPr>
        <w:pict>
          <v:shape id="Freeform 2249" o:spid="_x0000_s3265" style="position:absolute;margin-left:84.4pt;margin-top:608.25pt;width:.5pt;height:.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>
          <v:shape id="Freeform 2248" o:spid="_x0000_s3266" style="position:absolute;margin-left:85.35pt;margin-top:608.25pt;width:.5pt;height: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RtxQ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>
          <v:shape id="Resim 2247" o:spid="_x0000_s3267" type="#_x0000_t75" alt="ooxWord://word/media/image384.png" style="position:absolute;margin-left:85.8pt;margin-top:608.25pt;width:418.4pt;height:.5pt;z-index:-251660288;visibility:visible;mso-position-horizontal-relative:page;mso-position-vertical-relative:page">
            <v:imagedata r:id="rId331"/>
            <w10:wrap anchorx="page" anchory="page"/>
          </v:shape>
        </w:pict>
      </w:r>
      <w:r>
        <w:rPr>
          <w:noProof/>
        </w:rPr>
        <w:pict>
          <v:shape id="Freeform 2246" o:spid="_x0000_s3268" style="position:absolute;margin-left:504.2pt;margin-top:608.25pt;width:.5pt;height: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8014821;5997,8014821;5997,8021171;0,8021171;0,8014821" o:connectangles="0,0,0,0,0"/>
            <w10:wrap anchorx="page" anchory="page"/>
          </v:shape>
        </w:pict>
      </w:r>
      <w:r>
        <w:rPr>
          <w:noProof/>
        </w:rPr>
        <w:pict>
          <v:shape id="Freeform 2245" o:spid="_x0000_s3269" style="position:absolute;margin-left:539pt;margin-top:608.25pt;width:.5pt;height:.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>
          <v:shape id="Resim 2244" o:spid="_x0000_s3270" type="#_x0000_t75" alt="ooxWord://word/media/image385.png" style="position:absolute;margin-left:504.7pt;margin-top:608.25pt;width:33.35pt;height:.5pt;z-index:-251657216;visibility:visible;mso-position-horizontal-relative:page;mso-position-vertical-relative:page">
            <v:imagedata r:id="rId332"/>
            <w10:wrap anchorx="page" anchory="page"/>
          </v:shape>
        </w:pict>
      </w:r>
      <w:r>
        <w:rPr>
          <w:noProof/>
        </w:rPr>
        <w:pict>
          <v:shape id="Freeform 2243" o:spid="_x0000_s3271" style="position:absolute;margin-left:538.05pt;margin-top:608.25pt;width:.5pt;height: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8014821;5997,8014821;5997,8021171;0,8021171;0,8014821" o:connectangles="0,0,0,0,0"/>
            <w10:wrap anchorx="page" anchory="page"/>
          </v:shape>
        </w:pict>
      </w:r>
      <w:r>
        <w:rPr>
          <w:noProof/>
        </w:rPr>
        <w:pict>
          <v:shape id="Freeform 2242" o:spid="_x0000_s3272" style="position:absolute;margin-left:85.35pt;margin-top:608.7pt;width:.5pt;height:19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>
          <v:shape id="Freeform 2241" o:spid="_x0000_s3273" style="position:absolute;margin-left:84.4pt;margin-top:608.7pt;width:.5pt;height:19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>
          <v:shape id="Freeform 2240" o:spid="_x0000_s3274" style="position:absolute;margin-left:504.2pt;margin-top:608.7pt;width:.5pt;height:19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7734205;5997,7734205;5997,7975145;0,7975145;0,7734205" o:connectangles="0,0,0,0,0"/>
            <w10:wrap anchorx="page" anchory="page"/>
          </v:shape>
        </w:pict>
      </w:r>
      <w:r>
        <w:rPr>
          <w:noProof/>
        </w:rPr>
        <w:pict>
          <v:shape id="Freeform 2239" o:spid="_x0000_s3275" style="position:absolute;margin-left:539pt;margin-top:608.7pt;width:.5pt;height:19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>
          <v:shape id="Freeform 2238" o:spid="_x0000_s3276" style="position:absolute;margin-left:538.05pt;margin-top:608.7pt;width:.5pt;height:19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" path="m,l17,r,669l,669,,xe" fillcolor="black" stroked="f" strokeweight="1pt">
            <v:stroke miterlimit="10" joinstyle="miter"/>
            <v:path o:connecttype="custom" o:connectlocs="0,7734205;5997,7734205;5997,7975145;0,7975145;0,7734205" o:connectangles="0,0,0,0,0"/>
            <w10:wrap anchorx="page" anchory="page"/>
          </v:shape>
        </w:pict>
      </w:r>
      <w:r>
        <w:rPr>
          <w:noProof/>
        </w:rPr>
        <w:pict>
          <v:shape id="Freeform 2237" o:spid="_x0000_s3277" style="position:absolute;margin-left:84.4pt;margin-top:627.7pt;width:.5pt;height:.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>
          <v:shape id="Freeform 2236" o:spid="_x0000_s3278" style="position:absolute;margin-left:85.35pt;margin-top:627.7pt;width:.5pt;height: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>
          <v:shape id="Resim 2235" o:spid="_x0000_s3279" type="#_x0000_t75" alt="ooxWord://word/media/image386.png" style="position:absolute;margin-left:85.8pt;margin-top:627.7pt;width:418.4pt;height:.5pt;z-index:-251648000;visibility:visible;mso-position-horizontal-relative:page;mso-position-vertical-relative:page">
            <v:imagedata r:id="rId333"/>
            <w10:wrap anchorx="page" anchory="page"/>
          </v:shape>
        </w:pict>
      </w:r>
      <w:r>
        <w:rPr>
          <w:noProof/>
        </w:rPr>
        <w:pict>
          <v:shape id="Freeform 2234" o:spid="_x0000_s3280" style="position:absolute;margin-left:504.2pt;margin-top:627.7pt;width:.5pt;height: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271435;5997,8271435;5997,8277785;0,8277785;0,8271435" o:connectangles="0,0,0,0,0"/>
            <w10:wrap anchorx="page" anchory="page"/>
          </v:shape>
        </w:pict>
      </w:r>
      <w:r>
        <w:rPr>
          <w:noProof/>
        </w:rPr>
        <w:pict>
          <v:shape id="Freeform 2233" o:spid="_x0000_s3281" style="position:absolute;margin-left:539pt;margin-top:627.7pt;width:.5pt;height:.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>
          <v:shape id="Resim 2232" o:spid="_x0000_s3282" type="#_x0000_t75" alt="ooxWord://word/media/image387.png" style="position:absolute;margin-left:504.7pt;margin-top:627.7pt;width:33.35pt;height:.5pt;z-index:-251644928;visibility:visible;mso-position-horizontal-relative:page;mso-position-vertical-relative:page">
            <v:imagedata r:id="rId334"/>
            <w10:wrap anchorx="page" anchory="page"/>
          </v:shape>
        </w:pict>
      </w:r>
      <w:r>
        <w:rPr>
          <w:noProof/>
        </w:rPr>
        <w:pict>
          <v:shape id="Freeform 2231" o:spid="_x0000_s3283" style="position:absolute;margin-left:538.05pt;margin-top:627.7pt;width:.5pt;height: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8271435;5997,8271435;5997,8277785;0,8277785;0,8271435" o:connectangles="0,0,0,0,0"/>
            <w10:wrap anchorx="page" anchory="page"/>
          </v:shape>
        </w:pict>
      </w:r>
      <w:r>
        <w:rPr>
          <w:noProof/>
        </w:rPr>
        <w:pict>
          <v:shape id="Freeform 2230" o:spid="_x0000_s3284" style="position:absolute;margin-left:85.35pt;margin-top:628.2pt;width:.5pt;height:18.9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>
          <v:shape id="Freeform 2229" o:spid="_x0000_s3285" style="position:absolute;margin-left:84.4pt;margin-top:628.2pt;width:.5pt;height:18.9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>
          <v:shape id="Freeform 2228" o:spid="_x0000_s3286" style="position:absolute;margin-left:504.2pt;margin-top:628.2pt;width:.5pt;height:18.9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7972163;5997,7972163;5997,8212828;0,8212828;0,7972163" o:connectangles="0,0,0,0,0"/>
            <w10:wrap anchorx="page" anchory="page"/>
          </v:shape>
        </w:pict>
      </w:r>
      <w:r>
        <w:rPr>
          <w:noProof/>
        </w:rPr>
        <w:pict>
          <v:shape id="Freeform 2227" o:spid="_x0000_s3287" style="position:absolute;margin-left:539pt;margin-top:628.2pt;width:.5pt;height:18.9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>
          <v:shape id="Freeform 2226" o:spid="_x0000_s3288" style="position:absolute;margin-left:538.05pt;margin-top:628.2pt;width:.5pt;height:18.9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" path="m,l17,r,669l,669,,xe" fillcolor="black" stroked="f" strokeweight="1pt">
            <v:stroke miterlimit="10" joinstyle="miter"/>
            <v:path o:connecttype="custom" o:connectlocs="0,7972163;5997,7972163;5997,8212828;0,8212828;0,7972163" o:connectangles="0,0,0,0,0"/>
            <w10:wrap anchorx="page" anchory="page"/>
          </v:shape>
        </w:pict>
      </w:r>
      <w:r>
        <w:rPr>
          <w:noProof/>
        </w:rPr>
        <w:pict>
          <v:shape id="Freeform 2225" o:spid="_x0000_s3289" style="position:absolute;margin-left:84.4pt;margin-top:647.15pt;width:.5pt;height: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>
          <v:shape id="Freeform 2224" o:spid="_x0000_s3290" style="position:absolute;margin-left:85.35pt;margin-top:647.15pt;width:.5pt;height:.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bfxg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>
          <v:shape id="Resim 2223" o:spid="_x0000_s3291" type="#_x0000_t75" alt="ooxWord://word/media/image388.png" style="position:absolute;margin-left:85.8pt;margin-top:647.15pt;width:418.4pt;height:.5pt;z-index:-251635712;visibility:visible;mso-position-horizontal-relative:page;mso-position-vertical-relative:page">
            <v:imagedata r:id="rId335"/>
            <w10:wrap anchorx="page" anchory="page"/>
          </v:shape>
        </w:pict>
      </w:r>
      <w:r>
        <w:rPr>
          <w:noProof/>
        </w:rPr>
        <w:pict>
          <v:shape id="Freeform 2222" o:spid="_x0000_s3292" style="position:absolute;margin-left:504.2pt;margin-top:647.15pt;width:.5pt;height:.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8527676;5997,8527676;5997,8534026;0,8534026;0,8527676" o:connectangles="0,0,0,0,0"/>
            <w10:wrap anchorx="page" anchory="page"/>
          </v:shape>
        </w:pict>
      </w:r>
      <w:r>
        <w:rPr>
          <w:noProof/>
        </w:rPr>
        <w:pict>
          <v:shape id="Freeform 2221" o:spid="_x0000_s3293" style="position:absolute;margin-left:539pt;margin-top:647.15pt;width:.5pt;height:.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>
          <v:shape id="Resim 2220" o:spid="_x0000_s3294" type="#_x0000_t75" alt="ooxWord://word/media/image389.png" style="position:absolute;margin-left:504.7pt;margin-top:647.15pt;width:33.35pt;height:.5pt;z-index:-251632640;visibility:visible;mso-position-horizontal-relative:page;mso-position-vertical-relative:page">
            <v:imagedata r:id="rId336"/>
            <w10:wrap anchorx="page" anchory="page"/>
          </v:shape>
        </w:pict>
      </w:r>
      <w:r>
        <w:rPr>
          <w:noProof/>
        </w:rPr>
        <w:pict>
          <v:shape id="Freeform 2219" o:spid="_x0000_s3295" style="position:absolute;margin-left:538.05pt;margin-top:647.15pt;width:.5pt;height:.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8527676;5997,8527676;5997,8534026;0,8534026;0,8527676" o:connectangles="0,0,0,0,0"/>
            <w10:wrap anchorx="page" anchory="page"/>
          </v:shape>
        </w:pict>
      </w:r>
      <w:r>
        <w:rPr>
          <w:noProof/>
        </w:rPr>
        <w:pict>
          <v:shape id="Freeform 2218" o:spid="_x0000_s3296" style="position:absolute;margin-left:85.35pt;margin-top:647.6pt;width:.5pt;height:18.9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>
          <v:shape id="Freeform 2217" o:spid="_x0000_s3297" style="position:absolute;margin-left:84.4pt;margin-top:647.6pt;width:.5pt;height:18.9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>
          <v:shape id="Freeform 2216" o:spid="_x0000_s3298" style="position:absolute;margin-left:504.2pt;margin-top:647.6pt;width:.5pt;height:18.9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" path="m,l17,r,669l,669,,xe" fillcolor="black" stroked="f" strokeweight="1pt">
            <v:stroke miterlimit="10" joinstyle="miter"/>
            <v:path o:connecttype="custom" o:connectlocs="0,8218944;5997,8218944;5997,8459609;0,8459609;0,8218944" o:connectangles="0,0,0,0,0"/>
            <w10:wrap anchorx="page" anchory="page"/>
          </v:shape>
        </w:pict>
      </w:r>
      <w:r>
        <w:rPr>
          <w:noProof/>
        </w:rPr>
        <w:pict>
          <v:shape id="Freeform 2215" o:spid="_x0000_s3299" style="position:absolute;margin-left:539pt;margin-top:647.6pt;width:.5pt;height:18.9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>
          <v:shape id="Freeform 2214" o:spid="_x0000_s3300" style="position:absolute;margin-left:538.05pt;margin-top:647.6pt;width:.5pt;height:18.9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8218944;5997,8218944;5997,8459609;0,8459609;0,8218944" o:connectangles="0,0,0,0,0"/>
            <w10:wrap anchorx="page" anchory="page"/>
          </v:shape>
        </w:pict>
      </w:r>
      <w:r>
        <w:rPr>
          <w:noProof/>
        </w:rPr>
        <w:pict>
          <v:shape id="Freeform 2213" o:spid="_x0000_s3301" style="position:absolute;margin-left:84.4pt;margin-top:666.6pt;width:.5pt;height:.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>
          <v:shape id="Freeform 2212" o:spid="_x0000_s3302" style="position:absolute;margin-left:85.35pt;margin-top:666.6pt;width:.5pt;height:.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>
          <v:shape id="Resim 2211" o:spid="_x0000_s3303" type="#_x0000_t75" alt="ooxWord://word/media/image390.png" style="position:absolute;margin-left:85.8pt;margin-top:666.6pt;width:418.4pt;height:.5pt;z-index:-251623424;visibility:visible;mso-position-horizontal-relative:page;mso-position-vertical-relative:page">
            <v:imagedata r:id="rId337"/>
            <w10:wrap anchorx="page" anchory="page"/>
          </v:shape>
        </w:pict>
      </w:r>
      <w:r>
        <w:rPr>
          <w:noProof/>
        </w:rPr>
        <w:pict>
          <v:shape id="Freeform 2210" o:spid="_x0000_s3304" style="position:absolute;margin-left:504.2pt;margin-top:666.6pt;width:.5pt;height:.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" path="m,l17,r,17l,17,,xe" fillcolor="black" stroked="f" strokeweight="1pt">
            <v:stroke miterlimit="10" joinstyle="miter"/>
            <v:path o:connecttype="custom" o:connectlocs="0,8783918;5997,8783918;5997,8790268;0,8790268;0,8783918" o:connectangles="0,0,0,0,0"/>
            <w10:wrap anchorx="page" anchory="page"/>
          </v:shape>
        </w:pict>
      </w:r>
      <w:r>
        <w:rPr>
          <w:noProof/>
        </w:rPr>
        <w:pict>
          <v:shape id="Freeform 2209" o:spid="_x0000_s3305" style="position:absolute;margin-left:539pt;margin-top:666.6pt;width:.5pt;height:.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>
          <v:shape id="Resim 2208" o:spid="_x0000_s3306" type="#_x0000_t75" alt="ooxWord://word/media/image391.png" style="position:absolute;margin-left:504.7pt;margin-top:666.6pt;width:33.35pt;height:.5pt;z-index:-251620352;visibility:visible;mso-position-horizontal-relative:page;mso-position-vertical-relative:page">
            <v:imagedata r:id="rId338"/>
            <w10:wrap anchorx="page" anchory="page"/>
          </v:shape>
        </w:pict>
      </w:r>
      <w:r>
        <w:rPr>
          <w:noProof/>
        </w:rPr>
        <w:pict>
          <v:shape id="Freeform 2207" o:spid="_x0000_s3307" style="position:absolute;margin-left:538.05pt;margin-top:666.6pt;width:.5pt;height:.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" path="m,l17,r,17l,17,,xe" fillcolor="black" stroked="f" strokeweight="1pt">
            <v:stroke miterlimit="10" joinstyle="miter"/>
            <v:path o:connecttype="custom" o:connectlocs="0,8783918;5997,8783918;5997,8790268;0,8790268;0,8783918" o:connectangles="0,0,0,0,0"/>
            <w10:wrap anchorx="page" anchory="page"/>
          </v:shape>
        </w:pict>
      </w:r>
      <w:r>
        <w:rPr>
          <w:noProof/>
        </w:rPr>
        <w:pict>
          <v:shape id="Freeform 2206" o:spid="_x0000_s3308" style="position:absolute;margin-left:84.4pt;margin-top:667.05pt;width:.5pt;height:18.9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>
          <v:shape id="Freeform 2205" o:spid="_x0000_s3309" style="position:absolute;margin-left:84.4pt;margin-top:686pt;width:.5pt;height:.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204" o:spid="_x0000_s3310" style="position:absolute;margin-left:85.35pt;margin-top:667.05pt;width:.5pt;height:18.9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36xyg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>
          <v:shape id="Freeform 2203" o:spid="_x0000_s3311" style="position:absolute;margin-left:85.35pt;margin-top:686pt;width:.5pt;height:.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2DBxQ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202" o:spid="_x0000_s3312" style="position:absolute;margin-left:85.8pt;margin-top:686pt;width:16.7pt;height:.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" path="m,l589,r,17l,17,,xe" fillcolor="black" stroked="f" strokeweight="1pt">
            <v:stroke miterlimit="10" joinstyle="miter"/>
            <v:path o:connecttype="custom" o:connectlocs="0,9040159;212090,9040159;212090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201" o:spid="_x0000_s3313" style="position:absolute;margin-left:102.5pt;margin-top:686pt;width:.5pt;height:.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200" o:spid="_x0000_s3314" style="position:absolute;margin-left:103pt;margin-top:686pt;width:401.25pt;height:.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5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" path="m,l14155,r,17l,17,,xe" fillcolor="black" stroked="f" strokeweight="1pt">
            <v:stroke miterlimit="10" joinstyle="miter"/>
            <v:path o:connecttype="custom" o:connectlocs="0,9040159;5095875,9040159;5095875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199" o:spid="_x0000_s3315" style="position:absolute;margin-left:504.2pt;margin-top:667.05pt;width:.5pt;height:18.9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8465724;5997,8465724;5997,8706389;0,8706389;0,8465724" o:connectangles="0,0,0,0,0"/>
            <w10:wrap anchorx="page" anchory="page"/>
          </v:shape>
        </w:pict>
      </w:r>
      <w:r>
        <w:rPr>
          <w:noProof/>
        </w:rPr>
        <w:pict>
          <v:shape id="Freeform 2198" o:spid="_x0000_s3316" style="position:absolute;margin-left:504.2pt;margin-top:686pt;width:.5pt;height:.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9040159;5997,9040159;5997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197" o:spid="_x0000_s3317" style="position:absolute;margin-left:504.7pt;margin-top:686pt;width:.5pt;height:.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196" o:spid="_x0000_s3318" style="position:absolute;margin-left:505.2pt;margin-top:686pt;width:32.9pt;height:.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6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" path="m,l1160,r,17l,17,,xe" fillcolor="black" stroked="f" strokeweight="1pt">
            <v:stroke miterlimit="10" joinstyle="miter"/>
            <v:path o:connecttype="custom" o:connectlocs="0,9040159;417830,9040159;417830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195" o:spid="_x0000_s3319" style="position:absolute;margin-left:539pt;margin-top:667.05pt;width:.5pt;height:18.9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>
          <v:shape id="Freeform 2194" o:spid="_x0000_s3320" style="position:absolute;margin-left:539pt;margin-top:686pt;width:.5pt;height:.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193" o:spid="_x0000_s3321" style="position:absolute;margin-left:538.05pt;margin-top:667.05pt;width:.5pt;height:18.9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8465724;5997,8465724;5997,8706389;0,8706389;0,8465724" o:connectangles="0,0,0,0,0"/>
            <w10:wrap anchorx="page" anchory="page"/>
          </v:shape>
        </w:pict>
      </w:r>
      <w:r>
        <w:rPr>
          <w:noProof/>
        </w:rPr>
        <w:pict>
          <v:shape id="Freeform 2192" o:spid="_x0000_s3322" style="position:absolute;margin-left:538.05pt;margin-top:686pt;width:.5pt;height:.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9040159;5997,9040159;5997,9046509;0,9046509;0,9040159" o:connectangles="0,0,0,0,0"/>
            <w10:wrap anchorx="page" anchory="page"/>
          </v:shape>
        </w:pict>
      </w:r>
      <w:r>
        <w:rPr>
          <w:noProof/>
        </w:rPr>
        <w:pict>
          <v:shape id="Freeform 2191" o:spid="_x0000_s3323" style="position:absolute;margin-left:84.4pt;margin-top:686.5pt;width:.5pt;height:7.1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>
          <v:shape id="Freeform 2190" o:spid="_x0000_s3324" style="position:absolute;margin-left:84.4pt;margin-top:693.6pt;width:.5pt;height:58.8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>
          <v:shape id="Freeform 2189" o:spid="_x0000_s3325" style="position:absolute;margin-left:84.4pt;margin-top:752.35pt;width:.5pt;height:1.4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" path="m,l17,r,50l,50,,xe" fillcolor="black" stroked="f" strokeweight="1pt">
            <v:stroke miterlimit="10" joinstyle="miter"/>
            <v:path o:connecttype="custom" o:connectlocs="0,9584105;6350,9584105;6350,9602159;0,9602159;0,9584105" o:connectangles="0,0,0,0,0"/>
            <w10:wrap anchorx="page" anchory="page"/>
          </v:shape>
        </w:pict>
      </w:r>
      <w:r>
        <w:rPr>
          <w:noProof/>
        </w:rPr>
        <w:pict>
          <v:shape id="Freeform 2188" o:spid="_x0000_s3326" style="position:absolute;margin-left:84.4pt;margin-top:753.35pt;width:1.45pt;height:.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" path="m,l51,r,17l,17,,xe" fillcolor="black" stroked="f" strokeweight="1pt">
            <v:stroke miterlimit="10" joinstyle="miter"/>
            <v:path o:connecttype="custom" o:connectlocs="0,9926918;18415,9926918;18415,9933268;0,9933268;0,9926918" o:connectangles="0,0,0,0,0"/>
            <w10:wrap anchorx="page" anchory="page"/>
          </v:shape>
        </w:pict>
      </w:r>
      <w:r>
        <w:rPr>
          <w:noProof/>
        </w:rPr>
        <w:pict>
          <v:shape id="Freeform 2187" o:spid="_x0000_s3327" style="position:absolute;margin-left:85.8pt;margin-top:753.35pt;width:452.25pt;height:.5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" path="m,l15954,r,17l,17,,xe" fillcolor="black" stroked="f" strokeweight="1pt">
            <v:stroke miterlimit="10" joinstyle="miter"/>
            <v:path o:connecttype="custom" o:connectlocs="0,9926918;5743575,9926918;5743575,9933268;0,9933268;0,9926918" o:connectangles="0,0,0,0,0"/>
            <w10:wrap anchorx="page" anchory="page"/>
          </v:shape>
        </w:pict>
      </w:r>
      <w:r>
        <w:rPr>
          <w:noProof/>
        </w:rPr>
        <w:pict>
          <v:shape id="Freeform 2186" o:spid="_x0000_s3328" style="position:absolute;margin-left:85.35pt;margin-top:686.5pt;width:.5pt;height:7.1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>
          <v:shape id="Freeform 2185" o:spid="_x0000_s3329" style="position:absolute;margin-left:85.35pt;margin-top:693.6pt;width:.5pt;height:58.8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>
          <v:shape id="Freeform 2184" o:spid="_x0000_s3330" style="position:absolute;margin-left:85.35pt;margin-top:752.35pt;width:.5pt;height:.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WZyA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" path="m,l17,r,16l,16,,xe" fillcolor="black" stroked="f" strokeweight="1pt">
            <v:stroke miterlimit="10" joinstyle="miter"/>
            <v:path o:connecttype="custom" o:connectlocs="0,9914591;6350,9914591;6350,9920568;0,9920568;0,9914591" o:connectangles="0,0,0,0,0"/>
            <w10:wrap anchorx="page" anchory="page"/>
          </v:shape>
        </w:pict>
      </w:r>
      <w:r>
        <w:rPr>
          <w:noProof/>
        </w:rPr>
        <w:pict>
          <v:shape id="Freeform 2183" o:spid="_x0000_s3331" style="position:absolute;margin-left:85.35pt;margin-top:752.35pt;width:.5pt;height:.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" path="m,l17,r,16l,16,,xe" fillcolor="black" stroked="f" strokeweight="1pt">
            <v:stroke miterlimit="10" joinstyle="miter"/>
            <v:path o:connecttype="custom" o:connectlocs="0,9914591;6350,9914591;6350,9920568;0,9920568;0,9914591" o:connectangles="0,0,0,0,0"/>
            <w10:wrap anchorx="page" anchory="page"/>
          </v:shape>
        </w:pict>
      </w:r>
      <w:r>
        <w:rPr>
          <w:noProof/>
        </w:rPr>
        <w:pict>
          <v:shape id="Freeform 2182" o:spid="_x0000_s3332" style="position:absolute;margin-left:85.8pt;margin-top:752.35pt;width:452.25pt;height:.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" path="m,l15954,r,16l,16,,xe" fillcolor="black" stroked="f" strokeweight="1pt">
            <v:stroke miterlimit="10" joinstyle="miter"/>
            <v:path o:connecttype="custom" o:connectlocs="0,9914591;5743575,9914591;5743575,9920568;0,9920568;0,9914591" o:connectangles="0,0,0,0,0"/>
            <w10:wrap anchorx="page" anchory="page"/>
          </v:shape>
        </w:pict>
      </w:r>
      <w:r>
        <w:rPr>
          <w:noProof/>
        </w:rPr>
        <w:pict>
          <v:shape id="Freeform 2181" o:spid="_x0000_s3333" style="position:absolute;margin-left:539pt;margin-top:686.5pt;width:.5pt;height:7.1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>
          <v:shape id="Freeform 2180" o:spid="_x0000_s3334" style="position:absolute;margin-left:539pt;margin-top:693.6pt;width:.5pt;height:58.8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>
          <v:shape id="Freeform 2179" o:spid="_x0000_s3335" style="position:absolute;margin-left:539pt;margin-top:752.35pt;width:.5pt;height:1.4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" path="m,l17,r,50l,50,,xe" fillcolor="black" stroked="f" strokeweight="1pt">
            <v:stroke miterlimit="10" joinstyle="miter"/>
            <v:path o:connecttype="custom" o:connectlocs="0,9584105;6350,9584105;6350,9602159;0,9602159;0,9584105" o:connectangles="0,0,0,0,0"/>
            <w10:wrap anchorx="page" anchory="page"/>
          </v:shape>
        </w:pict>
      </w:r>
      <w:r>
        <w:rPr>
          <w:noProof/>
        </w:rPr>
        <w:pict>
          <v:shape id="Freeform 2178" o:spid="_x0000_s3336" style="position:absolute;margin-left:538.05pt;margin-top:753.35pt;width:1.45pt;height:.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" path="m,l51,r,17l,17,,xe" fillcolor="black" stroked="f" strokeweight="1pt">
            <v:stroke miterlimit="10" joinstyle="miter"/>
            <v:path o:connecttype="custom" o:connectlocs="0,9926918;18415,9926918;18415,9933268;0,9933268;0,9926918" o:connectangles="0,0,0,0,0"/>
            <w10:wrap anchorx="page" anchory="page"/>
          </v:shape>
        </w:pict>
      </w:r>
      <w:r>
        <w:rPr>
          <w:noProof/>
        </w:rPr>
        <w:pict>
          <v:shape id="Freeform 2177" o:spid="_x0000_s3337" style="position:absolute;margin-left:538.05pt;margin-top:686.5pt;width:.5pt;height:7.1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" path="m,l17,r,249l,249,,xe" fillcolor="black" stroked="f" strokeweight="1pt">
            <v:stroke miterlimit="10" joinstyle="miter"/>
            <v:path o:connecttype="custom" o:connectlocs="0,8735309;5997,8735309;5997,8825118;0,8825118;0,8735309" o:connectangles="0,0,0,0,0"/>
            <w10:wrap anchorx="page" anchory="page"/>
          </v:shape>
        </w:pict>
      </w:r>
      <w:r>
        <w:rPr>
          <w:noProof/>
        </w:rPr>
        <w:pict>
          <v:shape id="Freeform 2176" o:spid="_x0000_s3338" style="position:absolute;margin-left:538.05pt;margin-top:693.6pt;width:.5pt;height:58.8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" path="m,l17,r,2075l,2075,,xe" fillcolor="black" stroked="f" strokeweight="1pt">
            <v:stroke miterlimit="10" joinstyle="miter"/>
            <v:path o:connecttype="custom" o:connectlocs="0,8805650;5997,8805650;5997,9552410;0,9552410;0,8805650" o:connectangles="0,0,0,0,0"/>
            <w10:wrap anchorx="page" anchory="page"/>
          </v:shape>
        </w:pict>
      </w:r>
      <w:r>
        <w:rPr>
          <w:noProof/>
        </w:rPr>
        <w:pict>
          <v:shape id="Freeform 2175" o:spid="_x0000_s3339" style="position:absolute;margin-left:538.05pt;margin-top:752.35pt;width:.5pt;height:.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" path="m,l17,r,16l,16,,xe" fillcolor="black" stroked="f" strokeweight="1pt">
            <v:stroke miterlimit="10" joinstyle="miter"/>
            <v:path o:connecttype="custom" o:connectlocs="0,9914591;5997,9914591;5997,9920568;0,9920568;0,9914591" o:connectangles="0,0,0,0,0"/>
            <w10:wrap anchorx="page" anchory="page"/>
          </v:shape>
        </w:pict>
      </w:r>
      <w:r>
        <w:rPr>
          <w:noProof/>
        </w:rPr>
        <w:pict>
          <v:shape id="Freeform 2174" o:spid="_x0000_s3340" style="position:absolute;margin-left:538.05pt;margin-top:752.35pt;width:.5pt;height:.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" path="m,l17,r,16l,16,,xe" fillcolor="black" stroked="f" strokeweight="1pt">
            <v:stroke miterlimit="10" joinstyle="miter"/>
            <v:path o:connecttype="custom" o:connectlocs="0,9914591;5997,9914591;5997,9920568;0,9920568;0,9914591" o:connectangles="0,0,0,0,0"/>
            <w10:wrap anchorx="page" anchory="page"/>
          </v:shape>
        </w:pict>
      </w:r>
      <w:r>
        <w:rPr>
          <w:color w:val="000000"/>
          <w:sz w:val="19"/>
          <w:szCs w:val="19"/>
        </w:rPr>
        <w:t> (EK-9) </w:t>
      </w:r>
    </w:p>
    <w:p w:rsidR="00394C58" w:rsidRDefault="00394C58">
      <w:pPr>
        <w:spacing w:line="20" w:lineRule="exact"/>
        <w:sectPr w:rsidR="00394C58">
          <w:pgSz w:w="11906" w:h="16841"/>
          <w:pgMar w:top="842" w:right="1075" w:bottom="0" w:left="10159" w:header="708" w:footer="708" w:gutter="0"/>
          <w:cols w:space="708"/>
        </w:sectPr>
      </w:pPr>
    </w:p>
    <w:p w:rsidR="00394C58" w:rsidRDefault="00394C58">
      <w:pPr>
        <w:spacing w:before="63" w:line="267" w:lineRule="exact"/>
        <w:ind w:right="-567"/>
      </w:pPr>
      <w:r>
        <w:rPr>
          <w:b/>
          <w:bCs/>
          <w:color w:val="000000"/>
          <w:sz w:val="30"/>
          <w:szCs w:val="30"/>
        </w:rPr>
        <w:t>RAPOR YAPRAKLARI: İ Çi N D E K İ L E R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990" w:bottom="0" w:left="170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49" w:line="267" w:lineRule="exact"/>
        <w:ind w:right="-567"/>
      </w:pPr>
      <w:r>
        <w:rPr>
          <w:b/>
          <w:bCs/>
          <w:color w:val="000000"/>
          <w:sz w:val="30"/>
          <w:szCs w:val="30"/>
        </w:rPr>
        <w:t>Konular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43" w:line="177" w:lineRule="exact"/>
        <w:ind w:right="-567"/>
      </w:pPr>
      <w:r>
        <w:rPr>
          <w:b/>
          <w:bCs/>
          <w:color w:val="000000"/>
          <w:sz w:val="19"/>
          <w:szCs w:val="19"/>
        </w:rPr>
        <w:t>No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120" w:header="708" w:footer="708" w:gutter="0"/>
          <w:cols w:num="2" w:space="708" w:equalWidth="0">
            <w:col w:w="1168" w:space="7028"/>
            <w:col w:w="30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97" w:lineRule="exact"/>
        <w:ind w:right="-567"/>
      </w:pPr>
      <w:r>
        <w:rPr>
          <w:b/>
          <w:bCs/>
          <w:color w:val="000000"/>
          <w:sz w:val="22"/>
          <w:szCs w:val="22"/>
        </w:rPr>
        <w:t>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30 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1" w:line="181" w:lineRule="exact"/>
        <w:ind w:right="-567"/>
      </w:pPr>
      <w:r>
        <w:rPr>
          <w:b/>
          <w:bCs/>
          <w:color w:val="000000"/>
          <w:sz w:val="19"/>
          <w:szCs w:val="19"/>
        </w:rPr>
        <w:t>KONTROL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776" w:bottom="0" w:left="2055" w:header="708" w:footer="708" w:gutter="0"/>
          <w:cols w:space="708"/>
        </w:sectPr>
      </w:pPr>
    </w:p>
    <w:p w:rsidR="00394C58" w:rsidRDefault="00394C58">
      <w:pPr>
        <w:spacing w:before="49" w:line="181" w:lineRule="exact"/>
        <w:ind w:right="-567"/>
      </w:pPr>
      <w:r>
        <w:rPr>
          <w:color w:val="000000"/>
          <w:sz w:val="19"/>
          <w:szCs w:val="19"/>
        </w:rPr>
        <w:t>Staj Yapılan Bölümün Sorumlusu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107" w:bottom="0" w:left="205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Görevi, Tarih,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654" w:bottom="0" w:left="2055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İmza, Mühür veya 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755" w:bottom="0" w:left="205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00" w:line="181" w:lineRule="exact"/>
        <w:ind w:right="-567"/>
      </w:pPr>
      <w:r>
        <w:rPr>
          <w:color w:val="000000"/>
          <w:sz w:val="19"/>
          <w:szCs w:val="19"/>
        </w:rPr>
        <w:t>11 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2173" o:spid="_x0000_s3341" style="position:absolute;margin-left:53.05pt;margin-top:212.3pt;width:.5pt;height:.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>
          <v:shape id="Freeform 2172" o:spid="_x0000_s3342" style="position:absolute;margin-left:53.05pt;margin-top:212.3pt;width:.5pt;height:.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utvQ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>
          <v:shape id="Freeform 2171" o:spid="_x0000_s3343" style="position:absolute;margin-left:53.5pt;margin-top:212.3pt;width:.5pt;height:.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lduw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" path="m,l16,r,17l,17,,xe" fillcolor="black" stroked="f" strokeweight="1pt">
            <v:stroke miterlimit="10" joinstyle="miter"/>
            <v:path o:connecttype="custom" o:connectlocs="0,2797735;5976,2797735;5976,2804085;0,2804085;0,2797735" o:connectangles="0,0,0,0,0"/>
            <w10:wrap anchorx="page" anchory="page"/>
          </v:shape>
        </w:pict>
      </w:r>
      <w:r>
        <w:rPr>
          <w:noProof/>
        </w:rPr>
        <w:pict>
          <v:shape id="Freeform 2170" o:spid="_x0000_s3344" style="position:absolute;margin-left:54pt;margin-top:212.3pt;width:118.7pt;height:.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" path="m,l4188,r,17l,17,,xe" fillcolor="black" stroked="f" strokeweight="1pt">
            <v:stroke miterlimit="10" joinstyle="miter"/>
            <v:path o:connecttype="custom" o:connectlocs="0,2797735;1507490,2797735;1507490,2804085;0,2804085;0,2797735" o:connectangles="0,0,0,0,0"/>
            <w10:wrap anchorx="page" anchory="page"/>
          </v:shape>
        </w:pict>
      </w:r>
      <w:r>
        <w:rPr>
          <w:noProof/>
        </w:rPr>
        <w:pict>
          <v:shape id="Freeform 2169" o:spid="_x0000_s3345" style="position:absolute;margin-left:172.7pt;margin-top:212.3pt;width:.5pt;height:.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" path="m,l17,r,17l,17,,xe" fillcolor="black" stroked="f" strokeweight="1pt">
            <v:stroke miterlimit="10" joinstyle="miter"/>
            <v:path o:connecttype="custom" o:connectlocs="0,2797735;6350,2797735;6350,2804085;0,2804085;0,2797735" o:connectangles="0,0,0,0,0"/>
            <w10:wrap anchorx="page" anchory="page"/>
          </v:shape>
        </w:pict>
      </w:r>
      <w:r>
        <w:rPr>
          <w:noProof/>
        </w:rPr>
        <w:pict>
          <v:shape id="Freeform 2168" o:spid="_x0000_s3346" style="position:absolute;margin-left:173.2pt;margin-top:212.3pt;width:.5pt;height:.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lQvQ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2797735;6350,2797735;6350,2804085;0,2804085;0,2797735" o:connectangles="0,0,0,0,0"/>
            <w10:wrap anchorx="page" anchory="page"/>
          </v:shape>
        </w:pict>
      </w:r>
      <w:r>
        <w:rPr>
          <w:noProof/>
        </w:rPr>
        <w:pict>
          <v:shape id="Freeform 2167" o:spid="_x0000_s3347" style="position:absolute;margin-left:173.65pt;margin-top:212.3pt;width:333.05pt;height:.5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" path="m,l11750,r,17l,17,,xe" fillcolor="black" stroked="f" strokeweight="1pt">
            <v:stroke miterlimit="10" joinstyle="miter"/>
            <v:path o:connecttype="custom" o:connectlocs="0,2797735;4229375,2797735;4229375,2804085;0,2804085;0,2797735" o:connectangles="0,0,0,0,0"/>
            <w10:wrap anchorx="page" anchory="page"/>
          </v:shape>
        </w:pict>
      </w:r>
      <w:r>
        <w:rPr>
          <w:noProof/>
        </w:rPr>
        <w:pict>
          <v:shape id="Freeform 2166" o:spid="_x0000_s3348" style="position:absolute;margin-left:506.75pt;margin-top:212.3pt;width:.5pt;height:.5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>
          <v:shape id="Freeform 2165" o:spid="_x0000_s3349" style="position:absolute;margin-left:53.05pt;margin-top:212.8pt;width:.5pt;height:24.7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" path="m,l17,r,872l,872,,xe" fillcolor="black" stroked="f" strokeweight="1pt">
            <v:stroke miterlimit="10" joinstyle="miter"/>
            <v:path o:connecttype="custom" o:connectlocs="0,2697447;5997,2697447;5997,3010777;0,3010777;0,2697447" o:connectangles="0,0,0,0,0"/>
            <w10:wrap anchorx="page" anchory="page"/>
          </v:shape>
        </w:pict>
      </w:r>
      <w:r>
        <w:rPr>
          <w:noProof/>
        </w:rPr>
        <w:pict>
          <v:shape id="Freeform 2164" o:spid="_x0000_s3350" style="position:absolute;margin-left:506.75pt;margin-top:212.8pt;width:.5pt;height:24.7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" path="m,l17,r,872l,872,,xe" fillcolor="black" stroked="f" strokeweight="1pt">
            <v:stroke miterlimit="10" joinstyle="miter"/>
            <v:path o:connecttype="custom" o:connectlocs="0,2697447;5997,2697447;5997,3010777;0,3010777;0,2697447" o:connectangles="0,0,0,0,0"/>
            <w10:wrap anchorx="page" anchory="page"/>
          </v:shape>
        </w:pict>
      </w:r>
      <w:r>
        <w:rPr>
          <w:noProof/>
        </w:rPr>
        <w:pict>
          <v:shape id="Freeform 2163" o:spid="_x0000_s3351" style="position:absolute;margin-left:53.05pt;margin-top:237.5pt;width:.5pt;height:.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3129803;5997,3129803;5997,3136153;0,3136153;0,3129803" o:connectangles="0,0,0,0,0"/>
            <w10:wrap anchorx="page" anchory="page"/>
          </v:shape>
        </w:pict>
      </w:r>
      <w:r>
        <w:rPr>
          <w:noProof/>
        </w:rPr>
        <w:pict>
          <v:shape id="Resim 2162" o:spid="_x0000_s3352" type="#_x0000_t75" alt="ooxWord://word/media/image392.png" style="position:absolute;margin-left:53.5pt;margin-top:237.5pt;width:119.2pt;height:.5pt;z-index:-251573248;visibility:visible;mso-position-horizontal-relative:page;mso-position-vertical-relative:page">
            <v:imagedata r:id="rId339"/>
            <w10:wrap anchorx="page" anchory="page"/>
          </v:shape>
        </w:pict>
      </w:r>
      <w:r>
        <w:rPr>
          <w:noProof/>
        </w:rPr>
        <w:pict>
          <v:shape id="Freeform 2161" o:spid="_x0000_s3353" style="position:absolute;margin-left:172.7pt;margin-top:212.8pt;width:.5pt;height:24.7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" path="m,l17,r,872l,872,,xe" fillcolor="black" stroked="f" strokeweight="1pt">
            <v:stroke miterlimit="10" joinstyle="miter"/>
            <v:path o:connecttype="custom" o:connectlocs="0,2697447;6350,2697447;6350,3010777;0,3010777;0,2697447" o:connectangles="0,0,0,0,0"/>
            <w10:wrap anchorx="page" anchory="page"/>
          </v:shape>
        </w:pict>
      </w:r>
      <w:r>
        <w:rPr>
          <w:noProof/>
        </w:rPr>
        <w:pict>
          <v:shape id="Freeform 2160" o:spid="_x0000_s3354" style="position:absolute;margin-left:172.7pt;margin-top:237.5pt;width:.5pt;height:.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3129803;6350,3129803;6350,3136153;0,3136153;0,3129803" o:connectangles="0,0,0,0,0"/>
            <w10:wrap anchorx="page" anchory="page"/>
          </v:shape>
        </w:pict>
      </w:r>
      <w:r>
        <w:rPr>
          <w:noProof/>
        </w:rPr>
        <w:pict>
          <v:shape id="Resim 2159" o:spid="_x0000_s3355" type="#_x0000_t75" alt="ooxWord://word/media/image393.png" style="position:absolute;margin-left:173.2pt;margin-top:237.5pt;width:333.55pt;height:.5pt;z-index:-251570176;visibility:visible;mso-position-horizontal-relative:page;mso-position-vertical-relative:page">
            <v:imagedata r:id="rId340"/>
            <w10:wrap anchorx="page" anchory="page"/>
          </v:shape>
        </w:pict>
      </w:r>
      <w:r>
        <w:rPr>
          <w:noProof/>
        </w:rPr>
        <w:pict>
          <v:shape id="Freeform 2158" o:spid="_x0000_s3356" style="position:absolute;margin-left:506.75pt;margin-top:237.5pt;width:.5pt;height:.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3129803;5997,3129803;5997,3136153;0,3136153;0,3129803" o:connectangles="0,0,0,0,0"/>
            <w10:wrap anchorx="page" anchory="page"/>
          </v:shape>
        </w:pict>
      </w:r>
      <w:r>
        <w:rPr>
          <w:noProof/>
        </w:rPr>
        <w:pict>
          <v:shape id="Freeform 2157" o:spid="_x0000_s3357" style="position:absolute;margin-left:53.05pt;margin-top:238pt;width:.5pt;height:24.7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" path="m,l17,r,872l,872,,xe" fillcolor="black" stroked="f" strokeweight="1pt">
            <v:stroke miterlimit="10" joinstyle="miter"/>
            <v:path o:connecttype="custom" o:connectlocs="0,3016886;5997,3016886;5997,3330216;0,3330216;0,3016886" o:connectangles="0,0,0,0,0"/>
            <w10:wrap anchorx="page" anchory="page"/>
          </v:shape>
        </w:pict>
      </w:r>
      <w:r>
        <w:rPr>
          <w:noProof/>
        </w:rPr>
        <w:pict>
          <v:shape id="Freeform 2156" o:spid="_x0000_s3358" style="position:absolute;margin-left:53.05pt;margin-top:262.7pt;width:.5pt;height:.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>
          <v:shape id="Freeform 2155" o:spid="_x0000_s3359" style="position:absolute;margin-left:53.05pt;margin-top:262.7pt;width:.5pt;height:.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>
          <v:shape id="Freeform 2154" o:spid="_x0000_s3360" style="position:absolute;margin-left:53.5pt;margin-top:262.7pt;width:119.2pt;height:.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" path="m,l4204,r,17l,17,,xe" fillcolor="black" stroked="f" strokeweight="1pt">
            <v:stroke miterlimit="10" joinstyle="miter"/>
            <v:path o:connecttype="custom" o:connectlocs="0,3461871;1513480,3461871;1513480,3468221;0,3468221;0,3461871" o:connectangles="0,0,0,0,0"/>
            <w10:wrap anchorx="page" anchory="page"/>
          </v:shape>
        </w:pict>
      </w:r>
      <w:r>
        <w:rPr>
          <w:noProof/>
        </w:rPr>
        <w:pict>
          <v:shape id="Freeform 2153" o:spid="_x0000_s3361" style="position:absolute;margin-left:172.7pt;margin-top:238pt;width:.5pt;height:24.7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" path="m,l17,r,872l,872,,xe" fillcolor="black" stroked="f" strokeweight="1pt">
            <v:stroke miterlimit="10" joinstyle="miter"/>
            <v:path o:connecttype="custom" o:connectlocs="0,3016886;6350,3016886;6350,3330216;0,3330216;0,3016886" o:connectangles="0,0,0,0,0"/>
            <w10:wrap anchorx="page" anchory="page"/>
          </v:shape>
        </w:pict>
      </w:r>
      <w:r>
        <w:rPr>
          <w:noProof/>
        </w:rPr>
        <w:pict>
          <v:shape id="Freeform 2152" o:spid="_x0000_s3362" style="position:absolute;margin-left:172.7pt;margin-top:262.7pt;width:.5pt;height:.5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461871;6350,3461871;6350,3468221;0,3468221;0,3461871" o:connectangles="0,0,0,0,0"/>
            <w10:wrap anchorx="page" anchory="page"/>
          </v:shape>
        </w:pict>
      </w:r>
      <w:r>
        <w:rPr>
          <w:noProof/>
        </w:rPr>
        <w:pict>
          <v:shape id="Freeform 2151" o:spid="_x0000_s3363" style="position:absolute;margin-left:173.2pt;margin-top:262.7pt;width:333.55pt;height:.5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" path="m,l11767,r,17l,17,,xe" fillcolor="black" stroked="f" strokeweight="1pt">
            <v:stroke miterlimit="10" joinstyle="miter"/>
            <v:path o:connecttype="custom" o:connectlocs="0,3461871;4236085,3461871;4236085,3468221;0,3468221;0,3461871" o:connectangles="0,0,0,0,0"/>
            <w10:wrap anchorx="page" anchory="page"/>
          </v:shape>
        </w:pict>
      </w:r>
      <w:r>
        <w:rPr>
          <w:noProof/>
        </w:rPr>
        <w:pict>
          <v:shape id="Freeform 2150" o:spid="_x0000_s3364" style="position:absolute;margin-left:506.75pt;margin-top:238pt;width:.5pt;height:24.7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" path="m,l17,r,872l,872,,xe" fillcolor="black" stroked="f" strokeweight="1pt">
            <v:stroke miterlimit="10" joinstyle="miter"/>
            <v:path o:connecttype="custom" o:connectlocs="0,3016886;5997,3016886;5997,3330216;0,3330216;0,3016886" o:connectangles="0,0,0,0,0"/>
            <w10:wrap anchorx="page" anchory="page"/>
          </v:shape>
        </w:pict>
      </w:r>
      <w:r>
        <w:rPr>
          <w:noProof/>
        </w:rPr>
        <w:pict>
          <v:shape id="Freeform 2149" o:spid="_x0000_s3365" style="position:absolute;margin-left:506.75pt;margin-top:262.7pt;width:.5pt;height:.5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>
          <v:shape id="Freeform 2148" o:spid="_x0000_s3366" style="position:absolute;margin-left:506.75pt;margin-top:262.7pt;width:.5pt;height:.5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>
          <v:shape id="Freeform 2147" o:spid="_x0000_s3367" style="position:absolute;margin-left:53.05pt;margin-top:363.15pt;width:.5pt;height:.5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>
          <v:shape id="Freeform 2146" o:spid="_x0000_s3368" style="position:absolute;margin-left:53.05pt;margin-top:363.15pt;width:.5pt;height:.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>
          <v:shape id="Freeform 2145" o:spid="_x0000_s3369" style="position:absolute;margin-left:53.5pt;margin-top:363.15pt;width:119.05pt;height:.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" path="m,l4200,r,17l,17,,xe" fillcolor="black" stroked="f" strokeweight="1pt">
            <v:stroke miterlimit="10" joinstyle="miter"/>
            <v:path o:connecttype="custom" o:connectlocs="0,4785659;1511575,4785659;1511575,4792009;0,4792009;0,4785659" o:connectangles="0,0,0,0,0"/>
            <w10:wrap anchorx="page" anchory="page"/>
          </v:shape>
        </w:pict>
      </w:r>
      <w:r>
        <w:rPr>
          <w:noProof/>
        </w:rPr>
        <w:pict>
          <v:shape id="Freeform 2144" o:spid="_x0000_s3370" style="position:absolute;margin-left:172.6pt;margin-top:363.15pt;width:.5pt;height:.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mHxQ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4785659;6350,4785659;6350,4792009;0,4792009;0,4785659" o:connectangles="0,0,0,0,0"/>
            <w10:wrap anchorx="page" anchory="page"/>
          </v:shape>
        </w:pict>
      </w:r>
      <w:r>
        <w:rPr>
          <w:noProof/>
        </w:rPr>
        <w:pict>
          <v:shape id="Freeform 2143" o:spid="_x0000_s3371" style="position:absolute;margin-left:173.05pt;margin-top:363.15pt;width:333.65pt;height:.5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" path="m,l11771,r,17l,17,,xe" fillcolor="black" stroked="f" strokeweight="1pt">
            <v:stroke miterlimit="10" joinstyle="miter"/>
            <v:path o:connecttype="custom" o:connectlocs="0,4785659;4236995,4785659;4236995,4792009;0,4792009;0,4785659" o:connectangles="0,0,0,0,0"/>
            <w10:wrap anchorx="page" anchory="page"/>
          </v:shape>
        </w:pict>
      </w:r>
      <w:r>
        <w:rPr>
          <w:noProof/>
        </w:rPr>
        <w:pict>
          <v:shape id="Freeform 2142" o:spid="_x0000_s3372" style="position:absolute;margin-left:506.75pt;margin-top:363.15pt;width:.5pt;height:.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>
          <v:shape id="Freeform 2141" o:spid="_x0000_s3373" style="position:absolute;margin-left:506.75pt;margin-top:363.15pt;width:.5pt;height:.5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EmwgMAAEQ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>
          <v:shape id="Freeform 2140" o:spid="_x0000_s3374" style="position:absolute;margin-left:53.05pt;margin-top:363.65pt;width:.5pt;height:24.7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" path="m,l17,r,872l,872,,xe" fillcolor="black" stroked="f" strokeweight="1pt">
            <v:stroke miterlimit="10" joinstyle="miter"/>
            <v:path o:connecttype="custom" o:connectlocs="0,4609770;5997,4609770;5997,4923100;0,4923100;0,4609770" o:connectangles="0,0,0,0,0"/>
            <w10:wrap anchorx="page" anchory="page"/>
          </v:shape>
        </w:pict>
      </w:r>
      <w:r>
        <w:rPr>
          <w:noProof/>
        </w:rPr>
        <w:pict>
          <v:shape id="Freeform 2139" o:spid="_x0000_s3375" style="position:absolute;margin-left:172.6pt;margin-top:363.65pt;width:.7pt;height:24.7p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" path="m,l25,r,872l,872,,xe" fillcolor="black" stroked="f" strokeweight="1pt">
            <v:stroke miterlimit="10" joinstyle="miter"/>
            <v:path o:connecttype="custom" o:connectlocs="0,4609770;8548,4609770;8548,4923100;0,4923100;0,4609770" o:connectangles="0,0,0,0,0"/>
            <w10:wrap anchorx="page" anchory="page"/>
          </v:shape>
        </w:pict>
      </w:r>
      <w:r>
        <w:rPr>
          <w:noProof/>
        </w:rPr>
        <w:pict>
          <v:shape id="Freeform 2138" o:spid="_x0000_s3376" style="position:absolute;margin-left:506.75pt;margin-top:363.65pt;width:.5pt;height:24.7pt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" path="m,l17,r,872l,872,,xe" fillcolor="black" stroked="f" strokeweight="1pt">
            <v:stroke miterlimit="10" joinstyle="miter"/>
            <v:path o:connecttype="custom" o:connectlocs="0,4609770;5997,4609770;5997,4923100;0,4923100;0,4609770" o:connectangles="0,0,0,0,0"/>
            <w10:wrap anchorx="page" anchory="page"/>
          </v:shape>
        </w:pict>
      </w:r>
      <w:r>
        <w:rPr>
          <w:noProof/>
        </w:rPr>
        <w:pict>
          <v:shape id="Freeform 2137" o:spid="_x0000_s3377" style="position:absolute;margin-left:53.05pt;margin-top:388.35pt;width:.5pt;height:.5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" path="m,l17,r,17l,17,,xe" fillcolor="black" stroked="f" strokeweight="1pt">
            <v:stroke miterlimit="10" joinstyle="miter"/>
            <v:path o:connecttype="custom" o:connectlocs="0,5117726;5997,5117726;5997,5124076;0,5124076;0,5117726" o:connectangles="0,0,0,0,0"/>
            <w10:wrap anchorx="page" anchory="page"/>
          </v:shape>
        </w:pict>
      </w:r>
      <w:r>
        <w:rPr>
          <w:noProof/>
        </w:rPr>
        <w:pict>
          <v:shape id="Resim 2136" o:spid="_x0000_s3378" type="#_x0000_t75" alt="ooxWord://word/media/image394.png" style="position:absolute;margin-left:53.5pt;margin-top:388.35pt;width:119.05pt;height:.5pt;z-index:-251546624;visibility:visible;mso-position-horizontal-relative:page;mso-position-vertical-relative:page">
            <v:imagedata r:id="rId341"/>
            <w10:wrap anchorx="page" anchory="page"/>
          </v:shape>
        </w:pict>
      </w:r>
      <w:r>
        <w:rPr>
          <w:noProof/>
        </w:rPr>
        <w:pict>
          <v:shape id="Freeform 2135" o:spid="_x0000_s3379" style="position:absolute;margin-left:172.6pt;margin-top:388.35pt;width:.7pt;height:.5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" path="m,l25,r,17l,17,,xe" fillcolor="black" stroked="f" strokeweight="1pt">
            <v:stroke miterlimit="10" joinstyle="miter"/>
            <v:path o:connecttype="custom" o:connectlocs="0,5117726;8548,5117726;8548,5124076;0,5124076;0,5117726" o:connectangles="0,0,0,0,0"/>
            <w10:wrap anchorx="page" anchory="page"/>
          </v:shape>
        </w:pict>
      </w:r>
      <w:r>
        <w:rPr>
          <w:noProof/>
        </w:rPr>
        <w:pict>
          <v:shape id="Resim 2134" o:spid="_x0000_s3380" type="#_x0000_t75" alt="ooxWord://word/media/image395.png" style="position:absolute;margin-left:173.3pt;margin-top:388.35pt;width:333.45pt;height:.5pt;z-index:-251544576;visibility:visible;mso-position-horizontal-relative:page;mso-position-vertical-relative:page">
            <v:imagedata r:id="rId342"/>
            <w10:wrap anchorx="page" anchory="page"/>
          </v:shape>
        </w:pict>
      </w:r>
      <w:r>
        <w:rPr>
          <w:noProof/>
        </w:rPr>
        <w:pict>
          <v:shape id="Freeform 2133" o:spid="_x0000_s3381" style="position:absolute;margin-left:506.75pt;margin-top:388.35pt;width:.5pt;height:.5p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5117726;5997,5117726;5997,5124076;0,5124076;0,5117726" o:connectangles="0,0,0,0,0"/>
            <w10:wrap anchorx="page" anchory="page"/>
          </v:shape>
        </w:pict>
      </w:r>
      <w:r>
        <w:rPr>
          <w:noProof/>
        </w:rPr>
        <w:pict>
          <v:shape id="Freeform 2132" o:spid="_x0000_s3382" style="position:absolute;margin-left:53.05pt;margin-top:388.85pt;width:.5pt;height:24.7pt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" path="m,l17,r,872l,872,,xe" fillcolor="black" stroked="f" strokeweight="1pt">
            <v:stroke miterlimit="10" joinstyle="miter"/>
            <v:path o:connecttype="custom" o:connectlocs="0,4929209;5997,4929209;5997,5242540;0,5242540;0,4929209" o:connectangles="0,0,0,0,0"/>
            <w10:wrap anchorx="page" anchory="page"/>
          </v:shape>
        </w:pict>
      </w:r>
      <w:r>
        <w:rPr>
          <w:noProof/>
        </w:rPr>
        <w:pict>
          <v:shape id="Freeform 2131" o:spid="_x0000_s3383" style="position:absolute;margin-left:172.6pt;margin-top:388.85pt;width:.7pt;height:24.7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" path="m,l25,r,872l,872,,xe" fillcolor="black" stroked="f" strokeweight="1pt">
            <v:stroke miterlimit="10" joinstyle="miter"/>
            <v:path o:connecttype="custom" o:connectlocs="0,4929209;8548,4929209;8548,5242540;0,5242540;0,4929209" o:connectangles="0,0,0,0,0"/>
            <w10:wrap anchorx="page" anchory="page"/>
          </v:shape>
        </w:pict>
      </w:r>
      <w:r>
        <w:rPr>
          <w:noProof/>
        </w:rPr>
        <w:pict>
          <v:shape id="Freeform 2130" o:spid="_x0000_s3384" style="position:absolute;margin-left:506.75pt;margin-top:388.85pt;width:.5pt;height:24.7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" path="m,l17,r,872l,872,,xe" fillcolor="black" stroked="f" strokeweight="1pt">
            <v:stroke miterlimit="10" joinstyle="miter"/>
            <v:path o:connecttype="custom" o:connectlocs="0,4929209;5997,4929209;5997,5242540;0,5242540;0,4929209" o:connectangles="0,0,0,0,0"/>
            <w10:wrap anchorx="page" anchory="page"/>
          </v:shape>
        </w:pict>
      </w:r>
      <w:r>
        <w:rPr>
          <w:noProof/>
        </w:rPr>
        <w:pict>
          <v:shape id="Freeform 2129" o:spid="_x0000_s3385" style="position:absolute;margin-left:53.05pt;margin-top:413.55pt;width:.5pt;height:24.7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" path="m,l17,r,872l,872,,xe" fillcolor="black" stroked="f" strokeweight="1pt">
            <v:stroke miterlimit="10" joinstyle="miter"/>
            <v:path o:connecttype="custom" o:connectlocs="0,5242540;5997,5242540;5997,5555870;0,5555870;0,5242540" o:connectangles="0,0,0,0,0"/>
            <w10:wrap anchorx="page" anchory="page"/>
          </v:shape>
        </w:pict>
      </w:r>
      <w:r>
        <w:rPr>
          <w:noProof/>
        </w:rPr>
        <w:pict>
          <v:shape id="Freeform 2128" o:spid="_x0000_s3386" style="position:absolute;margin-left:172.6pt;margin-top:413.55pt;width:.7pt;height:24.7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" path="m,l25,r,872l,872,,xe" fillcolor="black" stroked="f" strokeweight="1pt">
            <v:stroke miterlimit="10" joinstyle="miter"/>
            <v:path o:connecttype="custom" o:connectlocs="0,5242540;8548,5242540;8548,5555870;0,5555870;0,5242540" o:connectangles="0,0,0,0,0"/>
            <w10:wrap anchorx="page" anchory="page"/>
          </v:shape>
        </w:pict>
      </w:r>
      <w:r>
        <w:rPr>
          <w:noProof/>
        </w:rPr>
        <w:pict>
          <v:shape id="Freeform 2127" o:spid="_x0000_s3387" style="position:absolute;margin-left:506.75pt;margin-top:413.55pt;width:.5pt;height:24.7p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" path="m,l17,r,872l,872,,xe" fillcolor="black" stroked="f" strokeweight="1pt">
            <v:stroke miterlimit="10" joinstyle="miter"/>
            <v:path o:connecttype="custom" o:connectlocs="0,5242540;5997,5242540;5997,5555870;0,5555870;0,5242540" o:connectangles="0,0,0,0,0"/>
            <w10:wrap anchorx="page" anchory="page"/>
          </v:shape>
        </w:pict>
      </w:r>
      <w:r>
        <w:rPr>
          <w:noProof/>
        </w:rPr>
        <w:pict>
          <v:shape id="Resim 2126" o:spid="_x0000_s3388" type="#_x0000_t75" alt="ooxWord://word/media/image396.png" style="position:absolute;margin-left:53.5pt;margin-top:438.3pt;width:119.05pt;height:.5pt;z-index:-251536384;visibility:visible;mso-position-horizontal-relative:page;mso-position-vertical-relative:page">
            <v:imagedata r:id="rId343"/>
            <w10:wrap anchorx="page" anchory="page"/>
          </v:shape>
        </w:pict>
      </w:r>
      <w:r>
        <w:rPr>
          <w:noProof/>
        </w:rPr>
        <w:pict>
          <v:shape id="Resim 2125" o:spid="_x0000_s3389" type="#_x0000_t75" alt="ooxWord://word/media/image397.png" style="position:absolute;margin-left:173.3pt;margin-top:438.3pt;width:333.45pt;height:.5pt;z-index:-251535360;visibility:visible;mso-position-horizontal-relative:page;mso-position-vertical-relative:page">
            <v:imagedata r:id="rId344"/>
            <w10:wrap anchorx="page" anchory="page"/>
          </v:shape>
        </w:pict>
      </w:r>
      <w:r>
        <w:rPr>
          <w:noProof/>
        </w:rPr>
        <w:pict>
          <v:shape id="Freeform 2124" o:spid="_x0000_s3390" style="position:absolute;margin-left:53.05pt;margin-top:438.3pt;width:.5pt;height:.5pt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obwAMAADo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" path="m,l17,r,17l,17,,xe" fillcolor="black" stroked="f" strokeweight="1pt">
            <v:stroke miterlimit="10" joinstyle="miter"/>
            <v:path o:connecttype="custom" o:connectlocs="0,5775512;5997,5775512;5997,5781862;0,5781862;0,5775512" o:connectangles="0,0,0,0,0"/>
            <w10:wrap anchorx="page" anchory="page"/>
          </v:shape>
        </w:pict>
      </w:r>
      <w:r>
        <w:rPr>
          <w:noProof/>
        </w:rPr>
        <w:pict>
          <v:shape id="Freeform 2123" o:spid="_x0000_s3391" style="position:absolute;margin-left:53.05pt;margin-top:438.75pt;width:.5pt;height:24.75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" path="m,l17,r,873l,873,,xe" fillcolor="black" stroked="f" strokeweight="1pt">
            <v:stroke miterlimit="10" joinstyle="miter"/>
            <v:path o:connecttype="custom" o:connectlocs="0,5573238;5997,5573238;5997,5887563;0,5887563;0,5573238" o:connectangles="0,0,0,0,0"/>
            <w10:wrap anchorx="page" anchory="page"/>
          </v:shape>
        </w:pict>
      </w:r>
      <w:r>
        <w:rPr>
          <w:noProof/>
        </w:rPr>
        <w:pict>
          <v:shape id="Freeform 2122" o:spid="_x0000_s3392" style="position:absolute;margin-left:53.05pt;margin-top:463.5pt;width:.5pt;height:.5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>
          <v:shape id="Freeform 2121" o:spid="_x0000_s3393" style="position:absolute;margin-left:53.05pt;margin-top:463.5pt;width:.5pt;height:.5pt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A9vgMAADo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>
          <v:shape id="Freeform 2120" o:spid="_x0000_s3394" style="position:absolute;margin-left:53.5pt;margin-top:463.5pt;width:119.05pt;height:.5pt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" path="m,l4200,r,17l,17,,xe" fillcolor="black" stroked="f" strokeweight="1pt">
            <v:stroke miterlimit="10" joinstyle="miter"/>
            <v:path o:connecttype="custom" o:connectlocs="0,6107953;1511575,6107953;1511575,6114303;0,6114303;0,6107953" o:connectangles="0,0,0,0,0"/>
            <w10:wrap anchorx="page" anchory="page"/>
          </v:shape>
        </w:pict>
      </w:r>
      <w:r>
        <w:rPr>
          <w:noProof/>
        </w:rPr>
        <w:pict>
          <v:shape id="Freeform 2119" o:spid="_x0000_s3395" style="position:absolute;margin-left:172.6pt;margin-top:438.3pt;width:.7pt;height:.5pt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5775512;8548,5775512;8548,5781862;0,5781862;0,5775512" o:connectangles="0,0,0,0,0"/>
            <w10:wrap anchorx="page" anchory="page"/>
          </v:shape>
        </w:pict>
      </w:r>
      <w:r>
        <w:rPr>
          <w:noProof/>
        </w:rPr>
        <w:pict>
          <v:shape id="Freeform 2118" o:spid="_x0000_s3396" style="position:absolute;margin-left:172.6pt;margin-top:438.75pt;width:.7pt;height:24.75pt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" path="m,l25,r,873l,873,,xe" fillcolor="black" stroked="f" strokeweight="1pt">
            <v:stroke miterlimit="10" joinstyle="miter"/>
            <v:path o:connecttype="custom" o:connectlocs="0,5573238;8548,5573238;8548,5887563;0,5887563;0,5573238" o:connectangles="0,0,0,0,0"/>
            <w10:wrap anchorx="page" anchory="page"/>
          </v:shape>
        </w:pict>
      </w:r>
      <w:r>
        <w:rPr>
          <w:noProof/>
        </w:rPr>
        <w:pict>
          <v:shape id="Freeform 2117" o:spid="_x0000_s3397" style="position:absolute;margin-left:172.6pt;margin-top:463.5pt;width:.5pt;height:.5pt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107953;6350,6107953;6350,6114303;0,6114303;0,6107953" o:connectangles="0,0,0,0,0"/>
            <w10:wrap anchorx="page" anchory="page"/>
          </v:shape>
        </w:pict>
      </w:r>
      <w:r>
        <w:rPr>
          <w:noProof/>
        </w:rPr>
        <w:pict>
          <v:shape id="Freeform 2116" o:spid="_x0000_s3398" style="position:absolute;margin-left:173.05pt;margin-top:463.5pt;width:333.65pt;height:.5p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" path="m,l11771,r,17l,17,,xe" fillcolor="black" stroked="f" strokeweight="1pt">
            <v:stroke miterlimit="10" joinstyle="miter"/>
            <v:path o:connecttype="custom" o:connectlocs="0,6107953;4236995,6107953;4236995,6114303;0,6114303;0,6107953" o:connectangles="0,0,0,0,0"/>
            <w10:wrap anchorx="page" anchory="page"/>
          </v:shape>
        </w:pict>
      </w:r>
      <w:r>
        <w:rPr>
          <w:noProof/>
        </w:rPr>
        <w:pict>
          <v:shape id="Freeform 2115" o:spid="_x0000_s3399" style="position:absolute;margin-left:506.75pt;margin-top:438.3pt;width:.5pt;height:.5p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775512;5997,5775512;5997,5781862;0,5781862;0,5775512" o:connectangles="0,0,0,0,0"/>
            <w10:wrap anchorx="page" anchory="page"/>
          </v:shape>
        </w:pict>
      </w:r>
      <w:r>
        <w:rPr>
          <w:noProof/>
        </w:rPr>
        <w:pict>
          <v:shape id="Freeform 2114" o:spid="_x0000_s3400" style="position:absolute;margin-left:506.75pt;margin-top:438.75pt;width:.5pt;height:24.75pt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" path="m,l17,r,873l,873,,xe" fillcolor="black" stroked="f" strokeweight="1pt">
            <v:stroke miterlimit="10" joinstyle="miter"/>
            <v:path o:connecttype="custom" o:connectlocs="0,5573238;5997,5573238;5997,5887563;0,5887563;0,5573238" o:connectangles="0,0,0,0,0"/>
            <w10:wrap anchorx="page" anchory="page"/>
          </v:shape>
        </w:pict>
      </w:r>
      <w:r>
        <w:rPr>
          <w:noProof/>
        </w:rPr>
        <w:pict>
          <v:shape id="Freeform 2113" o:spid="_x0000_s3401" style="position:absolute;margin-left:506.75pt;margin-top:463.5pt;width:.5pt;height:.5pt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>
          <v:shape id="Freeform 2112" o:spid="_x0000_s3402" style="position:absolute;margin-left:506.75pt;margin-top:463.5pt;width:.5pt;height:.5pt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jXxAMAAEQ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>
          <v:shape id="Freeform 2111" o:spid="_x0000_s3403" style="position:absolute;margin-left:53.05pt;margin-top:554pt;width:.5pt;height:.5pt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10" o:spid="_x0000_s3404" style="position:absolute;margin-left:53.05pt;margin-top:554pt;width:.5pt;height:.5p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9" o:spid="_x0000_s3405" style="position:absolute;margin-left:53.5pt;margin-top:554pt;width:90pt;height:.5pt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" path="m,l3175,r,17l,17,,xe" fillcolor="black" stroked="f" strokeweight="1pt">
            <v:stroke miterlimit="10" joinstyle="miter"/>
            <v:path o:connecttype="custom" o:connectlocs="0,7300259;1142640,7300259;1142640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8" o:spid="_x0000_s3406" style="position:absolute;margin-left:143.55pt;margin-top:554pt;width:.5pt;height:.5pt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+Nww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7" o:spid="_x0000_s3407" style="position:absolute;margin-left:2in;margin-top:554pt;width:115.7pt;height:.5p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" path="m,l4082,r,17l,17,,xe" fillcolor="black" stroked="f" strokeweight="1pt">
            <v:stroke miterlimit="10" joinstyle="miter"/>
            <v:path o:connecttype="custom" o:connectlocs="0,7300259;1469390,7300259;1469390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6" o:spid="_x0000_s3408" style="position:absolute;margin-left:259.75pt;margin-top:554pt;width:.5pt;height:.5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5" o:spid="_x0000_s3409" style="position:absolute;margin-left:260.2pt;margin-top:554pt;width:123pt;height:.5p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" path="m,l4340,r,17l,17,,xe" fillcolor="black" stroked="f" strokeweight="1pt">
            <v:stroke miterlimit="10" joinstyle="miter"/>
            <v:path o:connecttype="custom" o:connectlocs="0,7300259;1562100,7300259;1562100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4" o:spid="_x0000_s3410" style="position:absolute;margin-left:383.25pt;margin-top:554pt;width:.5pt;height:.5pt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3" o:spid="_x0000_s3411" style="position:absolute;margin-left:383.7pt;margin-top:554pt;width:123pt;height:.5pt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" path="m,l4340,r,17l,17,,xe" fillcolor="black" stroked="f" strokeweight="1pt">
            <v:stroke miterlimit="10" joinstyle="miter"/>
            <v:path o:connecttype="custom" o:connectlocs="0,7300259;1562100,7300259;1562100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2" o:spid="_x0000_s3412" style="position:absolute;margin-left:506.75pt;margin-top:554pt;width:.5pt;height:.5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1" o:spid="_x0000_s3413" style="position:absolute;margin-left:506.75pt;margin-top:554pt;width:.5pt;height:.5p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>
          <v:shape id="Freeform 2100" o:spid="_x0000_s3414" style="position:absolute;margin-left:53.05pt;margin-top:554.45pt;width:.5pt;height:24.7p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" path="m,l17,r,872l,872,,xe" fillcolor="black" stroked="f" strokeweight="1pt">
            <v:stroke miterlimit="10" joinstyle="miter"/>
            <v:path o:connecttype="custom" o:connectlocs="0,7028740;5997,7028740;5997,7342071;0,7342071;0,7028740" o:connectangles="0,0,0,0,0"/>
            <w10:wrap anchorx="page" anchory="page"/>
          </v:shape>
        </w:pict>
      </w:r>
      <w:r>
        <w:rPr>
          <w:noProof/>
        </w:rPr>
        <w:pict>
          <v:shape id="Freeform 2099" o:spid="_x0000_s3415" style="position:absolute;margin-left:143.55pt;margin-top:554.45pt;width:.7pt;height:24.7pt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" path="m,l26,r,872l,872,,xe" fillcolor="black" stroked="f" strokeweight="1pt">
            <v:stroke miterlimit="10" joinstyle="miter"/>
            <v:path o:connecttype="custom" o:connectlocs="0,7028740;8890,7028740;8890,7342071;0,7342071;0,7028740" o:connectangles="0,0,0,0,0"/>
            <w10:wrap anchorx="page" anchory="page"/>
          </v:shape>
        </w:pict>
      </w:r>
      <w:r>
        <w:rPr>
          <w:noProof/>
        </w:rPr>
        <w:pict>
          <v:shape id="Freeform 2098" o:spid="_x0000_s3416" style="position:absolute;margin-left:259.75pt;margin-top:554.45pt;width:.7pt;height:24.7pt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" path="m,l26,r,872l,872,,xe" fillcolor="black" stroked="f" strokeweight="1pt">
            <v:stroke miterlimit="10" joinstyle="miter"/>
            <v:path o:connecttype="custom" o:connectlocs="0,7028740;8890,7028740;8890,7342071;0,7342071;0,7028740" o:connectangles="0,0,0,0,0"/>
            <w10:wrap anchorx="page" anchory="page"/>
          </v:shape>
        </w:pict>
      </w:r>
      <w:r>
        <w:rPr>
          <w:noProof/>
        </w:rPr>
        <w:pict>
          <v:shape id="Freeform 2097" o:spid="_x0000_s3417" style="position:absolute;margin-left:383.25pt;margin-top:554.45pt;width:.7pt;height:24.7pt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" path="m,l25,r,872l,872,,xe" fillcolor="black" stroked="f" strokeweight="1pt">
            <v:stroke miterlimit="10" joinstyle="miter"/>
            <v:path o:connecttype="custom" o:connectlocs="0,7028740;8548,7028740;8548,7342071;0,7342071;0,7028740" o:connectangles="0,0,0,0,0"/>
            <w10:wrap anchorx="page" anchory="page"/>
          </v:shape>
        </w:pict>
      </w:r>
      <w:r>
        <w:rPr>
          <w:noProof/>
        </w:rPr>
        <w:pict>
          <v:shape id="Freeform 2096" o:spid="_x0000_s3418" style="position:absolute;margin-left:506.75pt;margin-top:554.45pt;width:.5pt;height:24.7pt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" path="m,l17,r,872l,872,,xe" fillcolor="black" stroked="f" strokeweight="1pt">
            <v:stroke miterlimit="10" joinstyle="miter"/>
            <v:path o:connecttype="custom" o:connectlocs="0,7028740;5997,7028740;5997,7342071;0,7342071;0,7028740" o:connectangles="0,0,0,0,0"/>
            <w10:wrap anchorx="page" anchory="page"/>
          </v:shape>
        </w:pict>
      </w:r>
      <w:r>
        <w:rPr>
          <w:noProof/>
        </w:rPr>
        <w:pict>
          <v:shape id="Freeform 2095" o:spid="_x0000_s3419" style="position:absolute;margin-left:53.05pt;margin-top:579.2pt;width:.5pt;height:.7p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" path="m,l17,r,25l,25,,xe" fillcolor="black" stroked="f" strokeweight="1pt">
            <v:stroke miterlimit="10" joinstyle="miter"/>
            <v:path o:connecttype="custom" o:connectlocs="0,6986514;5997,6986514;5997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94" o:spid="_x0000_s3420" style="position:absolute;margin-left:53.5pt;margin-top:579.2pt;width:90pt;height:.7pt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" path="m,l3175,r,25l,25,,xe" fillcolor="black" stroked="f" strokeweight="1pt">
            <v:stroke miterlimit="10" joinstyle="miter"/>
            <v:path o:connecttype="custom" o:connectlocs="0,6986514;1142640,6986514;1142640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93" o:spid="_x0000_s3421" style="position:absolute;margin-left:143.55pt;margin-top:579.2pt;width:.7pt;height:.7pt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" path="m,l26,r,25l,25,,xe" fillcolor="black" stroked="f" strokeweight="1pt">
            <v:stroke miterlimit="10" joinstyle="miter"/>
            <v:path o:connecttype="custom" o:connectlocs="0,6986514;8890,6986514;8890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92" o:spid="_x0000_s3422" style="position:absolute;margin-left:144.25pt;margin-top:579.2pt;width:115.45pt;height:.7p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" path="m,l4073,r,25l,25,,xe" fillcolor="black" stroked="f" strokeweight="1pt">
            <v:stroke miterlimit="10" joinstyle="miter"/>
            <v:path o:connecttype="custom" o:connectlocs="0,6986514;1465855,6986514;1465855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91" o:spid="_x0000_s3423" style="position:absolute;margin-left:259.75pt;margin-top:579.2pt;width:.7pt;height:.7p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" path="m,l26,r,25l,25,,xe" fillcolor="black" stroked="f" strokeweight="1pt">
            <v:stroke miterlimit="10" joinstyle="miter"/>
            <v:path o:connecttype="custom" o:connectlocs="0,6986514;8890,6986514;8890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90" o:spid="_x0000_s3424" style="position:absolute;margin-left:260.45pt;margin-top:579.2pt;width:122.8pt;height:.7pt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3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" path="m,l4331,r,25l,25,,xe" fillcolor="black" stroked="f" strokeweight="1pt">
            <v:stroke miterlimit="10" joinstyle="miter"/>
            <v:path o:connecttype="custom" o:connectlocs="0,6986514;1559200,6986514;1559200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89" o:spid="_x0000_s3425" style="position:absolute;margin-left:383.25pt;margin-top:579.2pt;width:.7pt;height:.7pt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986514;8548,6986514;8548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88" o:spid="_x0000_s3426" style="position:absolute;margin-left:383.95pt;margin-top:579.2pt;width:122.8pt;height:.7pt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3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" path="m,l4332,r,25l,25,,xe" fillcolor="black" stroked="f" strokeweight="1pt">
            <v:stroke miterlimit="10" joinstyle="miter"/>
            <v:path o:connecttype="custom" o:connectlocs="0,6986514;1559560,6986514;1559560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87" o:spid="_x0000_s3427" style="position:absolute;margin-left:506.75pt;margin-top:579.2pt;width:.5pt;height:.7pt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" path="m,l17,r,25l,25,,xe" fillcolor="black" stroked="f" strokeweight="1pt">
            <v:stroke miterlimit="10" joinstyle="miter"/>
            <v:path o:connecttype="custom" o:connectlocs="0,6986514;5997,6986514;5997,6995062;0,6995062;0,6986514" o:connectangles="0,0,0,0,0"/>
            <w10:wrap anchorx="page" anchory="page"/>
          </v:shape>
        </w:pict>
      </w:r>
      <w:r>
        <w:rPr>
          <w:noProof/>
        </w:rPr>
        <w:pict>
          <v:shape id="Freeform 2086" o:spid="_x0000_s3428" style="position:absolute;margin-left:53.05pt;margin-top:579.9pt;width:.5pt;height:24.7p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" path="m,l17,r,872l,872,,xe" fillcolor="black" stroked="f" strokeweight="1pt">
            <v:stroke miterlimit="10" joinstyle="miter"/>
            <v:path o:connecttype="custom" o:connectlocs="0,7351054;5997,7351054;5997,7664385;0,7664385;0,7351054" o:connectangles="0,0,0,0,0"/>
            <w10:wrap anchorx="page" anchory="page"/>
          </v:shape>
        </w:pict>
      </w:r>
      <w:r>
        <w:rPr>
          <w:noProof/>
        </w:rPr>
        <w:pict>
          <v:shape id="Freeform 2085" o:spid="_x0000_s3429" style="position:absolute;margin-left:143.55pt;margin-top:579.9pt;width:.7pt;height:24.7pt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" path="m,l26,r,872l,872,,xe" fillcolor="black" stroked="f" strokeweight="1pt">
            <v:stroke miterlimit="10" joinstyle="miter"/>
            <v:path o:connecttype="custom" o:connectlocs="0,7351054;8890,7351054;8890,7664385;0,7664385;0,7351054" o:connectangles="0,0,0,0,0"/>
            <w10:wrap anchorx="page" anchory="page"/>
          </v:shape>
        </w:pict>
      </w:r>
      <w:r>
        <w:rPr>
          <w:noProof/>
        </w:rPr>
        <w:pict>
          <v:shape id="Freeform 2084" o:spid="_x0000_s3430" style="position:absolute;margin-left:259.75pt;margin-top:579.9pt;width:.7pt;height:24.7pt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" path="m,l26,r,872l,872,,xe" fillcolor="black" stroked="f" strokeweight="1pt">
            <v:stroke miterlimit="10" joinstyle="miter"/>
            <v:path o:connecttype="custom" o:connectlocs="0,7351054;8890,7351054;8890,7664385;0,7664385;0,7351054" o:connectangles="0,0,0,0,0"/>
            <w10:wrap anchorx="page" anchory="page"/>
          </v:shape>
        </w:pict>
      </w:r>
      <w:r>
        <w:rPr>
          <w:noProof/>
        </w:rPr>
        <w:pict>
          <v:shape id="Freeform 2083" o:spid="_x0000_s3431" style="position:absolute;margin-left:383.25pt;margin-top:579.9pt;width:.7pt;height:24.7p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" path="m,l25,r,872l,872,,xe" fillcolor="black" stroked="f" strokeweight="1pt">
            <v:stroke miterlimit="10" joinstyle="miter"/>
            <v:path o:connecttype="custom" o:connectlocs="0,7351054;8548,7351054;8548,7664385;0,7664385;0,7351054" o:connectangles="0,0,0,0,0"/>
            <w10:wrap anchorx="page" anchory="page"/>
          </v:shape>
        </w:pict>
      </w:r>
      <w:r>
        <w:rPr>
          <w:noProof/>
        </w:rPr>
        <w:pict>
          <v:shape id="Freeform 2082" o:spid="_x0000_s3432" style="position:absolute;margin-left:506.75pt;margin-top:579.9pt;width:.5pt;height:24.7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" path="m,l17,r,872l,872,,xe" fillcolor="black" stroked="f" strokeweight="1pt">
            <v:stroke miterlimit="10" joinstyle="miter"/>
            <v:path o:connecttype="custom" o:connectlocs="0,7351054;5997,7351054;5997,7664385;0,7664385;0,7351054" o:connectangles="0,0,0,0,0"/>
            <w10:wrap anchorx="page" anchory="page"/>
          </v:shape>
        </w:pict>
      </w:r>
      <w:r>
        <w:rPr>
          <w:noProof/>
        </w:rPr>
        <w:pict>
          <v:shape id="Freeform 2081" o:spid="_x0000_s3433" style="position:absolute;margin-left:53.05pt;margin-top:604.65pt;width:.5pt;height:.5p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7967382;5997,7967382;5997,7973732;0,7973732;0,7967382" o:connectangles="0,0,0,0,0"/>
            <w10:wrap anchorx="page" anchory="page"/>
          </v:shape>
        </w:pict>
      </w:r>
      <w:r>
        <w:rPr>
          <w:noProof/>
        </w:rPr>
        <w:pict>
          <v:shape id="Resim 2080" o:spid="_x0000_s3434" type="#_x0000_t75" alt="ooxWord://word/media/image398.png" style="position:absolute;margin-left:53.5pt;margin-top:604.65pt;width:90pt;height:.5pt;z-index:-251489280;visibility:visible;mso-position-horizontal-relative:page;mso-position-vertical-relative:page">
            <v:imagedata r:id="rId345"/>
            <w10:wrap anchorx="page" anchory="page"/>
          </v:shape>
        </w:pict>
      </w:r>
      <w:r>
        <w:rPr>
          <w:noProof/>
        </w:rPr>
        <w:pict>
          <v:shape id="Freeform 2079" o:spid="_x0000_s3435" style="position:absolute;margin-left:143.55pt;margin-top:604.65pt;width:.7pt;height:.5pt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" path="m,l26,r,17l,17,,xe" fillcolor="black" stroked="f" strokeweight="1pt">
            <v:stroke miterlimit="10" joinstyle="miter"/>
            <v:path o:connecttype="custom" o:connectlocs="0,7967382;8890,7967382;8890,7973732;0,7973732;0,7967382" o:connectangles="0,0,0,0,0"/>
            <w10:wrap anchorx="page" anchory="page"/>
          </v:shape>
        </w:pict>
      </w:r>
      <w:r>
        <w:rPr>
          <w:noProof/>
        </w:rPr>
        <w:pict>
          <v:shape id="Resim 2078" o:spid="_x0000_s3436" type="#_x0000_t75" alt="ooxWord://word/media/image399.png" style="position:absolute;margin-left:144.25pt;margin-top:604.65pt;width:115.45pt;height:.5pt;z-index:-251487232;visibility:visible;mso-position-horizontal-relative:page;mso-position-vertical-relative:page">
            <v:imagedata r:id="rId346"/>
            <w10:wrap anchorx="page" anchory="page"/>
          </v:shape>
        </w:pict>
      </w:r>
      <w:r>
        <w:rPr>
          <w:noProof/>
        </w:rPr>
        <w:pict>
          <v:shape id="Freeform 2077" o:spid="_x0000_s3437" style="position:absolute;margin-left:259.75pt;margin-top:604.65pt;width:.7pt;height:.5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p0O0AMAADoKAAAOAAAAZHJzL2Uyb0RvYy54bWysVtGOqzYQfa/Uf7B4bJUFExIC2uzVvbtN&#10;VWnbXummH+CACahgU9sJ2Vb9944HnIU02b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" path="m,l26,r,17l,17,,xe" fillcolor="black" stroked="f" strokeweight="1pt">
            <v:stroke miterlimit="10" joinstyle="miter"/>
            <v:path o:connecttype="custom" o:connectlocs="0,7967382;8890,7967382;8890,7973732;0,7973732;0,7967382" o:connectangles="0,0,0,0,0"/>
            <w10:wrap anchorx="page" anchory="page"/>
          </v:shape>
        </w:pict>
      </w:r>
      <w:r>
        <w:rPr>
          <w:noProof/>
        </w:rPr>
        <w:pict>
          <v:shape id="Resim 2076" o:spid="_x0000_s3438" type="#_x0000_t75" alt="ooxWord://word/media/image400.png" style="position:absolute;margin-left:260.45pt;margin-top:604.65pt;width:122.8pt;height:.5pt;z-index:-251485184;visibility:visible;mso-position-horizontal-relative:page;mso-position-vertical-relative:page">
            <v:imagedata r:id="rId347"/>
            <w10:wrap anchorx="page" anchory="page"/>
          </v:shape>
        </w:pict>
      </w:r>
      <w:r>
        <w:rPr>
          <w:noProof/>
        </w:rPr>
        <w:pict>
          <v:shape id="Freeform 2075" o:spid="_x0000_s3439" style="position:absolute;margin-left:383.25pt;margin-top:604.65pt;width:.7pt;height:.5pt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" path="m,l25,r,17l,17,,xe" fillcolor="black" stroked="f" strokeweight="1pt">
            <v:stroke miterlimit="10" joinstyle="miter"/>
            <v:path o:connecttype="custom" o:connectlocs="0,7967382;8548,7967382;8548,7973732;0,7973732;0,7967382" o:connectangles="0,0,0,0,0"/>
            <w10:wrap anchorx="page" anchory="page"/>
          </v:shape>
        </w:pict>
      </w:r>
      <w:r>
        <w:rPr>
          <w:noProof/>
        </w:rPr>
        <w:pict>
          <v:shape id="Resim 2074" o:spid="_x0000_s3440" type="#_x0000_t75" alt="ooxWord://word/media/image401.png" style="position:absolute;margin-left:383.95pt;margin-top:604.65pt;width:122.8pt;height:.5pt;z-index:-251483136;visibility:visible;mso-position-horizontal-relative:page;mso-position-vertical-relative:page">
            <v:imagedata r:id="rId348"/>
            <w10:wrap anchorx="page" anchory="page"/>
          </v:shape>
        </w:pict>
      </w:r>
      <w:r>
        <w:rPr>
          <w:noProof/>
        </w:rPr>
        <w:pict>
          <v:shape id="Freeform 2073" o:spid="_x0000_s3441" style="position:absolute;margin-left:506.75pt;margin-top:604.65pt;width:.5pt;height:.5pt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7967382;5997,7967382;5997,7973732;0,7973732;0,7967382" o:connectangles="0,0,0,0,0"/>
            <w10:wrap anchorx="page" anchory="page"/>
          </v:shape>
        </w:pict>
      </w:r>
      <w:r>
        <w:rPr>
          <w:noProof/>
        </w:rPr>
        <w:pict>
          <v:shape id="Freeform 2072" o:spid="_x0000_s3442" style="position:absolute;margin-left:53.05pt;margin-top:605.1pt;width:.5pt;height:24.75pt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" path="m,l17,r,872l,872,,xe" fillcolor="black" stroked="f" strokeweight="1pt">
            <v:stroke miterlimit="10" joinstyle="miter"/>
            <v:path o:connecttype="custom" o:connectlocs="0,7686380;5997,7686380;5997,8000345;0,8000345;0,7686380" o:connectangles="0,0,0,0,0"/>
            <w10:wrap anchorx="page" anchory="page"/>
          </v:shape>
        </w:pict>
      </w:r>
      <w:r>
        <w:rPr>
          <w:noProof/>
        </w:rPr>
        <w:pict>
          <v:shape id="Freeform 2071" o:spid="_x0000_s3443" style="position:absolute;margin-left:53.05pt;margin-top:629.85pt;width:.5pt;height:.5pt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70" o:spid="_x0000_s3444" style="position:absolute;margin-left:53.05pt;margin-top:629.85pt;width:.5pt;height:.5pt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69" o:spid="_x0000_s3445" style="position:absolute;margin-left:143.55pt;margin-top:605.1pt;width:.7pt;height:24.75pt;z-index:-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" path="m,l26,r,872l,872,,xe" fillcolor="black" stroked="f" strokeweight="1pt">
            <v:stroke miterlimit="10" joinstyle="miter"/>
            <v:path o:connecttype="custom" o:connectlocs="0,7686380;8890,7686380;8890,8000345;0,8000345;0,7686380" o:connectangles="0,0,0,0,0"/>
            <w10:wrap anchorx="page" anchory="page"/>
          </v:shape>
        </w:pict>
      </w:r>
      <w:r>
        <w:rPr>
          <w:noProof/>
        </w:rPr>
        <w:pict>
          <v:shape id="Freeform 2068" o:spid="_x0000_s3446" style="position:absolute;margin-left:53.5pt;margin-top:629.85pt;width:90pt;height:.5pt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" path="m,l3175,r,17l,17,,xe" fillcolor="black" stroked="f" strokeweight="1pt">
            <v:stroke miterlimit="10" joinstyle="miter"/>
            <v:path o:connecttype="custom" o:connectlocs="0,8299824;1142640,8299824;1142640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67" o:spid="_x0000_s3447" style="position:absolute;margin-left:143.55pt;margin-top:629.85pt;width:.5pt;height:.5pt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66" o:spid="_x0000_s3448" style="position:absolute;margin-left:2in;margin-top:629.85pt;width:115.7pt;height:.5pt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" path="m,l4082,r,17l,17,,xe" fillcolor="black" stroked="f" strokeweight="1pt">
            <v:stroke miterlimit="10" joinstyle="miter"/>
            <v:path o:connecttype="custom" o:connectlocs="0,8299824;1469390,8299824;1469390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65" o:spid="_x0000_s3449" style="position:absolute;margin-left:259.75pt;margin-top:605.1pt;width:.7pt;height:24.75pt;z-index:-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" path="m,l26,r,872l,872,,xe" fillcolor="black" stroked="f" strokeweight="1pt">
            <v:stroke miterlimit="10" joinstyle="miter"/>
            <v:path o:connecttype="custom" o:connectlocs="0,7686380;8890,7686380;8890,8000345;0,8000345;0,7686380" o:connectangles="0,0,0,0,0"/>
            <w10:wrap anchorx="page" anchory="page"/>
          </v:shape>
        </w:pict>
      </w:r>
      <w:r>
        <w:rPr>
          <w:noProof/>
        </w:rPr>
        <w:pict>
          <v:shape id="Freeform 2064" o:spid="_x0000_s3450" style="position:absolute;margin-left:259.75pt;margin-top:629.85pt;width:.5pt;height:.5pt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63" o:spid="_x0000_s3451" style="position:absolute;margin-left:260.2pt;margin-top:629.85pt;width:123pt;height:.5pt;z-index:-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" path="m,l4340,r,17l,17,,xe" fillcolor="black" stroked="f" strokeweight="1pt">
            <v:stroke miterlimit="10" joinstyle="miter"/>
            <v:path o:connecttype="custom" o:connectlocs="0,8299824;1562100,8299824;1562100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62" o:spid="_x0000_s3452" style="position:absolute;margin-left:383.25pt;margin-top:605.1pt;width:.7pt;height:24.75pt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" path="m,l25,r,872l,872,,xe" fillcolor="black" stroked="f" strokeweight="1pt">
            <v:stroke miterlimit="10" joinstyle="miter"/>
            <v:path o:connecttype="custom" o:connectlocs="0,7686380;8548,7686380;8548,8000345;0,8000345;0,7686380" o:connectangles="0,0,0,0,0"/>
            <w10:wrap anchorx="page" anchory="page"/>
          </v:shape>
        </w:pict>
      </w:r>
      <w:r>
        <w:rPr>
          <w:noProof/>
        </w:rPr>
        <w:pict>
          <v:shape id="Freeform 2061" o:spid="_x0000_s3453" style="position:absolute;margin-left:383.25pt;margin-top:629.85pt;width:.5pt;height:.5pt;z-index:-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60" o:spid="_x0000_s3454" style="position:absolute;margin-left:383.7pt;margin-top:629.85pt;width:123pt;height:.5pt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" path="m,l4340,r,17l,17,,xe" fillcolor="black" stroked="f" strokeweight="1pt">
            <v:stroke miterlimit="10" joinstyle="miter"/>
            <v:path o:connecttype="custom" o:connectlocs="0,8299824;1562100,8299824;1562100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59" o:spid="_x0000_s3455" style="position:absolute;margin-left:506.75pt;margin-top:605.1pt;width:.5pt;height:24.75pt;z-index:-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" path="m,l17,r,872l,872,,xe" fillcolor="black" stroked="f" strokeweight="1pt">
            <v:stroke miterlimit="10" joinstyle="miter"/>
            <v:path o:connecttype="custom" o:connectlocs="0,7686380;5997,7686380;5997,8000345;0,8000345;0,7686380" o:connectangles="0,0,0,0,0"/>
            <w10:wrap anchorx="page" anchory="page"/>
          </v:shape>
        </w:pict>
      </w:r>
      <w:r>
        <w:rPr>
          <w:noProof/>
        </w:rPr>
        <w:pict>
          <v:shape id="Freeform 2058" o:spid="_x0000_s3456" style="position:absolute;margin-left:506.75pt;margin-top:629.85pt;width:.5pt;height:.5pt;z-index:-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>
          <v:shape id="Freeform 2057" o:spid="_x0000_s3457" style="position:absolute;margin-left:506.75pt;margin-top:629.85pt;width:.5pt;height:.5pt;z-index:-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T.C. </w:t>
      </w:r>
    </w:p>
    <w:p w:rsidR="00394C58" w:rsidRDefault="00394C58">
      <w:pPr>
        <w:spacing w:line="20" w:lineRule="exact"/>
        <w:sectPr w:rsidR="00394C58">
          <w:pgSz w:w="11906" w:h="16841"/>
          <w:pgMar w:top="844" w:right="5991" w:bottom="0" w:left="5483" w:header="708" w:footer="708" w:gutter="0"/>
          <w:cols w:space="708"/>
        </w:sectPr>
      </w:pPr>
    </w:p>
    <w:p w:rsidR="00394C58" w:rsidRDefault="00394C58" w:rsidP="005F251D">
      <w:pPr>
        <w:spacing w:before="55" w:line="177" w:lineRule="exact"/>
        <w:ind w:right="-567" w:firstLine="708"/>
      </w:pPr>
      <w:r>
        <w:rPr>
          <w:b/>
          <w:bCs/>
          <w:color w:val="000000"/>
          <w:sz w:val="19"/>
          <w:szCs w:val="19"/>
        </w:rPr>
        <w:t xml:space="preserve">                   BOLU ABANT İZZET BAYSAL ÜNİVERSİTESİ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40" w:bottom="0" w:left="3834" w:header="708" w:footer="708" w:gutter="0"/>
          <w:cols w:space="708"/>
        </w:sectPr>
      </w:pPr>
    </w:p>
    <w:p w:rsidR="00394C58" w:rsidRDefault="00394C58">
      <w:pPr>
        <w:spacing w:before="59" w:line="214" w:lineRule="exact"/>
        <w:ind w:right="-567"/>
      </w:pPr>
      <w:r>
        <w:rPr>
          <w:b/>
          <w:bCs/>
          <w:color w:val="000000"/>
          <w:sz w:val="24"/>
          <w:szCs w:val="24"/>
        </w:rPr>
        <w:t>Mudurnu Süreyya Astarcı Meslek Yüksekokulu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705" w:bottom="0" w:left="3209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0" w:line="255" w:lineRule="exact"/>
        <w:ind w:right="-567"/>
      </w:pPr>
      <w:r>
        <w:rPr>
          <w:color w:val="000000"/>
          <w:sz w:val="28"/>
          <w:szCs w:val="28"/>
        </w:rPr>
        <w:t>20.... / 20.... Öğretim Yılı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680" w:bottom="0" w:left="4172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40" w:line="177" w:lineRule="exact"/>
        <w:ind w:right="-567"/>
      </w:pPr>
      <w:r>
        <w:rPr>
          <w:b/>
          <w:bCs/>
          <w:color w:val="000000"/>
          <w:sz w:val="19"/>
          <w:szCs w:val="19"/>
        </w:rPr>
        <w:t>STAJ İÇİN İŞE YERLEŞTİRME İŞLEM FORMU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992" w:bottom="0" w:left="348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1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   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087" w:bottom="0" w:left="1135" w:header="708" w:footer="708" w:gutter="0"/>
          <w:cols w:space="708"/>
        </w:sectPr>
      </w:pPr>
    </w:p>
    <w:p w:rsidR="00394C58" w:rsidRDefault="00394C58">
      <w:pPr>
        <w:spacing w:before="198" w:line="255" w:lineRule="exact"/>
        <w:ind w:right="-567"/>
      </w:pPr>
      <w:r>
        <w:rPr>
          <w:i/>
          <w:color w:val="000000"/>
          <w:sz w:val="28"/>
          <w:szCs w:val="28"/>
        </w:rPr>
        <w:t>Adı Soyadı     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698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Program Alanı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578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2" w:line="255" w:lineRule="exact"/>
        <w:ind w:right="-567"/>
      </w:pPr>
      <w:r>
        <w:rPr>
          <w:color w:val="000000"/>
          <w:sz w:val="28"/>
          <w:szCs w:val="28"/>
        </w:rPr>
        <w:t>Staj Dönemi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137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97" w:lineRule="exact"/>
        <w:ind w:right="-567"/>
      </w:pPr>
      <w:r>
        <w:rPr>
          <w:b/>
          <w:bCs/>
          <w:color w:val="000000"/>
          <w:sz w:val="22"/>
          <w:szCs w:val="22"/>
        </w:rPr>
        <w:t>İşyerinin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60" w:bottom="0" w:left="1135" w:header="708" w:footer="708" w:gutter="0"/>
          <w:cols w:space="708"/>
        </w:sectPr>
      </w:pPr>
    </w:p>
    <w:p w:rsidR="00394C58" w:rsidRDefault="00394C58">
      <w:pPr>
        <w:spacing w:before="69" w:line="255" w:lineRule="exact"/>
        <w:ind w:right="-567"/>
      </w:pPr>
      <w:r>
        <w:rPr>
          <w:i/>
          <w:color w:val="000000"/>
          <w:sz w:val="28"/>
          <w:szCs w:val="28"/>
        </w:rPr>
        <w:t>Adı                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772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Adresi           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775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43" w:line="255" w:lineRule="exact"/>
        <w:ind w:right="-567"/>
      </w:pPr>
      <w:r>
        <w:rPr>
          <w:i/>
          <w:color w:val="000000"/>
          <w:sz w:val="28"/>
          <w:szCs w:val="28"/>
        </w:rPr>
        <w:t>Telefon Numarası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595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İşyerinde izlenme sırasında temas kurulacak kimseler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623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I. Kişi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II. Kişi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III. Kişi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687" w:header="708" w:footer="708" w:gutter="0"/>
          <w:cols w:num="3" w:space="708" w:equalWidth="0">
            <w:col w:w="782" w:space="1564"/>
            <w:col w:w="892" w:space="1528"/>
            <w:col w:w="1003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56" w:line="255" w:lineRule="exact"/>
        <w:ind w:right="-567"/>
      </w:pPr>
      <w:r>
        <w:rPr>
          <w:i/>
          <w:color w:val="000000"/>
          <w:sz w:val="28"/>
          <w:szCs w:val="28"/>
        </w:rPr>
        <w:t>Adı Soyadı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394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Görevi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842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40" w:line="235" w:lineRule="exact"/>
        <w:ind w:right="-567"/>
      </w:pPr>
      <w:r>
        <w:rPr>
          <w:color w:val="000000"/>
          <w:sz w:val="26"/>
          <w:szCs w:val="26"/>
        </w:rPr>
        <w:t>Program Koordinatörü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847" w:bottom="0" w:left="7636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0" w:line="181" w:lineRule="exact"/>
        <w:ind w:right="-567"/>
      </w:pPr>
      <w:r>
        <w:rPr>
          <w:color w:val="000000"/>
          <w:sz w:val="19"/>
          <w:szCs w:val="19"/>
        </w:rPr>
        <w:t>12 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81" w:lineRule="exact"/>
        <w:ind w:right="-567"/>
      </w:pPr>
      <w:r>
        <w:rPr>
          <w:noProof/>
        </w:rPr>
        <w:pict>
          <v:shape id="Freeform 2056" o:spid="_x0000_s3458" style="position:absolute;margin-left:335.25pt;margin-top:101.4pt;width:.7pt;height:11.75pt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1286571;8548,1286571;8548,1435796;0,1435796;0,1286571" o:connectangles="0,0,0,0,0"/>
            <w10:wrap anchorx="page" anchory="page"/>
          </v:shape>
        </w:pict>
      </w:r>
      <w:r>
        <w:rPr>
          <w:noProof/>
        </w:rPr>
        <w:pict>
          <v:shape id="Freeform 2055" o:spid="_x0000_s3459" style="position:absolute;margin-left:335.25pt;margin-top:113.2pt;width:.7pt;height:11.75pt;z-index:-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1435796;8548,1435796;8548,1585021;0,1585021;0,1435796" o:connectangles="0,0,0,0,0"/>
            <w10:wrap anchorx="page" anchory="page"/>
          </v:shape>
        </w:pict>
      </w:r>
      <w:r>
        <w:rPr>
          <w:noProof/>
        </w:rPr>
        <w:pict>
          <v:shape id="Freeform 2054" o:spid="_x0000_s3460" style="position:absolute;margin-left:335.25pt;margin-top:124.95pt;width:.7pt;height:11.75pt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" path="m,l25,r,415l,415,,xe" fillcolor="black" stroked="f" strokeweight="1pt">
            <v:stroke miterlimit="10" joinstyle="miter"/>
            <v:path o:connecttype="custom" o:connectlocs="0,1585021;8548,1585021;8548,1734246;0,1734246;0,1585021" o:connectangles="0,0,0,0,0"/>
            <w10:wrap anchorx="page" anchory="page"/>
          </v:shape>
        </w:pict>
      </w:r>
      <w:r>
        <w:rPr>
          <w:noProof/>
        </w:rPr>
        <w:pict>
          <v:shape id="Freeform 2053" o:spid="_x0000_s3461" style="position:absolute;margin-left:335.25pt;margin-top:136.7pt;width:.7pt;height:11.75p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1734246;8548,1734246;8548,1883471;0,1883471;0,1734246" o:connectangles="0,0,0,0,0"/>
            <w10:wrap anchorx="page" anchory="page"/>
          </v:shape>
        </w:pict>
      </w:r>
      <w:r>
        <w:rPr>
          <w:noProof/>
        </w:rPr>
        <w:pict>
          <v:shape id="Freeform 2052" o:spid="_x0000_s3462" style="position:absolute;margin-left:335.25pt;margin-top:148.45pt;width:.7pt;height:11.75pt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1883471;8548,1883471;8548,2032696;0,2032696;0,1883471" o:connectangles="0,0,0,0,0"/>
            <w10:wrap anchorx="page" anchory="page"/>
          </v:shape>
        </w:pict>
      </w:r>
      <w:r>
        <w:rPr>
          <w:noProof/>
        </w:rPr>
        <w:pict>
          <v:shape id="Freeform 2051" o:spid="_x0000_s3463" style="position:absolute;margin-left:335.25pt;margin-top:160.2pt;width:.7pt;height:11.75pt;z-index:-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2032696;8548,2032696;8548,2181921;0,2181921;0,2032696" o:connectangles="0,0,0,0,0"/>
            <w10:wrap anchorx="page" anchory="page"/>
          </v:shape>
        </w:pict>
      </w:r>
      <w:r>
        <w:rPr>
          <w:noProof/>
        </w:rPr>
        <w:pict>
          <v:shape id="Freeform 2050" o:spid="_x0000_s3464" style="position:absolute;margin-left:335.25pt;margin-top:172pt;width:.7pt;height:11.75p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" path="m,l25,r,414l,414,,xe" fillcolor="black" stroked="f" strokeweight="1pt">
            <v:stroke miterlimit="10" joinstyle="miter"/>
            <v:path o:connecttype="custom" o:connectlocs="0,2181921;8548,2181921;8548,2330787;0,2330787;0,2181921" o:connectangles="0,0,0,0,0"/>
            <w10:wrap anchorx="page" anchory="page"/>
          </v:shape>
        </w:pict>
      </w:r>
      <w:r>
        <w:rPr>
          <w:noProof/>
        </w:rPr>
        <w:pict>
          <v:shape id="Freeform 2049" o:spid="_x0000_s3465" style="position:absolute;margin-left:335.25pt;margin-top:183.75pt;width:.7pt;height:11.75pt;z-index:-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2330787;8548,2330787;8548,2480012;0,2480012;0,2330787" o:connectangles="0,0,0,0,0"/>
            <w10:wrap anchorx="page" anchory="page"/>
          </v:shape>
        </w:pict>
      </w:r>
      <w:r>
        <w:rPr>
          <w:noProof/>
        </w:rPr>
        <w:pict>
          <v:shape id="Freeform 2048" o:spid="_x0000_s3466" style="position:absolute;margin-left:335.25pt;margin-top:195.5pt;width:.7pt;height:1.55pt;z-index:-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" path="m,l25,r,55l,55,,xe" fillcolor="black" stroked="f" strokeweight="1pt">
            <v:stroke miterlimit="10" joinstyle="miter"/>
            <v:path o:connecttype="custom" o:connectlocs="0,2468499;8548,2468499;8548,2488184;0,2488184;0,2468499" o:connectangles="0,0,0,0,0"/>
            <w10:wrap anchorx="page" anchory="page"/>
          </v:shape>
        </w:pict>
      </w:r>
      <w:r>
        <w:rPr>
          <w:noProof/>
        </w:rPr>
        <w:pict>
          <v:shape id="Freeform 2047" o:spid="_x0000_s3467" style="position:absolute;margin-left:342.9pt;margin-top:195.5pt;width:1.45pt;height:1.55pt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" path="m,l50,r,55l,55,,xe" fillcolor="black" stroked="f" strokeweight="1pt">
            <v:stroke miterlimit="10" joinstyle="miter"/>
            <v:path o:connecttype="custom" o:connectlocs="0,2468499;18054,2468499;18054,2488184;0,2488184;0,2468499" o:connectangles="0,0,0,0,0"/>
            <w10:wrap anchorx="page" anchory="page"/>
          </v:shape>
        </w:pict>
      </w:r>
      <w:r>
        <w:rPr>
          <w:noProof/>
        </w:rPr>
        <w:pict>
          <v:shape id="Freeform 2046" o:spid="_x0000_s3468" style="position:absolute;margin-left:342.9pt;margin-top:195.5pt;width:1.45pt;height:1.45pt;z-index:-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" path="m,l50,r,51l,51,,xe" fillcolor="black" stroked="f" strokeweight="1pt">
            <v:stroke miterlimit="10" joinstyle="miter"/>
            <v:path o:connecttype="custom" o:connectlocs="0,2490358;18054,2490358;18054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45" o:spid="_x0000_s3469" style="position:absolute;margin-left:344.35pt;margin-top:195.5pt;width:1.45pt;height:1.45pt;z-index:-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44" o:spid="_x0000_s3470" style="position:absolute;margin-left:345.8pt;margin-top:195.5pt;width:94.1pt;height:1.45pt;z-index:-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" path="m,l3319,r,51l,51,,xe" fillcolor="black" stroked="f" strokeweight="1pt">
            <v:stroke miterlimit="10" joinstyle="miter"/>
            <v:path o:connecttype="custom" o:connectlocs="0,2490358;1195070,2490358;1195070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43" o:spid="_x0000_s3471" style="position:absolute;margin-left:439.85pt;margin-top:196.95pt;width:.7pt;height:.1pt;z-index:-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1764792;8548,1764792;8548,1765808;0,1765808;0,1764792" o:connectangles="0,0,0,0,0"/>
            <w10:wrap anchorx="page" anchory="page"/>
          </v:shape>
        </w:pict>
      </w:r>
      <w:r>
        <w:rPr>
          <w:noProof/>
        </w:rPr>
        <w:pict>
          <v:shape id="Freeform 2042" o:spid="_x0000_s3472" style="position:absolute;margin-left:439.85pt;margin-top:195.5pt;width:1.45pt;height:1.45pt;z-index:-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41" o:spid="_x0000_s3473" style="position:absolute;margin-left:440.6pt;margin-top:195.5pt;width:1.45pt;height:1.45p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40" o:spid="_x0000_s3474" style="position:absolute;margin-left:442.05pt;margin-top:195.5pt;width:47.2pt;height:1.45pt;z-index:-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" path="m,l1665,r,51l,51,,xe" fillcolor="black" stroked="f" strokeweight="1pt">
            <v:stroke miterlimit="10" joinstyle="miter"/>
            <v:path o:connecttype="custom" o:connectlocs="0,2490358;599440,2490358;599440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39" o:spid="_x0000_s3475" style="position:absolute;margin-left:489.2pt;margin-top:196.95pt;width:.7pt;height:.1pt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" path="m,l25,r,4l,4,,xe" fillcolor="black" stroked="f" strokeweight="1pt">
            <v:stroke miterlimit="10" joinstyle="miter"/>
            <v:path o:connecttype="custom" o:connectlocs="0,1764792;8548,1764792;8548,1765808;0,1765808;0,1764792" o:connectangles="0,0,0,0,0"/>
            <w10:wrap anchorx="page" anchory="page"/>
          </v:shape>
        </w:pict>
      </w:r>
      <w:r>
        <w:rPr>
          <w:noProof/>
        </w:rPr>
        <w:pict>
          <v:shape id="Freeform 2038" o:spid="_x0000_s3476" style="position:absolute;margin-left:489.2pt;margin-top:195.5pt;width:1.45pt;height:1.45pt;z-index:-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GYy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37" o:spid="_x0000_s3477" style="position:absolute;margin-left:490.65pt;margin-top:195.5pt;width:47.4pt;height:1.45p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" path="m,l1672,r,51l,51,,xe" fillcolor="black" stroked="f" strokeweight="1pt">
            <v:stroke miterlimit="10" joinstyle="miter"/>
            <v:path o:connecttype="custom" o:connectlocs="0,2490358;601620,2490358;601620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36" o:spid="_x0000_s3478" style="position:absolute;margin-left:538.05pt;margin-top:195.5pt;width:1.45pt;height:1.55pt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" path="m,l51,r,55l,55,,xe" fillcolor="black" stroked="f" strokeweight="1pt">
            <v:stroke miterlimit="10" joinstyle="miter"/>
            <v:path o:connecttype="custom" o:connectlocs="0,2468499;18415,2468499;18415,2488184;0,2488184;0,2468499" o:connectangles="0,0,0,0,0"/>
            <w10:wrap anchorx="page" anchory="page"/>
          </v:shape>
        </w:pict>
      </w:r>
      <w:r>
        <w:rPr>
          <w:noProof/>
        </w:rPr>
        <w:pict>
          <v:shape id="Freeform 2035" o:spid="_x0000_s3479" style="position:absolute;margin-left:538.05pt;margin-top:195.5pt;width:1.45pt;height:1.45pt;z-index:-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>
          <v:shape id="Freeform 2034" o:spid="_x0000_s3480" style="position:absolute;margin-left:335.25pt;margin-top:197.05pt;width:.7pt;height:11.75pt;z-index:-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>
          <v:shape id="Freeform 2033" o:spid="_x0000_s3481" style="position:absolute;margin-left:335.25pt;margin-top:208.8pt;width:.7pt;height:11.75pt;z-index:-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>
          <v:shape id="Freeform 2032" o:spid="_x0000_s3482" style="position:absolute;margin-left:342.9pt;margin-top:197.05pt;width:1.45pt;height:11.75pt;z-index:-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499788;18054,2499788;18054,2649013;0,2649013;0,2499788" o:connectangles="0,0,0,0,0"/>
            <w10:wrap anchorx="page" anchory="page"/>
          </v:shape>
        </w:pict>
      </w:r>
      <w:r>
        <w:rPr>
          <w:noProof/>
        </w:rPr>
        <w:pict>
          <v:shape id="Freeform 2031" o:spid="_x0000_s3483" style="position:absolute;margin-left:342.9pt;margin-top:208.8pt;width:1.45pt;height:11.75pt;z-index:-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2649013;18054,2649013;18054,2798238;0,2798238;0,2649013" o:connectangles="0,0,0,0,0"/>
            <w10:wrap anchorx="page" anchory="page"/>
          </v:shape>
        </w:pict>
      </w:r>
      <w:r>
        <w:rPr>
          <w:noProof/>
        </w:rPr>
        <w:pict>
          <v:shape id="Freeform 2030" o:spid="_x0000_s3484" style="position:absolute;margin-left:439.85pt;margin-top:197.05pt;width:.7pt;height:11.75pt;z-index:-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>
          <v:shape id="Freeform 2029" o:spid="_x0000_s3485" style="position:absolute;margin-left:439.85pt;margin-top:208.8pt;width:.7pt;height:11.75p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>
          <v:shape id="Freeform 2028" o:spid="_x0000_s3486" style="position:absolute;margin-left:489.2pt;margin-top:197.05pt;width:.7pt;height:11.75pt;z-index:-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>
          <v:shape id="Freeform 2027" o:spid="_x0000_s3487" style="position:absolute;margin-left:489.2pt;margin-top:208.8pt;width:.7pt;height:11.75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>
          <v:shape id="Freeform 2026" o:spid="_x0000_s3488" style="position:absolute;margin-left:538.05pt;margin-top:197.05pt;width:1.45pt;height:11.75pt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2499788;18415,2499788;18415,2649013;0,2649013;0,2499788" o:connectangles="0,0,0,0,0"/>
            <w10:wrap anchorx="page" anchory="page"/>
          </v:shape>
        </w:pict>
      </w:r>
      <w:r>
        <w:rPr>
          <w:noProof/>
        </w:rPr>
        <w:pict>
          <v:shape id="Freeform 2025" o:spid="_x0000_s3489" style="position:absolute;margin-left:538.05pt;margin-top:208.8pt;width:1.45pt;height:11.75p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2649013;18415,2649013;18415,2798238;0,2798238;0,2649013" o:connectangles="0,0,0,0,0"/>
            <w10:wrap anchorx="page" anchory="page"/>
          </v:shape>
        </w:pict>
      </w:r>
      <w:r>
        <w:rPr>
          <w:noProof/>
        </w:rPr>
        <w:pict>
          <v:shape id="Freeform 2024" o:spid="_x0000_s3490" style="position:absolute;margin-left:335.25pt;margin-top:220.6pt;width:.7pt;height:.7p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>
          <v:shape id="Freeform 2023" o:spid="_x0000_s3491" style="position:absolute;margin-left:342.9pt;margin-top:220.6pt;width:1.45pt;height:.7pt;z-index:-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" path="m,l50,r,25l,25,,xe" fillcolor="black" stroked="f" strokeweight="1pt">
            <v:stroke miterlimit="10" joinstyle="miter"/>
            <v:path o:connecttype="custom" o:connectlocs="0,2660845;18054,2660845;18054,2669393;0,2669393;0,2660845" o:connectangles="0,0,0,0,0"/>
            <w10:wrap anchorx="page" anchory="page"/>
          </v:shape>
        </w:pict>
      </w:r>
      <w:r>
        <w:rPr>
          <w:noProof/>
        </w:rPr>
        <w:pict>
          <v:shape id="Freeform 2022" o:spid="_x0000_s3492" style="position:absolute;margin-left:344.35pt;margin-top:220.6pt;width:95.5pt;height:.7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" path="m,l3370,r,25l,25,,xe" fillcolor="black" stroked="f" strokeweight="1pt">
            <v:stroke miterlimit="10" joinstyle="miter"/>
            <v:path o:connecttype="custom" o:connectlocs="0,2660845;1212850,2660845;1212850,2669393;0,2669393;0,2660845" o:connectangles="0,0,0,0,0"/>
            <w10:wrap anchorx="page" anchory="page"/>
          </v:shape>
        </w:pict>
      </w:r>
      <w:r>
        <w:rPr>
          <w:noProof/>
        </w:rPr>
        <w:pict>
          <v:shape id="Freeform 2021" o:spid="_x0000_s3493" style="position:absolute;margin-left:439.85pt;margin-top:220.6pt;width:.7pt;height:.7p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>
          <v:shape id="Freeform 2020" o:spid="_x0000_s3494" style="position:absolute;margin-left:440.6pt;margin-top:220.6pt;width:48.6pt;height:.7pt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1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" path="m,l1716,r,25l,25,,xe" fillcolor="black" stroked="f" strokeweight="1pt">
            <v:stroke miterlimit="10" joinstyle="miter"/>
            <v:path o:connecttype="custom" o:connectlocs="0,2660845;617220,2660845;617220,2669393;0,2669393;0,2660845" o:connectangles="0,0,0,0,0"/>
            <w10:wrap anchorx="page" anchory="page"/>
          </v:shape>
        </w:pict>
      </w:r>
      <w:r>
        <w:rPr>
          <w:noProof/>
        </w:rPr>
        <w:pict>
          <v:shape id="Freeform 2019" o:spid="_x0000_s3495" style="position:absolute;margin-left:489.2pt;margin-top:220.6pt;width:.7pt;height:.7p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>
          <v:shape id="Freeform 2018" o:spid="_x0000_s3496" style="position:absolute;margin-left:489.95pt;margin-top:220.6pt;width:48.1pt;height:.7pt;z-index:-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" path="m,l1698,r,25l,25,,xe" fillcolor="black" stroked="f" strokeweight="1pt">
            <v:stroke miterlimit="10" joinstyle="miter"/>
            <v:path o:connecttype="custom" o:connectlocs="0,2660845;610870,2660845;610870,2669393;0,2669393;0,2660845" o:connectangles="0,0,0,0,0"/>
            <w10:wrap anchorx="page" anchory="page"/>
          </v:shape>
        </w:pict>
      </w:r>
      <w:r>
        <w:rPr>
          <w:noProof/>
        </w:rPr>
        <w:pict>
          <v:shape id="Freeform 2017" o:spid="_x0000_s3497" style="position:absolute;margin-left:538.05pt;margin-top:220.6pt;width:1.45pt;height:.7pt;z-index:-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" path="m,l51,r,25l,25,,xe" fillcolor="black" stroked="f" strokeweight="1pt">
            <v:stroke miterlimit="10" joinstyle="miter"/>
            <v:path o:connecttype="custom" o:connectlocs="0,2660845;18415,2660845;18415,2669393;0,2669393;0,2660845" o:connectangles="0,0,0,0,0"/>
            <w10:wrap anchorx="page" anchory="page"/>
          </v:shape>
        </w:pict>
      </w:r>
      <w:r>
        <w:rPr>
          <w:noProof/>
        </w:rPr>
        <w:pict>
          <v:shape id="Freeform 2016" o:spid="_x0000_s3498" style="position:absolute;margin-left:335.25pt;margin-top:221.3pt;width:.7pt;height:11.75pt;z-index:-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>
          <v:shape id="Freeform 2015" o:spid="_x0000_s3499" style="position:absolute;margin-left:342.9pt;margin-top:221.3pt;width:1.45pt;height:11.7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807228;18054,2807228;18054,2956453;0,2956453;0,2807228" o:connectangles="0,0,0,0,0"/>
            <w10:wrap anchorx="page" anchory="page"/>
          </v:shape>
        </w:pict>
      </w:r>
      <w:r>
        <w:rPr>
          <w:noProof/>
        </w:rPr>
        <w:pict>
          <v:shape id="Freeform 2014" o:spid="_x0000_s3500" style="position:absolute;margin-left:439.85pt;margin-top:221.3pt;width:.7pt;height:11.75pt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>
          <v:shape id="Freeform 2013" o:spid="_x0000_s3501" style="position:absolute;margin-left:489.2pt;margin-top:221.3pt;width:.7pt;height:11.75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>
          <v:shape id="Freeform 2012" o:spid="_x0000_s3502" style="position:absolute;margin-left:538.05pt;margin-top:221.3pt;width:1.45pt;height:11.75pt;z-index:-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" path="m,l51,r,415l,415,,xe" fillcolor="black" stroked="f" strokeweight="1pt">
            <v:stroke miterlimit="10" joinstyle="miter"/>
            <v:path o:connecttype="custom" o:connectlocs="0,2807228;18415,2807228;18415,2956453;0,2956453;0,2807228" o:connectangles="0,0,0,0,0"/>
            <w10:wrap anchorx="page" anchory="page"/>
          </v:shape>
        </w:pict>
      </w:r>
      <w:r>
        <w:rPr>
          <w:noProof/>
        </w:rPr>
        <w:pict>
          <v:shape id="Freeform 2011" o:spid="_x0000_s3503" style="position:absolute;margin-left:335.25pt;margin-top:233.05pt;width:.7pt;height:11.75pt;z-index:-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>
          <v:shape id="Freeform 2010" o:spid="_x0000_s3504" style="position:absolute;margin-left:342.9pt;margin-top:233.05pt;width:1.45pt;height:11.75pt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956453;18054,2956453;18054,3105678;0,3105678;0,2956453" o:connectangles="0,0,0,0,0"/>
            <w10:wrap anchorx="page" anchory="page"/>
          </v:shape>
        </w:pict>
      </w:r>
      <w:r>
        <w:rPr>
          <w:noProof/>
        </w:rPr>
        <w:pict>
          <v:shape id="Freeform 2009" o:spid="_x0000_s3505" style="position:absolute;margin-left:439.85pt;margin-top:233.05pt;width:.7pt;height:11.75p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>
          <v:shape id="Freeform 2008" o:spid="_x0000_s3506" style="position:absolute;margin-left:489.2pt;margin-top:233.05pt;width:.7pt;height:11.75pt;z-index:-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>
          <v:shape id="Freeform 2007" o:spid="_x0000_s3507" style="position:absolute;margin-left:538.05pt;margin-top:233.05pt;width:1.45pt;height:11.75pt;z-index:-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" path="m,l51,r,415l,415,,xe" fillcolor="black" stroked="f" strokeweight="1pt">
            <v:stroke miterlimit="10" joinstyle="miter"/>
            <v:path o:connecttype="custom" o:connectlocs="0,2956453;18415,2956453;18415,3105678;0,3105678;0,2956453" o:connectangles="0,0,0,0,0"/>
            <w10:wrap anchorx="page" anchory="page"/>
          </v:shape>
        </w:pict>
      </w:r>
      <w:r>
        <w:rPr>
          <w:noProof/>
        </w:rPr>
        <w:pict>
          <v:shape id="Freeform 2006" o:spid="_x0000_s3508" style="position:absolute;margin-left:335.25pt;margin-top:244.8pt;width:.7pt;height:.5pt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>
          <v:shape id="Freeform 2005" o:spid="_x0000_s3509" style="position:absolute;margin-left:342.9pt;margin-top:244.8pt;width:1.45pt;height:.5pt;z-index:-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" path="m,l50,r,17l,17,,xe" fillcolor="black" stroked="f" strokeweight="1pt">
            <v:stroke miterlimit="10" joinstyle="miter"/>
            <v:path o:connecttype="custom" o:connectlocs="0,3226174;18054,3226174;18054,3232524;0,3232524;0,3226174" o:connectangles="0,0,0,0,0"/>
            <w10:wrap anchorx="page" anchory="page"/>
          </v:shape>
        </w:pict>
      </w:r>
      <w:r>
        <w:rPr>
          <w:noProof/>
        </w:rPr>
        <w:pict>
          <v:shape id="Resim 2004" o:spid="_x0000_s3510" type="#_x0000_t75" alt="ooxWord://word/media/image402.png" style="position:absolute;margin-left:344.35pt;margin-top:244.8pt;width:95.5pt;height:.5pt;z-index:-251411456;visibility:visible;mso-position-horizontal-relative:page;mso-position-vertical-relative:page">
            <v:imagedata r:id="rId349"/>
            <w10:wrap anchorx="page" anchory="page"/>
          </v:shape>
        </w:pict>
      </w:r>
      <w:r>
        <w:rPr>
          <w:noProof/>
        </w:rPr>
        <w:pict>
          <v:shape id="Freeform 2003" o:spid="_x0000_s3511" style="position:absolute;margin-left:439.85pt;margin-top:244.8pt;width:.7pt;height:.5pt;z-index:-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>
          <v:shape id="Resim 2002" o:spid="_x0000_s3512" type="#_x0000_t75" alt="ooxWord://word/media/image403.png" style="position:absolute;margin-left:440.6pt;margin-top:244.8pt;width:48.65pt;height:.5pt;z-index:-251409408;visibility:visible;mso-position-horizontal-relative:page;mso-position-vertical-relative:page">
            <v:imagedata r:id="rId350"/>
            <w10:wrap anchorx="page" anchory="page"/>
          </v:shape>
        </w:pict>
      </w:r>
      <w:r>
        <w:rPr>
          <w:noProof/>
        </w:rPr>
        <w:pict>
          <v:shape id="Freeform 2001" o:spid="_x0000_s3513" style="position:absolute;margin-left:489.2pt;margin-top:244.8pt;width:.7pt;height:.5p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>
          <v:shape id="Resim 2000" o:spid="_x0000_s3514" type="#_x0000_t75" alt="ooxWord://word/media/image404.png" style="position:absolute;margin-left:489.95pt;margin-top:244.8pt;width:48.1pt;height:.5pt;z-index:-251407360;visibility:visible;mso-position-horizontal-relative:page;mso-position-vertical-relative:page">
            <v:imagedata r:id="rId351"/>
            <w10:wrap anchorx="page" anchory="page"/>
          </v:shape>
        </w:pict>
      </w:r>
      <w:r>
        <w:rPr>
          <w:noProof/>
        </w:rPr>
        <w:pict>
          <v:shape id="Freeform 1999" o:spid="_x0000_s3515" style="position:absolute;margin-left:538.05pt;margin-top:244.8pt;width:1.45pt;height:.5pt;z-index:-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3226174;18415,3226174;18415,3232524;0,3232524;0,3226174" o:connectangles="0,0,0,0,0"/>
            <w10:wrap anchorx="page" anchory="page"/>
          </v:shape>
        </w:pict>
      </w:r>
      <w:r>
        <w:rPr>
          <w:noProof/>
        </w:rPr>
        <w:pict>
          <v:shape id="Freeform 1998" o:spid="_x0000_s3516" style="position:absolute;margin-left:335.25pt;margin-top:245.3pt;width:.7pt;height:11.75pt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>
          <v:shape id="Freeform 1997" o:spid="_x0000_s3517" style="position:absolute;margin-left:342.9pt;margin-top:245.3pt;width:1.45pt;height:11.75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" path="m,l50,r,415l,415,,xe" fillcolor="black" stroked="f" strokeweight="1pt">
            <v:stroke miterlimit="10" joinstyle="miter"/>
            <v:path o:connecttype="custom" o:connectlocs="0,3111791;18054,3111791;18054,3261016;0,3261016;0,3111791" o:connectangles="0,0,0,0,0"/>
            <w10:wrap anchorx="page" anchory="page"/>
          </v:shape>
        </w:pict>
      </w:r>
      <w:r>
        <w:rPr>
          <w:noProof/>
        </w:rPr>
        <w:pict>
          <v:shape id="Freeform 1996" o:spid="_x0000_s3518" style="position:absolute;margin-left:439.85pt;margin-top:245.3pt;width:.7pt;height:11.75pt;z-index:-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>
          <v:shape id="Freeform 1995" o:spid="_x0000_s3519" style="position:absolute;margin-left:489.2pt;margin-top:245.3pt;width:.7pt;height:11.75p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>
          <v:shape id="Freeform 1994" o:spid="_x0000_s3520" style="position:absolute;margin-left:538.05pt;margin-top:245.3pt;width:1.45pt;height:11.75pt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3111791;18415,3111791;18415,3261016;0,3261016;0,3111791" o:connectangles="0,0,0,0,0"/>
            <w10:wrap anchorx="page" anchory="page"/>
          </v:shape>
        </w:pict>
      </w:r>
      <w:r>
        <w:rPr>
          <w:noProof/>
        </w:rPr>
        <w:pict>
          <v:shape id="Freeform 1993" o:spid="_x0000_s3521" style="position:absolute;margin-left:335.25pt;margin-top:257.05pt;width:.7pt;height:11.8pt;z-index:-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>
          <v:shape id="Freeform 1992" o:spid="_x0000_s3522" style="position:absolute;margin-left:342.9pt;margin-top:257.05pt;width:1.45pt;height:11.8pt;z-index:-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" path="m,l50,r,416l,416,,xe" fillcolor="black" stroked="f" strokeweight="1pt">
            <v:stroke miterlimit="10" joinstyle="miter"/>
            <v:path o:connecttype="custom" o:connectlocs="0,3267020;18054,3267020;18054,3416880;0,3416880;0,3267020" o:connectangles="0,0,0,0,0"/>
            <w10:wrap anchorx="page" anchory="page"/>
          </v:shape>
        </w:pict>
      </w:r>
      <w:r>
        <w:rPr>
          <w:noProof/>
        </w:rPr>
        <w:pict>
          <v:shape id="Freeform 1991" o:spid="_x0000_s3523" style="position:absolute;margin-left:489.2pt;margin-top:257.05pt;width:.7pt;height:11.8pt;z-index:-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>
          <v:shape id="Freeform 1990" o:spid="_x0000_s3524" style="position:absolute;margin-left:335.25pt;margin-top:268.85pt;width:.7pt;height:.5p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>
          <v:shape id="Freeform 1989" o:spid="_x0000_s3525" style="position:absolute;margin-left:342.9pt;margin-top:268.85pt;width:1.45pt;height:.5pt;z-index:-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" path="m,l50,r,17l,17,,xe" fillcolor="black" stroked="f" strokeweight="1pt">
            <v:stroke miterlimit="10" joinstyle="miter"/>
            <v:path o:connecttype="custom" o:connectlocs="0,3542926;18054,3542926;18054,3549276;0,3549276;0,3542926" o:connectangles="0,0,0,0,0"/>
            <w10:wrap anchorx="page" anchory="page"/>
          </v:shape>
        </w:pict>
      </w:r>
      <w:r>
        <w:rPr>
          <w:noProof/>
        </w:rPr>
        <w:pict>
          <v:shape id="Freeform 1988" o:spid="_x0000_s3526" style="position:absolute;margin-left:439.85pt;margin-top:257.05pt;width:.7pt;height:11.8p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>
          <v:shape id="Resim 1987" o:spid="_x0000_s3527" type="#_x0000_t75" alt="ooxWord://word/media/image405.png" style="position:absolute;margin-left:344.35pt;margin-top:268.85pt;width:95.5pt;height:.5pt;z-index:-251394048;visibility:visible;mso-position-horizontal-relative:page;mso-position-vertical-relative:page">
            <v:imagedata r:id="rId352"/>
            <w10:wrap anchorx="page" anchory="page"/>
          </v:shape>
        </w:pict>
      </w:r>
      <w:r>
        <w:rPr>
          <w:noProof/>
        </w:rPr>
        <w:pict>
          <v:shape id="Freeform 1986" o:spid="_x0000_s3528" style="position:absolute;margin-left:439.85pt;margin-top:268.85pt;width:.7pt;height:.5pt;z-index:-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>
          <v:shape id="Resim 1985" o:spid="_x0000_s3529" type="#_x0000_t75" alt="ooxWord://word/media/image406.png" style="position:absolute;margin-left:440.6pt;margin-top:268.85pt;width:48.65pt;height:.5pt;z-index:-251392000;visibility:visible;mso-position-horizontal-relative:page;mso-position-vertical-relative:page">
            <v:imagedata r:id="rId353"/>
            <w10:wrap anchorx="page" anchory="page"/>
          </v:shape>
        </w:pict>
      </w:r>
      <w:r>
        <w:rPr>
          <w:noProof/>
        </w:rPr>
        <w:pict>
          <v:shape id="Freeform 1984" o:spid="_x0000_s3530" style="position:absolute;margin-left:489.2pt;margin-top:268.85pt;width:.7pt;height:.5p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>
          <v:shape id="Freeform 1983" o:spid="_x0000_s3531" style="position:absolute;margin-left:538.05pt;margin-top:257.05pt;width:1.45pt;height:11.8pt;z-index:-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" path="m,l51,r,416l,416,,xe" fillcolor="black" stroked="f" strokeweight="1pt">
            <v:stroke miterlimit="10" joinstyle="miter"/>
            <v:path o:connecttype="custom" o:connectlocs="0,3267020;18415,3267020;18415,3416880;0,3416880;0,3267020" o:connectangles="0,0,0,0,0"/>
            <w10:wrap anchorx="page" anchory="page"/>
          </v:shape>
        </w:pict>
      </w:r>
      <w:r>
        <w:rPr>
          <w:noProof/>
        </w:rPr>
        <w:pict>
          <v:shape id="Resim 1982" o:spid="_x0000_s3532" type="#_x0000_t75" alt="ooxWord://word/media/image407.png" style="position:absolute;margin-left:489.95pt;margin-top:268.85pt;width:48.1pt;height:.5pt;z-index:-251388928;visibility:visible;mso-position-horizontal-relative:page;mso-position-vertical-relative:page">
            <v:imagedata r:id="rId354"/>
            <w10:wrap anchorx="page" anchory="page"/>
          </v:shape>
        </w:pict>
      </w:r>
      <w:r>
        <w:rPr>
          <w:noProof/>
        </w:rPr>
        <w:pict>
          <v:shape id="Freeform 1981" o:spid="_x0000_s3533" style="position:absolute;margin-left:538.05pt;margin-top:268.85pt;width:1.45pt;height:.5pt;z-index:-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" path="m,l51,r,17l,17,,xe" fillcolor="black" stroked="f" strokeweight="1pt">
            <v:stroke miterlimit="10" joinstyle="miter"/>
            <v:path o:connecttype="custom" o:connectlocs="0,3542926;18415,3542926;18415,3549276;0,3549276;0,3542926" o:connectangles="0,0,0,0,0"/>
            <w10:wrap anchorx="page" anchory="page"/>
          </v:shape>
        </w:pict>
      </w:r>
      <w:r>
        <w:rPr>
          <w:noProof/>
        </w:rPr>
        <w:pict>
          <v:shape id="Freeform 1980" o:spid="_x0000_s3534" style="position:absolute;margin-left:335.25pt;margin-top:269.35pt;width:.7pt;height:11.75pt;z-index:-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>
          <v:shape id="Freeform 1979" o:spid="_x0000_s3535" style="position:absolute;margin-left:342.9pt;margin-top:269.35pt;width:1.45pt;height:11.75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" path="m,l50,r,415l,415,,xe" fillcolor="black" stroked="f" strokeweight="1pt">
            <v:stroke miterlimit="10" joinstyle="miter"/>
            <v:path o:connecttype="custom" o:connectlocs="0,3416713;18054,3416713;18054,3565938;0,3565938;0,3416713" o:connectangles="0,0,0,0,0"/>
            <w10:wrap anchorx="page" anchory="page"/>
          </v:shape>
        </w:pict>
      </w:r>
      <w:r>
        <w:rPr>
          <w:noProof/>
        </w:rPr>
        <w:pict>
          <v:shape id="Freeform 1978" o:spid="_x0000_s3536" style="position:absolute;margin-left:439.85pt;margin-top:269.35pt;width:.7pt;height:11.75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>
          <v:shape id="Freeform 1977" o:spid="_x0000_s3537" style="position:absolute;margin-left:489.2pt;margin-top:269.35pt;width:.7pt;height:11.75p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>
          <v:shape id="Freeform 1976" o:spid="_x0000_s3538" style="position:absolute;margin-left:538.05pt;margin-top:269.35pt;width:1.45pt;height:11.75pt;z-index:-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" path="m,l51,r,415l,415,,xe" fillcolor="black" stroked="f" strokeweight="1pt">
            <v:stroke miterlimit="10" joinstyle="miter"/>
            <v:path o:connecttype="custom" o:connectlocs="0,3416713;18415,3416713;18415,3565938;0,3565938;0,3416713" o:connectangles="0,0,0,0,0"/>
            <w10:wrap anchorx="page" anchory="page"/>
          </v:shape>
        </w:pict>
      </w:r>
      <w:r>
        <w:rPr>
          <w:noProof/>
        </w:rPr>
        <w:pict>
          <v:shape id="Freeform 1975" o:spid="_x0000_s3539" style="position:absolute;margin-left:335.25pt;margin-top:281.1pt;width:.7pt;height:11.75p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>
          <v:shape id="Freeform 1974" o:spid="_x0000_s3540" style="position:absolute;margin-left:342.9pt;margin-top:281.1pt;width:1.45pt;height:11.75pt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" path="m,l50,r,415l,415,,xe" fillcolor="black" stroked="f" strokeweight="1pt">
            <v:stroke miterlimit="10" joinstyle="miter"/>
            <v:path o:connecttype="custom" o:connectlocs="0,3565938;18054,3565938;18054,3715163;0,3715163;0,3565938" o:connectangles="0,0,0,0,0"/>
            <w10:wrap anchorx="page" anchory="page"/>
          </v:shape>
        </w:pict>
      </w:r>
      <w:r>
        <w:rPr>
          <w:noProof/>
        </w:rPr>
        <w:pict>
          <v:shape id="Freeform 1973" o:spid="_x0000_s3541" style="position:absolute;margin-left:489.2pt;margin-top:281.1pt;width:.7pt;height:11.75pt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>
          <v:shape id="Freeform 1972" o:spid="_x0000_s3542" style="position:absolute;margin-left:335.25pt;margin-top:292.85pt;width:.7pt;height:.5pt;z-index:-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>
          <v:shape id="Freeform 1971" o:spid="_x0000_s3543" style="position:absolute;margin-left:342.9pt;margin-top:292.85pt;width:1.45pt;height:.5pt;z-index:-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" path="m,l50,r,16l,16,,xe" fillcolor="black" stroked="f" strokeweight="1pt">
            <v:stroke miterlimit="10" joinstyle="miter"/>
            <v:path o:connecttype="custom" o:connectlocs="0,3859306;18054,3859306;18054,3865282;0,3865282;0,3859306" o:connectangles="0,0,0,0,0"/>
            <w10:wrap anchorx="page" anchory="page"/>
          </v:shape>
        </w:pict>
      </w:r>
      <w:r>
        <w:rPr>
          <w:noProof/>
        </w:rPr>
        <w:pict>
          <v:shape id="Freeform 1970" o:spid="_x0000_s3544" style="position:absolute;margin-left:439.85pt;margin-top:281.1pt;width:.7pt;height:11.75pt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>
          <v:shape id="Resim 1969" o:spid="_x0000_s3545" type="#_x0000_t75" alt="ooxWord://word/media/image408.png" style="position:absolute;margin-left:344.35pt;margin-top:292.85pt;width:95.5pt;height:.5pt;z-index:-251375616;visibility:visible;mso-position-horizontal-relative:page;mso-position-vertical-relative:page">
            <v:imagedata r:id="rId355"/>
            <w10:wrap anchorx="page" anchory="page"/>
          </v:shape>
        </w:pict>
      </w:r>
      <w:r>
        <w:rPr>
          <w:noProof/>
        </w:rPr>
        <w:pict>
          <v:shape id="Freeform 1968" o:spid="_x0000_s3546" style="position:absolute;margin-left:439.85pt;margin-top:292.85pt;width:.7pt;height:.5pt;z-index:-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>
          <v:shape id="Resim 1967" o:spid="_x0000_s3547" type="#_x0000_t75" alt="ooxWord://word/media/image409.png" style="position:absolute;margin-left:440.6pt;margin-top:292.85pt;width:48.65pt;height:.5pt;z-index:-251373568;visibility:visible;mso-position-horizontal-relative:page;mso-position-vertical-relative:page">
            <v:imagedata r:id="rId356"/>
            <w10:wrap anchorx="page" anchory="page"/>
          </v:shape>
        </w:pict>
      </w:r>
      <w:r>
        <w:rPr>
          <w:noProof/>
        </w:rPr>
        <w:pict>
          <v:shape id="Freeform 1966" o:spid="_x0000_s3548" style="position:absolute;margin-left:489.2pt;margin-top:292.85pt;width:.7pt;height:.5pt;z-index:-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>
          <v:shape id="Freeform 1965" o:spid="_x0000_s3549" style="position:absolute;margin-left:538.05pt;margin-top:281.1pt;width:1.45pt;height:11.75pt;z-index:-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3565938;18415,3565938;18415,3715163;0,3715163;0,3565938" o:connectangles="0,0,0,0,0"/>
            <w10:wrap anchorx="page" anchory="page"/>
          </v:shape>
        </w:pict>
      </w:r>
      <w:r>
        <w:rPr>
          <w:noProof/>
        </w:rPr>
        <w:pict>
          <v:shape id="Resim 1964" o:spid="_x0000_s3550" type="#_x0000_t75" alt="ooxWord://word/media/image410.png" style="position:absolute;margin-left:489.95pt;margin-top:292.85pt;width:48.1pt;height:.5pt;z-index:-251370496;visibility:visible;mso-position-horizontal-relative:page;mso-position-vertical-relative:page">
            <v:imagedata r:id="rId357"/>
            <w10:wrap anchorx="page" anchory="page"/>
          </v:shape>
        </w:pict>
      </w:r>
      <w:r>
        <w:rPr>
          <w:noProof/>
        </w:rPr>
        <w:pict>
          <v:shape id="Freeform 1963" o:spid="_x0000_s3551" style="position:absolute;margin-left:538.05pt;margin-top:292.85pt;width:1.45pt;height:.5p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3859306;18415,3859306;18415,3865282;0,3865282;0,3859306" o:connectangles="0,0,0,0,0"/>
            <w10:wrap anchorx="page" anchory="page"/>
          </v:shape>
        </w:pict>
      </w:r>
      <w:r>
        <w:rPr>
          <w:noProof/>
        </w:rPr>
        <w:pict>
          <v:shape id="Freeform 1962" o:spid="_x0000_s3552" style="position:absolute;margin-left:335.25pt;margin-top:293.35pt;width:.7pt;height:11.75pt;z-index:-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>
          <v:shape id="Freeform 1961" o:spid="_x0000_s3553" style="position:absolute;margin-left:342.9pt;margin-top:293.35pt;width:1.45pt;height:11.75pt;z-index:-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" path="m,l50,r,415l,415,,xe" fillcolor="black" stroked="f" strokeweight="1pt">
            <v:stroke miterlimit="10" joinstyle="miter"/>
            <v:path o:connecttype="custom" o:connectlocs="0,3720916;18054,3720916;18054,3870141;0,3870141;0,3720916" o:connectangles="0,0,0,0,0"/>
            <w10:wrap anchorx="page" anchory="page"/>
          </v:shape>
        </w:pict>
      </w:r>
      <w:r>
        <w:rPr>
          <w:noProof/>
        </w:rPr>
        <w:pict>
          <v:shape id="Freeform 1960" o:spid="_x0000_s3554" style="position:absolute;margin-left:439.85pt;margin-top:293.35pt;width:.7pt;height:11.75pt;z-index:-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>
          <v:shape id="Freeform 1959" o:spid="_x0000_s3555" style="position:absolute;margin-left:489.2pt;margin-top:293.35pt;width:.7pt;height:11.75pt;z-index:-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>
          <v:shape id="Freeform 1958" o:spid="_x0000_s3556" style="position:absolute;margin-left:538.05pt;margin-top:293.35pt;width:1.45pt;height:11.75pt;z-index:-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3720916;18415,3720916;18415,3870141;0,3870141;0,3720916" o:connectangles="0,0,0,0,0"/>
            <w10:wrap anchorx="page" anchory="page"/>
          </v:shape>
        </w:pict>
      </w:r>
      <w:r>
        <w:rPr>
          <w:noProof/>
        </w:rPr>
        <w:pict>
          <v:shape id="Freeform 1957" o:spid="_x0000_s3557" style="position:absolute;margin-left:335.25pt;margin-top:305.1pt;width:.7pt;height:11.75p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>
          <v:shape id="Freeform 1956" o:spid="_x0000_s3558" style="position:absolute;margin-left:342.9pt;margin-top:305.1pt;width:1.45pt;height:11.75pt;z-index:-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" path="m,l50,r,415l,415,,xe" fillcolor="black" stroked="f" strokeweight="1pt">
            <v:stroke miterlimit="10" joinstyle="miter"/>
            <v:path o:connecttype="custom" o:connectlocs="0,3870141;18054,3870141;18054,4019366;0,4019366;0,3870141" o:connectangles="0,0,0,0,0"/>
            <w10:wrap anchorx="page" anchory="page"/>
          </v:shape>
        </w:pict>
      </w:r>
      <w:r>
        <w:rPr>
          <w:noProof/>
        </w:rPr>
        <w:pict>
          <v:shape id="Freeform 1955" o:spid="_x0000_s3559" style="position:absolute;margin-left:489.2pt;margin-top:305.1pt;width:.7pt;height:11.75pt;z-index:-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>
          <v:shape id="Freeform 1954" o:spid="_x0000_s3560" style="position:absolute;margin-left:335.25pt;margin-top:316.85pt;width:.7pt;height:.5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>
          <v:shape id="Freeform 1953" o:spid="_x0000_s3561" style="position:absolute;margin-left:342.9pt;margin-top:316.85pt;width:1.45pt;height:.5pt;z-index:-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" path="m,l50,r,17l,17,,xe" fillcolor="black" stroked="f" strokeweight="1pt">
            <v:stroke miterlimit="10" joinstyle="miter"/>
            <v:path o:connecttype="custom" o:connectlocs="0,3943350;18054,3943350;18054,3949347;0,3949347;0,3943350" o:connectangles="0,0,0,0,0"/>
            <w10:wrap anchorx="page" anchory="page"/>
          </v:shape>
        </w:pict>
      </w:r>
      <w:r>
        <w:rPr>
          <w:noProof/>
        </w:rPr>
        <w:pict>
          <v:shape id="Freeform 1952" o:spid="_x0000_s3562" style="position:absolute;margin-left:439.85pt;margin-top:305.1pt;width:.7pt;height:11.75pt;z-index:-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>
          <v:shape id="Resim 1951" o:spid="_x0000_s3563" type="#_x0000_t75" alt="ooxWord://word/media/image411.png" style="position:absolute;margin-left:344.35pt;margin-top:316.85pt;width:95.5pt;height:.5pt;z-index:-251357184;visibility:visible;mso-position-horizontal-relative:page;mso-position-vertical-relative:page">
            <v:imagedata r:id="rId358"/>
            <w10:wrap anchorx="page" anchory="page"/>
          </v:shape>
        </w:pict>
      </w:r>
      <w:r>
        <w:rPr>
          <w:noProof/>
        </w:rPr>
        <w:pict>
          <v:shape id="Freeform 1950" o:spid="_x0000_s3564" style="position:absolute;margin-left:439.85pt;margin-top:316.85pt;width:.7pt;height:.5pt;z-index:-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>
          <v:shape id="Resim 1949" o:spid="_x0000_s3565" type="#_x0000_t75" alt="ooxWord://word/media/image412.png" style="position:absolute;margin-left:440.6pt;margin-top:316.85pt;width:48.65pt;height:.5pt;z-index:-251355136;visibility:visible;mso-position-horizontal-relative:page;mso-position-vertical-relative:page">
            <v:imagedata r:id="rId359"/>
            <w10:wrap anchorx="page" anchory="page"/>
          </v:shape>
        </w:pict>
      </w:r>
      <w:r>
        <w:rPr>
          <w:noProof/>
        </w:rPr>
        <w:pict>
          <v:shape id="Freeform 1948" o:spid="_x0000_s3566" style="position:absolute;margin-left:489.2pt;margin-top:316.85pt;width:.7pt;height:.5pt;z-index:-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>
          <v:shape id="Freeform 1947" o:spid="_x0000_s3567" style="position:absolute;margin-left:538.05pt;margin-top:305.1pt;width:1.45pt;height:11.75pt;z-index:-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" path="m,l51,r,415l,415,,xe" fillcolor="black" stroked="f" strokeweight="1pt">
            <v:stroke miterlimit="10" joinstyle="miter"/>
            <v:path o:connecttype="custom" o:connectlocs="0,3870141;18415,3870141;18415,4019366;0,4019366;0,3870141" o:connectangles="0,0,0,0,0"/>
            <w10:wrap anchorx="page" anchory="page"/>
          </v:shape>
        </w:pict>
      </w:r>
      <w:r>
        <w:rPr>
          <w:noProof/>
        </w:rPr>
        <w:pict>
          <v:shape id="Resim 1946" o:spid="_x0000_s3568" type="#_x0000_t75" alt="ooxWord://word/media/image413.png" style="position:absolute;margin-left:489.95pt;margin-top:316.85pt;width:48.1pt;height:.5pt;z-index:-251352064;visibility:visible;mso-position-horizontal-relative:page;mso-position-vertical-relative:page">
            <v:imagedata r:id="rId360"/>
            <w10:wrap anchorx="page" anchory="page"/>
          </v:shape>
        </w:pict>
      </w:r>
      <w:r>
        <w:rPr>
          <w:noProof/>
        </w:rPr>
        <w:pict>
          <v:shape id="Freeform 1945" o:spid="_x0000_s3569" style="position:absolute;margin-left:538.05pt;margin-top:316.85pt;width:1.45pt;height:.5pt;z-index:-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" path="m,l51,r,17l,17,,xe" fillcolor="black" stroked="f" strokeweight="1pt">
            <v:stroke miterlimit="10" joinstyle="miter"/>
            <v:path o:connecttype="custom" o:connectlocs="0,3943350;18415,3943350;18415,3949347;0,3949347;0,3943350" o:connectangles="0,0,0,0,0"/>
            <w10:wrap anchorx="page" anchory="page"/>
          </v:shape>
        </w:pict>
      </w:r>
      <w:r>
        <w:rPr>
          <w:noProof/>
        </w:rPr>
        <w:pict>
          <v:shape id="Freeform 1944" o:spid="_x0000_s3570" style="position:absolute;margin-left:335.25pt;margin-top:317.35pt;width:.7pt;height:11.75pt;z-index:-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>
          <v:shape id="Freeform 1943" o:spid="_x0000_s3571" style="position:absolute;margin-left:342.9pt;margin-top:317.35pt;width:1.45pt;height:11.75pt;z-index:-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" path="m,l50,r,415l,415,,xe" fillcolor="black" stroked="f" strokeweight="1pt">
            <v:stroke miterlimit="10" joinstyle="miter"/>
            <v:path o:connecttype="custom" o:connectlocs="0,4025479;18054,4025479;18054,4174704;0,4174704;0,4025479" o:connectangles="0,0,0,0,0"/>
            <w10:wrap anchorx="page" anchory="page"/>
          </v:shape>
        </w:pict>
      </w:r>
      <w:r>
        <w:rPr>
          <w:noProof/>
        </w:rPr>
        <w:pict>
          <v:shape id="Freeform 1942" o:spid="_x0000_s3572" style="position:absolute;margin-left:439.85pt;margin-top:317.35pt;width:.7pt;height:11.75pt;z-index:-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>
          <v:shape id="Freeform 1941" o:spid="_x0000_s3573" style="position:absolute;margin-left:489.2pt;margin-top:317.35pt;width:.7pt;height:11.75pt;z-index:-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>
          <v:shape id="Freeform 1940" o:spid="_x0000_s3574" style="position:absolute;margin-left:538.05pt;margin-top:317.35pt;width:1.45pt;height:11.75pt;z-index:-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4025479;18415,4025479;18415,4174704;0,4174704;0,4025479" o:connectangles="0,0,0,0,0"/>
            <w10:wrap anchorx="page" anchory="page"/>
          </v:shape>
        </w:pict>
      </w:r>
      <w:r>
        <w:rPr>
          <w:noProof/>
        </w:rPr>
        <w:pict>
          <v:shape id="Freeform 1939" o:spid="_x0000_s3575" style="position:absolute;margin-left:335.25pt;margin-top:329.1pt;width:.7pt;height:11.75pt;z-index:-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>
          <v:shape id="Freeform 1938" o:spid="_x0000_s3576" style="position:absolute;margin-left:342.9pt;margin-top:329.1pt;width:1.45pt;height:11.75pt;z-index:-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" path="m,l50,r,415l,415,,xe" fillcolor="black" stroked="f" strokeweight="1pt">
            <v:stroke miterlimit="10" joinstyle="miter"/>
            <v:path o:connecttype="custom" o:connectlocs="0,4174704;18054,4174704;18054,4323929;0,4323929;0,4174704" o:connectangles="0,0,0,0,0"/>
            <w10:wrap anchorx="page" anchory="page"/>
          </v:shape>
        </w:pict>
      </w:r>
      <w:r>
        <w:rPr>
          <w:noProof/>
        </w:rPr>
        <w:pict>
          <v:shape id="Freeform 1937" o:spid="_x0000_s3577" style="position:absolute;margin-left:439.85pt;margin-top:329.1pt;width:.7pt;height:11.75pt;z-index:-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>
          <v:shape id="Freeform 1936" o:spid="_x0000_s3578" style="position:absolute;margin-left:489.2pt;margin-top:329.1pt;width:.7pt;height:11.75pt;z-index:-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>
          <v:shape id="Freeform 1935" o:spid="_x0000_s3579" style="position:absolute;margin-left:538.05pt;margin-top:329.1pt;width:1.45pt;height:11.75pt;z-index:-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4174704;18415,4174704;18415,4323929;0,4323929;0,4174704" o:connectangles="0,0,0,0,0"/>
            <w10:wrap anchorx="page" anchory="page"/>
          </v:shape>
        </w:pict>
      </w:r>
      <w:r>
        <w:rPr>
          <w:noProof/>
        </w:rPr>
        <w:pict>
          <v:shape id="Freeform 1934" o:spid="_x0000_s3580" style="position:absolute;margin-left:335.25pt;margin-top:340.85pt;width:.7pt;height:.5pt;z-index:-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>
          <v:shape id="Freeform 1933" o:spid="_x0000_s3581" style="position:absolute;margin-left:342.9pt;margin-top:340.85pt;width:1.45pt;height:.5pt;z-index:-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" path="m,l50,r,17l,17,,xe" fillcolor="black" stroked="f" strokeweight="1pt">
            <v:stroke miterlimit="10" joinstyle="miter"/>
            <v:path o:connecttype="custom" o:connectlocs="0,4491691;18054,4491691;18054,4498041;0,4498041;0,4491691" o:connectangles="0,0,0,0,0"/>
            <w10:wrap anchorx="page" anchory="page"/>
          </v:shape>
        </w:pict>
      </w:r>
      <w:r>
        <w:rPr>
          <w:noProof/>
        </w:rPr>
        <w:pict>
          <v:shape id="Resim 1932" o:spid="_x0000_s3582" type="#_x0000_t75" alt="ooxWord://word/media/image414.png" style="position:absolute;margin-left:344.35pt;margin-top:340.85pt;width:95.5pt;height:.5pt;z-index:-251337728;visibility:visible;mso-position-horizontal-relative:page;mso-position-vertical-relative:page">
            <v:imagedata r:id="rId361"/>
            <w10:wrap anchorx="page" anchory="page"/>
          </v:shape>
        </w:pict>
      </w:r>
      <w:r>
        <w:rPr>
          <w:noProof/>
        </w:rPr>
        <w:pict>
          <v:shape id="Freeform 1931" o:spid="_x0000_s3583" style="position:absolute;margin-left:439.85pt;margin-top:340.85pt;width:.7pt;height:.5pt;z-index:-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>
          <v:shape id="Resim 1930" o:spid="_x0000_s3584" type="#_x0000_t75" alt="ooxWord://word/media/image415.png" style="position:absolute;margin-left:440.6pt;margin-top:340.85pt;width:48.65pt;height:.5pt;z-index:-251335680;visibility:visible;mso-position-horizontal-relative:page;mso-position-vertical-relative:page">
            <v:imagedata r:id="rId362"/>
            <w10:wrap anchorx="page" anchory="page"/>
          </v:shape>
        </w:pict>
      </w:r>
      <w:r>
        <w:rPr>
          <w:noProof/>
        </w:rPr>
        <w:pict>
          <v:shape id="Freeform 1929" o:spid="_x0000_s3585" style="position:absolute;margin-left:489.2pt;margin-top:340.85pt;width:.7pt;height:.5pt;z-index:-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>
          <v:shape id="Resim 1928" o:spid="_x0000_s3586" type="#_x0000_t75" alt="ooxWord://word/media/image416.png" style="position:absolute;margin-left:489.95pt;margin-top:340.85pt;width:48.1pt;height:.5pt;z-index:-251333632;visibility:visible;mso-position-horizontal-relative:page;mso-position-vertical-relative:page">
            <v:imagedata r:id="rId363"/>
            <w10:wrap anchorx="page" anchory="page"/>
          </v:shape>
        </w:pict>
      </w:r>
      <w:r>
        <w:rPr>
          <w:noProof/>
        </w:rPr>
        <w:pict>
          <v:shape id="Freeform 1927" o:spid="_x0000_s3587" style="position:absolute;margin-left:538.05pt;margin-top:340.85pt;width:1.45pt;height:.5pt;z-index:-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" path="m,l51,r,17l,17,,xe" fillcolor="black" stroked="f" strokeweight="1pt">
            <v:stroke miterlimit="10" joinstyle="miter"/>
            <v:path o:connecttype="custom" o:connectlocs="0,4491691;18415,4491691;18415,4498041;0,4498041;0,4491691" o:connectangles="0,0,0,0,0"/>
            <w10:wrap anchorx="page" anchory="page"/>
          </v:shape>
        </w:pict>
      </w:r>
      <w:r>
        <w:rPr>
          <w:noProof/>
        </w:rPr>
        <w:pict>
          <v:shape id="Freeform 1926" o:spid="_x0000_s3588" style="position:absolute;margin-left:335.25pt;margin-top:341.35pt;width:.7pt;height:11.75pt;z-index:-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>
          <v:shape id="Freeform 1925" o:spid="_x0000_s3589" style="position:absolute;margin-left:342.9pt;margin-top:341.35pt;width:1.45pt;height:11.75pt;z-index:-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" path="m,l50,r,415l,415,,xe" fillcolor="black" stroked="f" strokeweight="1pt">
            <v:stroke miterlimit="10" joinstyle="miter"/>
            <v:path o:connecttype="custom" o:connectlocs="0,4330042;18054,4330042;18054,4479267;0,4479267;0,4330042" o:connectangles="0,0,0,0,0"/>
            <w10:wrap anchorx="page" anchory="page"/>
          </v:shape>
        </w:pict>
      </w:r>
      <w:r>
        <w:rPr>
          <w:noProof/>
        </w:rPr>
        <w:pict>
          <v:shape id="Freeform 1924" o:spid="_x0000_s3590" style="position:absolute;margin-left:439.85pt;margin-top:341.35pt;width:.7pt;height:11.75pt;z-index:-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>
          <v:shape id="Freeform 1923" o:spid="_x0000_s3591" style="position:absolute;margin-left:489.2pt;margin-top:341.35pt;width:.7pt;height:11.75pt;z-index:-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>
          <v:shape id="Freeform 1922" o:spid="_x0000_s3592" style="position:absolute;margin-left:538.05pt;margin-top:341.35pt;width:1.45pt;height:11.75pt;z-index:-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" path="m,l51,r,415l,415,,xe" fillcolor="black" stroked="f" strokeweight="1pt">
            <v:stroke miterlimit="10" joinstyle="miter"/>
            <v:path o:connecttype="custom" o:connectlocs="0,4330042;18415,4330042;18415,4479267;0,4479267;0,4330042" o:connectangles="0,0,0,0,0"/>
            <w10:wrap anchorx="page" anchory="page"/>
          </v:shape>
        </w:pict>
      </w:r>
      <w:r>
        <w:rPr>
          <w:noProof/>
        </w:rPr>
        <w:pict>
          <v:shape id="Freeform 1921" o:spid="_x0000_s3593" style="position:absolute;margin-left:335.25pt;margin-top:353.1pt;width:.7pt;height:11.75pt;z-index:-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>
          <v:shape id="Freeform 1920" o:spid="_x0000_s3594" style="position:absolute;margin-left:342.9pt;margin-top:353.1pt;width:1.45pt;height:11.75pt;z-index:-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" path="m,l50,r,415l,415,,xe" fillcolor="black" stroked="f" strokeweight="1pt">
            <v:stroke miterlimit="10" joinstyle="miter"/>
            <v:path o:connecttype="custom" o:connectlocs="0,4479267;18054,4479267;18054,4628492;0,4628492;0,4479267" o:connectangles="0,0,0,0,0"/>
            <w10:wrap anchorx="page" anchory="page"/>
          </v:shape>
        </w:pict>
      </w:r>
      <w:r>
        <w:rPr>
          <w:noProof/>
        </w:rPr>
        <w:pict>
          <v:shape id="Freeform 1919" o:spid="_x0000_s3595" style="position:absolute;margin-left:439.85pt;margin-top:353.1pt;width:.7pt;height:11.75pt;z-index:-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>
          <v:shape id="Freeform 1918" o:spid="_x0000_s3596" style="position:absolute;margin-left:489.2pt;margin-top:353.1pt;width:.7pt;height:11.75pt;z-index:-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>
          <v:shape id="Freeform 1917" o:spid="_x0000_s3597" style="position:absolute;margin-left:538.05pt;margin-top:353.1pt;width:1.45pt;height:11.75pt;z-index:-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" path="m,l51,r,415l,415,,xe" fillcolor="black" stroked="f" strokeweight="1pt">
            <v:stroke miterlimit="10" joinstyle="miter"/>
            <v:path o:connecttype="custom" o:connectlocs="0,4479267;18415,4479267;18415,4628492;0,4628492;0,4479267" o:connectangles="0,0,0,0,0"/>
            <w10:wrap anchorx="page" anchory="page"/>
          </v:shape>
        </w:pict>
      </w:r>
      <w:r>
        <w:rPr>
          <w:noProof/>
        </w:rPr>
        <w:pict>
          <v:shape id="Freeform 1916" o:spid="_x0000_s3598" style="position:absolute;margin-left:335.25pt;margin-top:364.85pt;width:.7pt;height:.5pt;z-index:-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>
          <v:shape id="Freeform 1915" o:spid="_x0000_s3599" style="position:absolute;margin-left:342.9pt;margin-top:364.85pt;width:1.45pt;height:.5pt;z-index:-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" path="m,l50,r,16l,16,,xe" fillcolor="black" stroked="f" strokeweight="1pt">
            <v:stroke miterlimit="10" joinstyle="miter"/>
            <v:path o:connecttype="custom" o:connectlocs="0,4808071;18054,4808071;18054,4814047;0,4814047;0,4808071" o:connectangles="0,0,0,0,0"/>
            <w10:wrap anchorx="page" anchory="page"/>
          </v:shape>
        </w:pict>
      </w:r>
      <w:r>
        <w:rPr>
          <w:noProof/>
        </w:rPr>
        <w:pict>
          <v:shape id="Resim 1914" o:spid="_x0000_s3600" type="#_x0000_t75" alt="ooxWord://word/media/image417.png" style="position:absolute;margin-left:344.35pt;margin-top:364.85pt;width:95.5pt;height:.5pt;z-index:-251319296;visibility:visible;mso-position-horizontal-relative:page;mso-position-vertical-relative:page">
            <v:imagedata r:id="rId364"/>
            <w10:wrap anchorx="page" anchory="page"/>
          </v:shape>
        </w:pict>
      </w:r>
      <w:r>
        <w:rPr>
          <w:noProof/>
        </w:rPr>
        <w:pict>
          <v:shape id="Freeform 1913" o:spid="_x0000_s3601" style="position:absolute;margin-left:439.85pt;margin-top:364.85pt;width:.7pt;height:.5pt;z-index:-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>
          <v:shape id="Resim 1912" o:spid="_x0000_s3602" type="#_x0000_t75" alt="ooxWord://word/media/image418.png" style="position:absolute;margin-left:440.6pt;margin-top:364.85pt;width:48.65pt;height:.5pt;z-index:-251317248;visibility:visible;mso-position-horizontal-relative:page;mso-position-vertical-relative:page">
            <v:imagedata r:id="rId365"/>
            <w10:wrap anchorx="page" anchory="page"/>
          </v:shape>
        </w:pict>
      </w:r>
      <w:r>
        <w:rPr>
          <w:noProof/>
        </w:rPr>
        <w:pict>
          <v:shape id="Freeform 1911" o:spid="_x0000_s3603" style="position:absolute;margin-left:489.2pt;margin-top:364.85pt;width:.7pt;height:.5pt;z-index:-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>
          <v:shape id="Resim 1910" o:spid="_x0000_s3604" type="#_x0000_t75" alt="ooxWord://word/media/image419.png" style="position:absolute;margin-left:489.95pt;margin-top:364.85pt;width:48.1pt;height:.5pt;z-index:-251315200;visibility:visible;mso-position-horizontal-relative:page;mso-position-vertical-relative:page">
            <v:imagedata r:id="rId366"/>
            <w10:wrap anchorx="page" anchory="page"/>
          </v:shape>
        </w:pict>
      </w:r>
      <w:r>
        <w:rPr>
          <w:noProof/>
        </w:rPr>
        <w:pict>
          <v:shape id="Freeform 1909" o:spid="_x0000_s3605" style="position:absolute;margin-left:538.05pt;margin-top:364.85pt;width:1.45pt;height:.5pt;z-index:-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4808071;18415,4808071;18415,4814047;0,4814047;0,4808071" o:connectangles="0,0,0,0,0"/>
            <w10:wrap anchorx="page" anchory="page"/>
          </v:shape>
        </w:pict>
      </w:r>
      <w:r>
        <w:rPr>
          <w:noProof/>
        </w:rPr>
        <w:pict>
          <v:shape id="Freeform 1908" o:spid="_x0000_s3606" style="position:absolute;margin-left:335.25pt;margin-top:365.35pt;width:.7pt;height:11.75pt;z-index:-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>
          <v:shape id="Freeform 1907" o:spid="_x0000_s3607" style="position:absolute;margin-left:342.9pt;margin-top:365.35pt;width:1.45pt;height:11.75pt;z-index:-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" path="m,l50,r,415l,415,,xe" fillcolor="black" stroked="f" strokeweight="1pt">
            <v:stroke miterlimit="10" joinstyle="miter"/>
            <v:path o:connecttype="custom" o:connectlocs="0,4634245;18054,4634245;18054,4783470;0,4783470;0,4634245" o:connectangles="0,0,0,0,0"/>
            <w10:wrap anchorx="page" anchory="page"/>
          </v:shape>
        </w:pict>
      </w:r>
      <w:r>
        <w:rPr>
          <w:noProof/>
        </w:rPr>
        <w:pict>
          <v:shape id="Freeform 1906" o:spid="_x0000_s3608" style="position:absolute;margin-left:439.85pt;margin-top:365.35pt;width:.7pt;height:11.75pt;z-index:-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>
          <v:shape id="Freeform 1905" o:spid="_x0000_s3609" style="position:absolute;margin-left:489.2pt;margin-top:365.35pt;width:.7pt;height:11.75pt;z-index:-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>
          <v:shape id="Freeform 1904" o:spid="_x0000_s3610" style="position:absolute;margin-left:538.05pt;margin-top:365.35pt;width:1.45pt;height:11.75pt;z-index:-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4634245;18415,4634245;18415,4783470;0,4783470;0,4634245" o:connectangles="0,0,0,0,0"/>
            <w10:wrap anchorx="page" anchory="page"/>
          </v:shape>
        </w:pict>
      </w:r>
      <w:r>
        <w:rPr>
          <w:noProof/>
        </w:rPr>
        <w:pict>
          <v:shape id="Freeform 1903" o:spid="_x0000_s3611" style="position:absolute;margin-left:335.25pt;margin-top:377.1pt;width:.7pt;height:11.75pt;z-index:-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>
          <v:shape id="Freeform 1902" o:spid="_x0000_s3612" style="position:absolute;margin-left:342.9pt;margin-top:377.1pt;width:1.45pt;height:11.75pt;z-index:-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" path="m,l50,r,415l,415,,xe" fillcolor="black" stroked="f" strokeweight="1pt">
            <v:stroke miterlimit="10" joinstyle="miter"/>
            <v:path o:connecttype="custom" o:connectlocs="0,4783470;18054,4783470;18054,4932695;0,4932695;0,4783470" o:connectangles="0,0,0,0,0"/>
            <w10:wrap anchorx="page" anchory="page"/>
          </v:shape>
        </w:pict>
      </w:r>
      <w:r>
        <w:rPr>
          <w:noProof/>
        </w:rPr>
        <w:pict>
          <v:shape id="Freeform 1901" o:spid="_x0000_s3613" style="position:absolute;margin-left:439.85pt;margin-top:377.1pt;width:.7pt;height:11.75pt;z-index:-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>
          <v:shape id="Freeform 1900" o:spid="_x0000_s3614" style="position:absolute;margin-left:489.2pt;margin-top:377.1pt;width:.7pt;height:11.75pt;z-index:-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>
          <v:shape id="Freeform 1899" o:spid="_x0000_s3615" style="position:absolute;margin-left:538.05pt;margin-top:377.1pt;width:1.45pt;height:11.75pt;z-index:-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" path="m,l51,r,415l,415,,xe" fillcolor="black" stroked="f" strokeweight="1pt">
            <v:stroke miterlimit="10" joinstyle="miter"/>
            <v:path o:connecttype="custom" o:connectlocs="0,4783470;18415,4783470;18415,4932695;0,4932695;0,4783470" o:connectangles="0,0,0,0,0"/>
            <w10:wrap anchorx="page" anchory="page"/>
          </v:shape>
        </w:pict>
      </w:r>
      <w:r>
        <w:rPr>
          <w:noProof/>
        </w:rPr>
        <w:pict>
          <v:shape id="Freeform 1898" o:spid="_x0000_s3616" style="position:absolute;margin-left:335.25pt;margin-top:388.85pt;width:.7pt;height:1.55pt;z-index:-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" path="m,l25,r,55l,55,,xe" fillcolor="black" stroked="f" strokeweight="1pt">
            <v:stroke miterlimit="10" joinstyle="miter"/>
            <v:path o:connecttype="custom" o:connectlocs="0,4822122;8548,4822122;8548,4841455;0,4841455;0,4822122" o:connectangles="0,0,0,0,0"/>
            <w10:wrap anchorx="page" anchory="page"/>
          </v:shape>
        </w:pict>
      </w:r>
      <w:r>
        <w:rPr>
          <w:noProof/>
        </w:rPr>
        <w:pict>
          <v:shape id="Freeform 1897" o:spid="_x0000_s3617" style="position:absolute;margin-left:342.9pt;margin-top:388.85pt;width:1.45pt;height:1.55pt;z-index:-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" path="m,l50,r,55l,55,,xe" fillcolor="black" stroked="f" strokeweight="1pt">
            <v:stroke miterlimit="10" joinstyle="miter"/>
            <v:path o:connecttype="custom" o:connectlocs="0,4822122;18054,4822122;18054,4841455;0,4841455;0,4822122" o:connectangles="0,0,0,0,0"/>
            <w10:wrap anchorx="page" anchory="page"/>
          </v:shape>
        </w:pict>
      </w:r>
      <w:r>
        <w:rPr>
          <w:noProof/>
        </w:rPr>
        <w:pict>
          <v:shape id="Freeform 1896" o:spid="_x0000_s3618" style="position:absolute;margin-left:344.35pt;margin-top:388.85pt;width:95.5pt;height:1.45pt;z-index:-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" path="m,l3370,r,51l,51,,xe" fillcolor="black" stroked="f" strokeweight="1pt">
            <v:stroke miterlimit="10" joinstyle="miter"/>
            <v:path o:connecttype="custom" o:connectlocs="0,4953274;1212850,4953274;1212850,4971689;0,4971689;0,4953274" o:connectangles="0,0,0,0,0"/>
            <w10:wrap anchorx="page" anchory="page"/>
          </v:shape>
        </w:pict>
      </w:r>
      <w:r>
        <w:rPr>
          <w:noProof/>
        </w:rPr>
        <w:pict>
          <v:shape id="Freeform 1895" o:spid="_x0000_s3619" style="position:absolute;margin-left:439.85pt;margin-top:390.3pt;width:.7pt;height:.1pt;z-index:-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" path="m,l25,r,4l,4,,xe" fillcolor="black" stroked="f" strokeweight="1pt">
            <v:stroke miterlimit="10" joinstyle="miter"/>
            <v:path o:connecttype="custom" o:connectlocs="0,3497326;8548,3497326;8548,3498342;0,3498342;0,3497326" o:connectangles="0,0,0,0,0"/>
            <w10:wrap anchorx="page" anchory="page"/>
          </v:shape>
        </w:pict>
      </w:r>
      <w:r>
        <w:rPr>
          <w:noProof/>
        </w:rPr>
        <w:pict>
          <v:shape id="Freeform 1894" o:spid="_x0000_s3620" style="position:absolute;margin-left:439.85pt;margin-top:388.85pt;width:1.45pt;height:1.45pt;z-index:-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4953274;18415,4953274;18415,4971689;0,4971689;0,4953274" o:connectangles="0,0,0,0,0"/>
            <w10:wrap anchorx="page" anchory="page"/>
          </v:shape>
        </w:pict>
      </w:r>
      <w:r>
        <w:rPr>
          <w:noProof/>
        </w:rPr>
        <w:pict>
          <v:shape id="Freeform 1893" o:spid="_x0000_s3621" style="position:absolute;margin-left:441.3pt;margin-top:388.85pt;width:47.9pt;height:1.45p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" path="m,l1690,r,51l,51,,xe" fillcolor="black" stroked="f" strokeweight="1pt">
            <v:stroke miterlimit="10" joinstyle="miter"/>
            <v:path o:connecttype="custom" o:connectlocs="0,4953274;608330,4953274;608330,4971689;0,4971689;0,4953274" o:connectangles="0,0,0,0,0"/>
            <w10:wrap anchorx="page" anchory="page"/>
          </v:shape>
        </w:pict>
      </w:r>
      <w:r>
        <w:rPr>
          <w:noProof/>
        </w:rPr>
        <w:pict>
          <v:shape id="Freeform 1892" o:spid="_x0000_s3622" style="position:absolute;margin-left:489.2pt;margin-top:390.3pt;width:.7pt;height:.1pt;z-index:-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3497326;8548,3497326;8548,3498342;0,3498342;0,3497326" o:connectangles="0,0,0,0,0"/>
            <w10:wrap anchorx="page" anchory="page"/>
          </v:shape>
        </w:pict>
      </w:r>
      <w:r>
        <w:rPr>
          <w:noProof/>
        </w:rPr>
        <w:pict>
          <v:shape id="Freeform 1891" o:spid="_x0000_s3623" style="position:absolute;margin-left:489.2pt;margin-top:388.85pt;width:1.45pt;height:1.45pt;z-index:-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" path="m,l51,r,51l,51,,xe" fillcolor="black" stroked="f" strokeweight="1pt">
            <v:stroke miterlimit="10" joinstyle="miter"/>
            <v:path o:connecttype="custom" o:connectlocs="0,4953274;18415,4953274;18415,4971689;0,4971689;0,4953274" o:connectangles="0,0,0,0,0"/>
            <w10:wrap anchorx="page" anchory="page"/>
          </v:shape>
        </w:pict>
      </w:r>
      <w:r>
        <w:rPr>
          <w:noProof/>
        </w:rPr>
        <w:pict>
          <v:shape id="Freeform 1890" o:spid="_x0000_s3624" style="position:absolute;margin-left:490.65pt;margin-top:388.85pt;width:47.4pt;height:1.45pt;z-index:-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" path="m,l1672,r,51l,51,,xe" fillcolor="black" stroked="f" strokeweight="1pt">
            <v:stroke miterlimit="10" joinstyle="miter"/>
            <v:path o:connecttype="custom" o:connectlocs="0,4953274;601620,4953274;601620,4971689;0,4971689;0,4953274" o:connectangles="0,0,0,0,0"/>
            <w10:wrap anchorx="page" anchory="page"/>
          </v:shape>
        </w:pict>
      </w:r>
      <w:r>
        <w:rPr>
          <w:noProof/>
        </w:rPr>
        <w:pict>
          <v:shape id="Freeform 1889" o:spid="_x0000_s3625" style="position:absolute;margin-left:538.05pt;margin-top:388.85pt;width:1.45pt;height:1.55pt;z-index:-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" path="m,l51,r,55l,55,,xe" fillcolor="black" stroked="f" strokeweight="1pt">
            <v:stroke miterlimit="10" joinstyle="miter"/>
            <v:path o:connecttype="custom" o:connectlocs="0,4822122;18415,4822122;18415,4841455;0,4841455;0,4822122" o:connectangles="0,0,0,0,0"/>
            <w10:wrap anchorx="page" anchory="page"/>
          </v:shape>
        </w:pict>
      </w:r>
      <w:r>
        <w:rPr>
          <w:noProof/>
        </w:rPr>
        <w:pict>
          <v:shape id="Freeform 1888" o:spid="_x0000_s3626" style="position:absolute;margin-left:335.25pt;margin-top:390.4pt;width:.7pt;height:11.75pt;z-index:-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>
          <v:shape id="Freeform 1887" o:spid="_x0000_s3627" style="position:absolute;margin-left:342.9pt;margin-top:390.4pt;width:1.45pt;height:11.75pt;z-index:-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" path="m,l50,r,415l,415,,xe" fillcolor="black" stroked="f" strokeweight="1pt">
            <v:stroke miterlimit="10" joinstyle="miter"/>
            <v:path o:connecttype="custom" o:connectlocs="0,4952472;18054,4952472;18054,5101697;0,5101697;0,4952472" o:connectangles="0,0,0,0,0"/>
            <w10:wrap anchorx="page" anchory="page"/>
          </v:shape>
        </w:pict>
      </w:r>
      <w:r>
        <w:rPr>
          <w:noProof/>
        </w:rPr>
        <w:pict>
          <v:shape id="Freeform 1886" o:spid="_x0000_s3628" style="position:absolute;margin-left:439.85pt;margin-top:390.4pt;width:.7pt;height:11.75pt;z-index:-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>
          <v:shape id="Freeform 1885" o:spid="_x0000_s3629" style="position:absolute;margin-left:489.2pt;margin-top:390.4pt;width:.7pt;height:11.75pt;z-index:-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>
          <v:shape id="Freeform 1884" o:spid="_x0000_s3630" style="position:absolute;margin-left:538.05pt;margin-top:390.4pt;width:1.45pt;height:11.75pt;z-index:-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4952472;18415,4952472;18415,5101697;0,5101697;0,4952472" o:connectangles="0,0,0,0,0"/>
            <w10:wrap anchorx="page" anchory="page"/>
          </v:shape>
        </w:pict>
      </w:r>
      <w:r>
        <w:rPr>
          <w:noProof/>
        </w:rPr>
        <w:pict>
          <v:shape id="Freeform 1883" o:spid="_x0000_s3631" style="position:absolute;margin-left:335.25pt;margin-top:402.15pt;width:.7pt;height:11.9pt;z-index:-2512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>
          <v:shape id="Freeform 1882" o:spid="_x0000_s3632" style="position:absolute;margin-left:342.9pt;margin-top:402.15pt;width:1.45pt;height:11.9pt;z-index:-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" path="m,l50,r,419l,419,,xe" fillcolor="black" stroked="f" strokeweight="1pt">
            <v:stroke miterlimit="10" joinstyle="miter"/>
            <v:path o:connecttype="custom" o:connectlocs="0,5105315;18054,5105315;18054,5256086;0,5256086;0,5105315" o:connectangles="0,0,0,0,0"/>
            <w10:wrap anchorx="page" anchory="page"/>
          </v:shape>
        </w:pict>
      </w:r>
      <w:r>
        <w:rPr>
          <w:noProof/>
        </w:rPr>
        <w:pict>
          <v:shape id="Freeform 1881" o:spid="_x0000_s3633" style="position:absolute;margin-left:439.85pt;margin-top:402.15pt;width:.7pt;height:11.9pt;z-index:-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>
          <v:shape id="Freeform 1880" o:spid="_x0000_s3634" style="position:absolute;margin-left:489.2pt;margin-top:402.15pt;width:.7pt;height:11.9pt;z-index:-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>
          <v:shape id="Freeform 1879" o:spid="_x0000_s3635" style="position:absolute;margin-left:538.05pt;margin-top:402.15pt;width:1.45pt;height:11.9pt;z-index:-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" path="m,l51,r,419l,419,,xe" fillcolor="black" stroked="f" strokeweight="1pt">
            <v:stroke miterlimit="10" joinstyle="miter"/>
            <v:path o:connecttype="custom" o:connectlocs="0,5105315;18415,5105315;18415,5256086;0,5256086;0,5105315" o:connectangles="0,0,0,0,0"/>
            <w10:wrap anchorx="page" anchory="page"/>
          </v:shape>
        </w:pict>
      </w:r>
      <w:r>
        <w:rPr>
          <w:noProof/>
        </w:rPr>
        <w:pict>
          <v:shape id="Freeform 1878" o:spid="_x0000_s3636" style="position:absolute;margin-left:342.9pt;margin-top:414.05pt;width:1.45pt;height:1.45pt;z-index:-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" path="m,l50,r,51l,51,,xe" fillcolor="black" stroked="f" strokeweight="1pt">
            <v:stroke miterlimit="10" joinstyle="miter"/>
            <v:path o:connecttype="custom" o:connectlocs="0,5274273;18054,5274273;18054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77" o:spid="_x0000_s3637" style="position:absolute;margin-left:342.9pt;margin-top:414.05pt;width:1.45pt;height:1.45pt;z-index:-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" path="m,l50,r,51l,51,,xe" fillcolor="black" stroked="f" strokeweight="1pt">
            <v:stroke miterlimit="10" joinstyle="miter"/>
            <v:path o:connecttype="custom" o:connectlocs="0,5274273;18054,5274273;18054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76" o:spid="_x0000_s3638" style="position:absolute;margin-left:344.35pt;margin-top:414.05pt;width:1.45pt;height:1.45pt;z-index:-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75" o:spid="_x0000_s3639" style="position:absolute;margin-left:345.8pt;margin-top:414.05pt;width:94.1pt;height:1.45pt;z-index:-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" path="m,l3319,r,51l,51,,xe" fillcolor="black" stroked="f" strokeweight="1pt">
            <v:stroke miterlimit="10" joinstyle="miter"/>
            <v:path o:connecttype="custom" o:connectlocs="0,5274273;1195070,5274273;1195070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74" o:spid="_x0000_s3640" style="position:absolute;margin-left:439.85pt;margin-top:414.05pt;width:1.45pt;height:1.45pt;z-index:-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73" o:spid="_x0000_s3641" style="position:absolute;margin-left:440.6pt;margin-top:414.05pt;width:1.45pt;height:1.45pt;z-index:-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72" o:spid="_x0000_s3642" style="position:absolute;margin-left:442.05pt;margin-top:414.05pt;width:47.2pt;height:1.45pt;z-index:-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" path="m,l1665,r,51l,51,,xe" fillcolor="black" stroked="f" strokeweight="1pt">
            <v:stroke miterlimit="10" joinstyle="miter"/>
            <v:path o:connecttype="custom" o:connectlocs="0,5274273;599440,5274273;599440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71" o:spid="_x0000_s3643" style="position:absolute;margin-left:489.2pt;margin-top:414.05pt;width:1.45pt;height:1.45pt;z-index:-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70" o:spid="_x0000_s3644" style="position:absolute;margin-left:489.95pt;margin-top:414.05pt;width:1.45pt;height:1.45pt;z-index:-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69" o:spid="_x0000_s3645" style="position:absolute;margin-left:491.4pt;margin-top:414.05pt;width:46.7pt;height:1.45pt;z-index:-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" path="m,l1647,r,51l,51,,xe" fillcolor="black" stroked="f" strokeweight="1pt">
            <v:stroke miterlimit="10" joinstyle="miter"/>
            <v:path o:connecttype="custom" o:connectlocs="0,5274273;593090,5274273;593090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68" o:spid="_x0000_s3646" style="position:absolute;margin-left:538.05pt;margin-top:414.05pt;width:1.45pt;height:1.45pt;z-index:-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67" o:spid="_x0000_s3647" style="position:absolute;margin-left:538.05pt;margin-top:414.05pt;width:1.45pt;height:1.45pt;z-index:-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>
          <v:shape id="Freeform 1866" o:spid="_x0000_s3648" style="position:absolute;margin-left:335.25pt;margin-top:414.05pt;width:.7pt;height:1.55pt;z-index:-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" path="m,l25,r,55l,55,,xe" fillcolor="black" stroked="f" strokeweight="1pt">
            <v:stroke miterlimit="10" joinstyle="miter"/>
            <v:path o:connecttype="custom" o:connectlocs="0,5134621;8548,5134621;8548,5153955;0,5153955;0,5134621" o:connectangles="0,0,0,0,0"/>
            <w10:wrap anchorx="page" anchory="page"/>
          </v:shape>
        </w:pict>
      </w:r>
      <w:r>
        <w:rPr>
          <w:noProof/>
        </w:rPr>
        <w:pict>
          <v:shape id="Freeform 1865" o:spid="_x0000_s3649" style="position:absolute;margin-left:335.25pt;margin-top:415.6pt;width:.7pt;height:11.75pt;z-index:-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5272137;8548,5272137;8548,5421362;0,5421362;0,5272137" o:connectangles="0,0,0,0,0"/>
            <w10:wrap anchorx="page" anchory="page"/>
          </v:shape>
        </w:pict>
      </w:r>
      <w:r>
        <w:rPr>
          <w:noProof/>
        </w:rPr>
        <w:pict>
          <v:shape id="Freeform 1864" o:spid="_x0000_s3650" style="position:absolute;margin-left:335.25pt;margin-top:427.35pt;width:.7pt;height:11.75pt;z-index:-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5421362;8548,5421362;8548,5570587;0,5570587;0,5421362" o:connectangles="0,0,0,0,0"/>
            <w10:wrap anchorx="page" anchory="page"/>
          </v:shape>
        </w:pict>
      </w:r>
      <w:r>
        <w:rPr>
          <w:noProof/>
        </w:rPr>
        <w:pict>
          <v:shape id="Freeform 1863" o:spid="_x0000_s3651" style="position:absolute;margin-left:342.9pt;margin-top:439.15pt;width:1.45pt;height:1.55pt;z-index:-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" path="m,l50,r,55l,55,,xe" fillcolor="black" stroked="f" strokeweight="1pt">
            <v:stroke miterlimit="10" joinstyle="miter"/>
            <v:path o:connecttype="custom" o:connectlocs="0,5445715;18054,5445715;18054,5465048;0,5465048;0,5445715" o:connectangles="0,0,0,0,0"/>
            <w10:wrap anchorx="page" anchory="page"/>
          </v:shape>
        </w:pict>
      </w:r>
      <w:r>
        <w:rPr>
          <w:noProof/>
        </w:rPr>
        <w:pict>
          <v:shape id="Freeform 1862" o:spid="_x0000_s3652" style="position:absolute;margin-left:342.9pt;margin-top:439.15pt;width:1.45pt;height:1.45pt;z-index:-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5593827;18054,5593827;18054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61" o:spid="_x0000_s3653" style="position:absolute;margin-left:344.35pt;margin-top:439.15pt;width:1.45pt;height:1.45pt;z-index:-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60" o:spid="_x0000_s3654" style="position:absolute;margin-left:345.8pt;margin-top:439.15pt;width:94.1pt;height:1.45pt;z-index:-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" path="m,l3319,r,51l,51,,xe" fillcolor="black" stroked="f" strokeweight="1pt">
            <v:stroke miterlimit="10" joinstyle="miter"/>
            <v:path o:connecttype="custom" o:connectlocs="0,5593827;1195070,5593827;1195070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59" o:spid="_x0000_s3655" style="position:absolute;margin-left:439.85pt;margin-top:440.55pt;width:.7pt;height:.1pt;z-index:-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" path="m,l25,r,4l,4,,xe" fillcolor="black" stroked="f" strokeweight="1pt">
            <v:stroke miterlimit="10" joinstyle="miter"/>
            <v:path o:connecttype="custom" o:connectlocs="0,3947922;8548,3947922;8548,3948938;0,3948938;0,3947922" o:connectangles="0,0,0,0,0"/>
            <w10:wrap anchorx="page" anchory="page"/>
          </v:shape>
        </w:pict>
      </w:r>
      <w:r>
        <w:rPr>
          <w:noProof/>
        </w:rPr>
        <w:pict>
          <v:shape id="Freeform 1858" o:spid="_x0000_s3656" style="position:absolute;margin-left:439.85pt;margin-top:439.15pt;width:1.45pt;height:1.45pt;z-index:-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57" o:spid="_x0000_s3657" style="position:absolute;margin-left:440.6pt;margin-top:439.15pt;width:1.45pt;height:1.45pt;z-index:-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56" o:spid="_x0000_s3658" style="position:absolute;margin-left:442.05pt;margin-top:439.15pt;width:47.2pt;height:1.45pt;z-index:-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" path="m,l1665,r,51l,51,,xe" fillcolor="black" stroked="f" strokeweight="1pt">
            <v:stroke miterlimit="10" joinstyle="miter"/>
            <v:path o:connecttype="custom" o:connectlocs="0,5593827;599440,5593827;599440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55" o:spid="_x0000_s3659" style="position:absolute;margin-left:489.2pt;margin-top:440.55pt;width:.7pt;height:.1pt;z-index:-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947922;8548,3947922;8548,3948938;0,3948938;0,3947922" o:connectangles="0,0,0,0,0"/>
            <w10:wrap anchorx="page" anchory="page"/>
          </v:shape>
        </w:pict>
      </w:r>
      <w:r>
        <w:rPr>
          <w:noProof/>
        </w:rPr>
        <w:pict>
          <v:shape id="Freeform 1854" o:spid="_x0000_s3660" style="position:absolute;margin-left:489.2pt;margin-top:439.15pt;width:1.45pt;height:1.45pt;z-index:-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53" o:spid="_x0000_s3661" style="position:absolute;margin-left:489.95pt;margin-top:439.15pt;width:1.45pt;height:1.45pt;z-index:-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52" o:spid="_x0000_s3662" style="position:absolute;margin-left:491.4pt;margin-top:439.15pt;width:46.7pt;height:1.45pt;z-index:-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" path="m,l1647,r,51l,51,,xe" fillcolor="black" stroked="f" strokeweight="1pt">
            <v:stroke miterlimit="10" joinstyle="miter"/>
            <v:path o:connecttype="custom" o:connectlocs="0,5593827;593090,5593827;593090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51" o:spid="_x0000_s3663" style="position:absolute;margin-left:538.05pt;margin-top:439.15pt;width:1.45pt;height:1.55pt;z-index:-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" path="m,l51,r,55l,55,,xe" fillcolor="black" stroked="f" strokeweight="1pt">
            <v:stroke miterlimit="10" joinstyle="miter"/>
            <v:path o:connecttype="custom" o:connectlocs="0,5445715;18415,5445715;18415,5465048;0,5465048;0,5445715" o:connectangles="0,0,0,0,0"/>
            <w10:wrap anchorx="page" anchory="page"/>
          </v:shape>
        </w:pict>
      </w:r>
      <w:r>
        <w:rPr>
          <w:noProof/>
        </w:rPr>
        <w:pict>
          <v:shape id="Freeform 1850" o:spid="_x0000_s3664" style="position:absolute;margin-left:538.05pt;margin-top:439.15pt;width:1.45pt;height:1.45pt;z-index:-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>
          <v:shape id="Freeform 1849" o:spid="_x0000_s3665" style="position:absolute;margin-left:335.25pt;margin-top:439.15pt;width:.7pt;height:1.55pt;z-index:-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" path="m,l25,r,55l,55,,xe" fillcolor="black" stroked="f" strokeweight="1pt">
            <v:stroke miterlimit="10" joinstyle="miter"/>
            <v:path o:connecttype="custom" o:connectlocs="0,5445715;8548,5445715;8548,5465048;0,5465048;0,5445715" o:connectangles="0,0,0,0,0"/>
            <w10:wrap anchorx="page" anchory="page"/>
          </v:shape>
        </w:pict>
      </w:r>
      <w:r>
        <w:rPr>
          <w:noProof/>
        </w:rPr>
        <w:pict>
          <v:shape id="Freeform 1848" o:spid="_x0000_s3666" style="position:absolute;margin-left:335.25pt;margin-top:440.7pt;width:.7pt;height:11.8pt;z-index:-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>
          <v:shape id="Freeform 1847" o:spid="_x0000_s3667" style="position:absolute;margin-left:342.9pt;margin-top:440.7pt;width:1.45pt;height:11.8pt;z-index:-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" path="m,l50,r,416l,416,,xe" fillcolor="black" stroked="f" strokeweight="1pt">
            <v:stroke miterlimit="10" joinstyle="miter"/>
            <v:path o:connecttype="custom" o:connectlocs="0,5600657;18054,5600657;18054,5750517;0,5750517;0,5600657" o:connectangles="0,0,0,0,0"/>
            <w10:wrap anchorx="page" anchory="page"/>
          </v:shape>
        </w:pict>
      </w:r>
      <w:r>
        <w:rPr>
          <w:noProof/>
        </w:rPr>
        <w:pict>
          <v:shape id="Freeform 1846" o:spid="_x0000_s3668" style="position:absolute;margin-left:439.85pt;margin-top:440.7pt;width:.7pt;height:11.8pt;z-index:-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>
          <v:shape id="Freeform 1845" o:spid="_x0000_s3669" style="position:absolute;margin-left:489.2pt;margin-top:440.7pt;width:.7pt;height:11.8pt;z-index:-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>
          <v:shape id="Freeform 1844" o:spid="_x0000_s3670" style="position:absolute;margin-left:538.05pt;margin-top:440.7pt;width:1.45pt;height:11.8pt;z-index:-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" path="m,l51,r,416l,416,,xe" fillcolor="black" stroked="f" strokeweight="1pt">
            <v:stroke miterlimit="10" joinstyle="miter"/>
            <v:path o:connecttype="custom" o:connectlocs="0,5600657;18415,5600657;18415,5750517;0,5750517;0,5600657" o:connectangles="0,0,0,0,0"/>
            <w10:wrap anchorx="page" anchory="page"/>
          </v:shape>
        </w:pict>
      </w:r>
      <w:r>
        <w:rPr>
          <w:noProof/>
        </w:rPr>
        <w:pict>
          <v:shape id="Freeform 1843" o:spid="_x0000_s3671" style="position:absolute;margin-left:335.25pt;margin-top:452.45pt;width:.7pt;height:11.75pt;z-index:-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>
          <v:shape id="Freeform 1842" o:spid="_x0000_s3672" style="position:absolute;margin-left:342.9pt;margin-top:452.45pt;width:1.45pt;height:11.75pt;z-index:-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" path="m,l50,r,415l,415,,xe" fillcolor="black" stroked="f" strokeweight="1pt">
            <v:stroke miterlimit="10" joinstyle="miter"/>
            <v:path o:connecttype="custom" o:connectlocs="0,5739949;18054,5739949;18054,5889174;0,5889174;0,5739949" o:connectangles="0,0,0,0,0"/>
            <w10:wrap anchorx="page" anchory="page"/>
          </v:shape>
        </w:pict>
      </w:r>
      <w:r>
        <w:rPr>
          <w:noProof/>
        </w:rPr>
        <w:pict>
          <v:shape id="Freeform 1841" o:spid="_x0000_s3673" style="position:absolute;margin-left:439.85pt;margin-top:452.45pt;width:.7pt;height:11.75pt;z-index:-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>
          <v:shape id="Freeform 1840" o:spid="_x0000_s3674" style="position:absolute;margin-left:489.2pt;margin-top:452.45pt;width:.7pt;height:11.75pt;z-index:-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>
          <v:shape id="Freeform 1839" o:spid="_x0000_s3675" style="position:absolute;margin-left:538.05pt;margin-top:452.45pt;width:1.45pt;height:11.75pt;z-index:-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5739949;18415,5739949;18415,5889174;0,5889174;0,5739949" o:connectangles="0,0,0,0,0"/>
            <w10:wrap anchorx="page" anchory="page"/>
          </v:shape>
        </w:pict>
      </w:r>
      <w:r>
        <w:rPr>
          <w:noProof/>
        </w:rPr>
        <w:pict>
          <v:shape id="Freeform 1838" o:spid="_x0000_s3676" style="position:absolute;margin-left:335.25pt;margin-top:464.25pt;width:.7pt;height:.7pt;z-index:-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>
          <v:shape id="Freeform 1837" o:spid="_x0000_s3677" style="position:absolute;margin-left:342.9pt;margin-top:464.25pt;width:1.45pt;height:.7pt;z-index:-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" path="m,l50,r,25l,25,,xe" fillcolor="black" stroked="f" strokeweight="1pt">
            <v:stroke miterlimit="10" joinstyle="miter"/>
            <v:path o:connecttype="custom" o:connectlocs="0,5600016;18054,5600016;18054,5608564;0,5608564;0,5600016" o:connectangles="0,0,0,0,0"/>
            <w10:wrap anchorx="page" anchory="page"/>
          </v:shape>
        </w:pict>
      </w:r>
      <w:r>
        <w:rPr>
          <w:noProof/>
        </w:rPr>
        <w:pict>
          <v:shape id="Freeform 1836" o:spid="_x0000_s3678" style="position:absolute;margin-left:344.35pt;margin-top:464.25pt;width:95.5pt;height:.7pt;z-index:-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" path="m,l3370,r,25l,25,,xe" fillcolor="black" stroked="f" strokeweight="1pt">
            <v:stroke miterlimit="10" joinstyle="miter"/>
            <v:path o:connecttype="custom" o:connectlocs="0,5600016;1212850,5600016;1212850,5608564;0,5608564;0,5600016" o:connectangles="0,0,0,0,0"/>
            <w10:wrap anchorx="page" anchory="page"/>
          </v:shape>
        </w:pict>
      </w:r>
      <w:r>
        <w:rPr>
          <w:noProof/>
        </w:rPr>
        <w:pict>
          <v:shape id="Freeform 1835" o:spid="_x0000_s3679" style="position:absolute;margin-left:439.85pt;margin-top:464.25pt;width:.7pt;height:.7pt;z-index:-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>
          <v:shape id="Freeform 1834" o:spid="_x0000_s3680" style="position:absolute;margin-left:440.6pt;margin-top:464.25pt;width:48.6pt;height:.7pt;z-index:-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1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" path="m,l1716,r,25l,25,,xe" fillcolor="black" stroked="f" strokeweight="1pt">
            <v:stroke miterlimit="10" joinstyle="miter"/>
            <v:path o:connecttype="custom" o:connectlocs="0,5600016;617220,5600016;617220,5608564;0,5608564;0,5600016" o:connectangles="0,0,0,0,0"/>
            <w10:wrap anchorx="page" anchory="page"/>
          </v:shape>
        </w:pict>
      </w:r>
      <w:r>
        <w:rPr>
          <w:noProof/>
        </w:rPr>
        <w:pict>
          <v:shape id="Freeform 1833" o:spid="_x0000_s3681" style="position:absolute;margin-left:489.2pt;margin-top:464.25pt;width:.7pt;height:.7pt;z-index:-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>
          <v:shape id="Freeform 1832" o:spid="_x0000_s3682" style="position:absolute;margin-left:489.95pt;margin-top:464.25pt;width:48.1pt;height:.7pt;z-index:-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" path="m,l1698,r,25l,25,,xe" fillcolor="black" stroked="f" strokeweight="1pt">
            <v:stroke miterlimit="10" joinstyle="miter"/>
            <v:path o:connecttype="custom" o:connectlocs="0,5600016;610870,5600016;610870,5608564;0,5608564;0,5600016" o:connectangles="0,0,0,0,0"/>
            <w10:wrap anchorx="page" anchory="page"/>
          </v:shape>
        </w:pict>
      </w:r>
      <w:r>
        <w:rPr>
          <w:noProof/>
        </w:rPr>
        <w:pict>
          <v:shape id="Freeform 1831" o:spid="_x0000_s3683" style="position:absolute;margin-left:538.05pt;margin-top:464.25pt;width:1.45pt;height:.7pt;z-index:-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" path="m,l51,r,25l,25,,xe" fillcolor="black" stroked="f" strokeweight="1pt">
            <v:stroke miterlimit="10" joinstyle="miter"/>
            <v:path o:connecttype="custom" o:connectlocs="0,5600016;18415,5600016;18415,5608564;0,5608564;0,5600016" o:connectangles="0,0,0,0,0"/>
            <w10:wrap anchorx="page" anchory="page"/>
          </v:shape>
        </w:pict>
      </w:r>
      <w:r>
        <w:rPr>
          <w:noProof/>
        </w:rPr>
        <w:pict>
          <v:shape id="Freeform 1830" o:spid="_x0000_s3684" style="position:absolute;margin-left:335.25pt;margin-top:464.95pt;width:.7pt;height:11.75pt;z-index:-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>
          <v:shape id="Freeform 1829" o:spid="_x0000_s3685" style="position:absolute;margin-left:342.9pt;margin-top:464.95pt;width:1.45pt;height:11.75pt;z-index:-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" path="m,l50,r,415l,415,,xe" fillcolor="black" stroked="f" strokeweight="1pt">
            <v:stroke miterlimit="10" joinstyle="miter"/>
            <v:path o:connecttype="custom" o:connectlocs="0,5898163;18054,5898163;18054,6047388;0,6047388;0,5898163" o:connectangles="0,0,0,0,0"/>
            <w10:wrap anchorx="page" anchory="page"/>
          </v:shape>
        </w:pict>
      </w:r>
      <w:r>
        <w:rPr>
          <w:noProof/>
        </w:rPr>
        <w:pict>
          <v:shape id="Freeform 1828" o:spid="_x0000_s3686" style="position:absolute;margin-left:439.85pt;margin-top:464.95pt;width:.7pt;height:11.75pt;z-index:-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>
          <v:shape id="Freeform 1827" o:spid="_x0000_s3687" style="position:absolute;margin-left:489.2pt;margin-top:464.95pt;width:.7pt;height:11.75pt;z-index:-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>
          <v:shape id="Freeform 1826" o:spid="_x0000_s3688" style="position:absolute;margin-left:538.05pt;margin-top:464.95pt;width:1.45pt;height:11.75pt;z-index:-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5898163;18415,5898163;18415,6047388;0,6047388;0,5898163" o:connectangles="0,0,0,0,0"/>
            <w10:wrap anchorx="page" anchory="page"/>
          </v:shape>
        </w:pict>
      </w:r>
      <w:r>
        <w:rPr>
          <w:noProof/>
        </w:rPr>
        <w:pict>
          <v:shape id="Freeform 1825" o:spid="_x0000_s3689" style="position:absolute;margin-left:335.25pt;margin-top:476.7pt;width:.7pt;height:11.75pt;z-index:-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>
          <v:shape id="Freeform 1824" o:spid="_x0000_s3690" style="position:absolute;margin-left:342.9pt;margin-top:476.7pt;width:1.45pt;height:11.75pt;z-index:-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6047388;18054,6047388;18054,6196613;0,6196613;0,6047388" o:connectangles="0,0,0,0,0"/>
            <w10:wrap anchorx="page" anchory="page"/>
          </v:shape>
        </w:pict>
      </w:r>
      <w:r>
        <w:rPr>
          <w:noProof/>
        </w:rPr>
        <w:pict>
          <v:shape id="Freeform 1823" o:spid="_x0000_s3691" style="position:absolute;margin-left:439.85pt;margin-top:476.7pt;width:.7pt;height:11.75pt;z-index:-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>
          <v:shape id="Freeform 1822" o:spid="_x0000_s3692" style="position:absolute;margin-left:489.2pt;margin-top:476.7pt;width:.7pt;height:11.75pt;z-index:-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>
          <v:shape id="Freeform 1821" o:spid="_x0000_s3693" style="position:absolute;margin-left:538.05pt;margin-top:476.7pt;width:1.45pt;height:11.75pt;z-index:-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" path="m,l51,r,415l,415,,xe" fillcolor="black" stroked="f" strokeweight="1pt">
            <v:stroke miterlimit="10" joinstyle="miter"/>
            <v:path o:connecttype="custom" o:connectlocs="0,6047388;18415,6047388;18415,6196613;0,6196613;0,6047388" o:connectangles="0,0,0,0,0"/>
            <w10:wrap anchorx="page" anchory="page"/>
          </v:shape>
        </w:pict>
      </w:r>
      <w:r>
        <w:rPr>
          <w:noProof/>
        </w:rPr>
        <w:pict>
          <v:shape id="Freeform 1820" o:spid="_x0000_s3694" style="position:absolute;margin-left:335.25pt;margin-top:488.45pt;width:.7pt;height:.5pt;z-index:-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>
          <v:shape id="Freeform 1819" o:spid="_x0000_s3695" style="position:absolute;margin-left:342.9pt;margin-top:488.45pt;width:1.45pt;height:.5pt;z-index:-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" path="m,l50,r,16l,16,,xe" fillcolor="black" stroked="f" strokeweight="1pt">
            <v:stroke miterlimit="10" joinstyle="miter"/>
            <v:path o:connecttype="custom" o:connectlocs="0,6437032;18054,6437032;18054,6443009;0,6443009;0,6437032" o:connectangles="0,0,0,0,0"/>
            <w10:wrap anchorx="page" anchory="page"/>
          </v:shape>
        </w:pict>
      </w:r>
      <w:r>
        <w:rPr>
          <w:noProof/>
        </w:rPr>
        <w:pict>
          <v:shape id="Resim 1818" o:spid="_x0000_s3696" type="#_x0000_t75" alt="ooxWord://word/media/image420.png" style="position:absolute;margin-left:344.35pt;margin-top:488.45pt;width:95.5pt;height:.5pt;z-index:-251220992;visibility:visible;mso-position-horizontal-relative:page;mso-position-vertical-relative:page">
            <v:imagedata r:id="rId367"/>
            <w10:wrap anchorx="page" anchory="page"/>
          </v:shape>
        </w:pict>
      </w:r>
      <w:r>
        <w:rPr>
          <w:noProof/>
        </w:rPr>
        <w:pict>
          <v:shape id="Freeform 1817" o:spid="_x0000_s3697" style="position:absolute;margin-left:439.85pt;margin-top:488.45pt;width:.7pt;height:.5pt;z-index:-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>
          <v:shape id="Resim 1816" o:spid="_x0000_s3698" type="#_x0000_t75" alt="ooxWord://word/media/image421.png" style="position:absolute;margin-left:440.6pt;margin-top:488.45pt;width:48.65pt;height:.5pt;z-index:-251218944;visibility:visible;mso-position-horizontal-relative:page;mso-position-vertical-relative:page">
            <v:imagedata r:id="rId368"/>
            <w10:wrap anchorx="page" anchory="page"/>
          </v:shape>
        </w:pict>
      </w:r>
      <w:r>
        <w:rPr>
          <w:noProof/>
        </w:rPr>
        <w:pict>
          <v:shape id="Freeform 1815" o:spid="_x0000_s3699" style="position:absolute;margin-left:489.2pt;margin-top:488.45pt;width:.7pt;height:.5pt;z-index:-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>
          <v:shape id="Resim 1814" o:spid="_x0000_s3700" type="#_x0000_t75" alt="ooxWord://word/media/image422.png" style="position:absolute;margin-left:489.95pt;margin-top:488.45pt;width:48.1pt;height:.5pt;z-index:-251216896;visibility:visible;mso-position-horizontal-relative:page;mso-position-vertical-relative:page">
            <v:imagedata r:id="rId369"/>
            <w10:wrap anchorx="page" anchory="page"/>
          </v:shape>
        </w:pict>
      </w:r>
      <w:r>
        <w:rPr>
          <w:noProof/>
        </w:rPr>
        <w:pict>
          <v:shape id="Freeform 1813" o:spid="_x0000_s3701" style="position:absolute;margin-left:538.05pt;margin-top:488.45pt;width:1.45pt;height:.5pt;z-index:-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6437032;18415,6437032;18415,6443009;0,6443009;0,6437032" o:connectangles="0,0,0,0,0"/>
            <w10:wrap anchorx="page" anchory="page"/>
          </v:shape>
        </w:pict>
      </w:r>
      <w:r>
        <w:rPr>
          <w:noProof/>
        </w:rPr>
        <w:pict>
          <v:shape id="Freeform 1812" o:spid="_x0000_s3702" style="position:absolute;margin-left:335.25pt;margin-top:488.95pt;width:.7pt;height:11.75pt;z-index:-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>
          <v:shape id="Freeform 1811" o:spid="_x0000_s3703" style="position:absolute;margin-left:335.25pt;margin-top:500.7pt;width:.7pt;height:11.75pt;z-index:-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>
          <v:shape id="Freeform 1810" o:spid="_x0000_s3704" style="position:absolute;margin-left:335.25pt;margin-top:512.45pt;width:.7pt;height:.5pt;z-index:-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>
          <v:shape id="Freeform 1809" o:spid="_x0000_s3705" style="position:absolute;margin-left:342.9pt;margin-top:488.95pt;width:1.45pt;height:11.75pt;z-index:-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" path="m,l50,r,415l,415,,xe" fillcolor="black" stroked="f" strokeweight="1pt">
            <v:stroke miterlimit="10" joinstyle="miter"/>
            <v:path o:connecttype="custom" o:connectlocs="0,6202366;18054,6202366;18054,6351591;0,6351591;0,6202366" o:connectangles="0,0,0,0,0"/>
            <w10:wrap anchorx="page" anchory="page"/>
          </v:shape>
        </w:pict>
      </w:r>
      <w:r>
        <w:rPr>
          <w:noProof/>
        </w:rPr>
        <w:pict>
          <v:shape id="Freeform 1808" o:spid="_x0000_s3706" style="position:absolute;margin-left:342.9pt;margin-top:500.7pt;width:1.45pt;height:11.75pt;z-index:-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" path="m,l50,r,415l,415,,xe" fillcolor="black" stroked="f" strokeweight="1pt">
            <v:stroke miterlimit="10" joinstyle="miter"/>
            <v:path o:connecttype="custom" o:connectlocs="0,6351591;18054,6351591;18054,6500816;0,6500816;0,6351591" o:connectangles="0,0,0,0,0"/>
            <w10:wrap anchorx="page" anchory="page"/>
          </v:shape>
        </w:pict>
      </w:r>
      <w:r>
        <w:rPr>
          <w:noProof/>
        </w:rPr>
        <w:pict>
          <v:shape id="Freeform 1807" o:spid="_x0000_s3707" style="position:absolute;margin-left:342.9pt;margin-top:512.45pt;width:1.45pt;height:.5pt;z-index:-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" path="m,l50,r,17l,17,,xe" fillcolor="black" stroked="f" strokeweight="1pt">
            <v:stroke miterlimit="10" joinstyle="miter"/>
            <v:path o:connecttype="custom" o:connectlocs="0,6753038;18054,6753038;18054,6759388;0,6759388;0,6753038" o:connectangles="0,0,0,0,0"/>
            <w10:wrap anchorx="page" anchory="page"/>
          </v:shape>
        </w:pict>
      </w:r>
      <w:r>
        <w:rPr>
          <w:noProof/>
        </w:rPr>
        <w:pict>
          <v:shape id="Freeform 1806" o:spid="_x0000_s3708" style="position:absolute;margin-left:439.85pt;margin-top:488.95pt;width:.7pt;height:11.75pt;z-index:-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>
          <v:shape id="Freeform 1805" o:spid="_x0000_s3709" style="position:absolute;margin-left:439.85pt;margin-top:500.7pt;width:.7pt;height:11.75pt;z-index:-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>
          <v:shape id="Resim 1804" o:spid="_x0000_s3710" type="#_x0000_t75" alt="ooxWord://word/media/image423.png" style="position:absolute;margin-left:344.35pt;margin-top:512.45pt;width:95.5pt;height:.5pt;z-index:-251206656;visibility:visible;mso-position-horizontal-relative:page;mso-position-vertical-relative:page">
            <v:imagedata r:id="rId370"/>
            <w10:wrap anchorx="page" anchory="page"/>
          </v:shape>
        </w:pict>
      </w:r>
      <w:r>
        <w:rPr>
          <w:noProof/>
        </w:rPr>
        <w:pict>
          <v:shape id="Freeform 1803" o:spid="_x0000_s3711" style="position:absolute;margin-left:439.85pt;margin-top:512.45pt;width:.7pt;height:.5pt;z-index:-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>
          <v:shape id="Resim 1802" o:spid="_x0000_s3712" type="#_x0000_t75" alt="ooxWord://word/media/image424.png" style="position:absolute;margin-left:440.6pt;margin-top:512.45pt;width:48.65pt;height:.5pt;z-index:-251204608;visibility:visible;mso-position-horizontal-relative:page;mso-position-vertical-relative:page">
            <v:imagedata r:id="rId371"/>
            <w10:wrap anchorx="page" anchory="page"/>
          </v:shape>
        </w:pict>
      </w:r>
      <w:r>
        <w:rPr>
          <w:noProof/>
        </w:rPr>
        <w:pict>
          <v:shape id="Freeform 1801" o:spid="_x0000_s3713" style="position:absolute;margin-left:489.2pt;margin-top:488.95pt;width:.7pt;height:11.75pt;z-index:-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>
          <v:shape id="Freeform 1800" o:spid="_x0000_s3714" style="position:absolute;margin-left:489.2pt;margin-top:500.7pt;width:.7pt;height:11.75pt;z-index:-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>
          <v:shape id="Freeform 1799" o:spid="_x0000_s3715" style="position:absolute;margin-left:489.2pt;margin-top:512.45pt;width:.7pt;height:.5pt;z-index:-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>
          <v:shape id="Freeform 1798" o:spid="_x0000_s3716" style="position:absolute;margin-left:538.05pt;margin-top:488.95pt;width:1.45pt;height:11.75pt;z-index:-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6202366;18415,6202366;18415,6351591;0,6351591;0,6202366" o:connectangles="0,0,0,0,0"/>
            <w10:wrap anchorx="page" anchory="page"/>
          </v:shape>
        </w:pict>
      </w:r>
      <w:r>
        <w:rPr>
          <w:noProof/>
        </w:rPr>
        <w:pict>
          <v:shape id="Freeform 1797" o:spid="_x0000_s3717" style="position:absolute;margin-left:538.05pt;margin-top:500.7pt;width:1.45pt;height:11.75pt;z-index:-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" path="m,l51,r,415l,415,,xe" fillcolor="black" stroked="f" strokeweight="1pt">
            <v:stroke miterlimit="10" joinstyle="miter"/>
            <v:path o:connecttype="custom" o:connectlocs="0,6351591;18415,6351591;18415,6500816;0,6500816;0,6351591" o:connectangles="0,0,0,0,0"/>
            <w10:wrap anchorx="page" anchory="page"/>
          </v:shape>
        </w:pict>
      </w:r>
      <w:r>
        <w:rPr>
          <w:noProof/>
        </w:rPr>
        <w:pict>
          <v:shape id="Resim 1796" o:spid="_x0000_s3718" type="#_x0000_t75" alt="ooxWord://word/media/image425.png" style="position:absolute;margin-left:489.95pt;margin-top:512.45pt;width:48.1pt;height:.5pt;z-index:-251198464;visibility:visible;mso-position-horizontal-relative:page;mso-position-vertical-relative:page">
            <v:imagedata r:id="rId372"/>
            <w10:wrap anchorx="page" anchory="page"/>
          </v:shape>
        </w:pict>
      </w:r>
      <w:r>
        <w:rPr>
          <w:noProof/>
        </w:rPr>
        <w:pict>
          <v:shape id="Freeform 1795" o:spid="_x0000_s3719" style="position:absolute;margin-left:538.05pt;margin-top:512.45pt;width:1.45pt;height:.5pt;z-index:-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" path="m,l51,r,17l,17,,xe" fillcolor="black" stroked="f" strokeweight="1pt">
            <v:stroke miterlimit="10" joinstyle="miter"/>
            <v:path o:connecttype="custom" o:connectlocs="0,6753038;18415,6753038;18415,6759388;0,6759388;0,6753038" o:connectangles="0,0,0,0,0"/>
            <w10:wrap anchorx="page" anchory="page"/>
          </v:shape>
        </w:pict>
      </w:r>
      <w:r>
        <w:rPr>
          <w:noProof/>
        </w:rPr>
        <w:pict>
          <v:shape id="Freeform 1794" o:spid="_x0000_s3720" style="position:absolute;margin-left:335.25pt;margin-top:512.95pt;width:.7pt;height:11.75pt;z-index:-2511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>
          <v:shape id="Freeform 1793" o:spid="_x0000_s3721" style="position:absolute;margin-left:335.25pt;margin-top:524.7pt;width:.7pt;height:11.75pt;z-index:-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>
          <v:shape id="Freeform 1792" o:spid="_x0000_s3722" style="position:absolute;margin-left:342.9pt;margin-top:512.95pt;width:1.45pt;height:11.75pt;z-index:-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" path="m,l50,r,415l,415,,xe" fillcolor="black" stroked="f" strokeweight="1pt">
            <v:stroke miterlimit="10" joinstyle="miter"/>
            <v:path o:connecttype="custom" o:connectlocs="0,6506929;18054,6506929;18054,6656154;0,6656154;0,6506929" o:connectangles="0,0,0,0,0"/>
            <w10:wrap anchorx="page" anchory="page"/>
          </v:shape>
        </w:pict>
      </w:r>
      <w:r>
        <w:rPr>
          <w:noProof/>
        </w:rPr>
        <w:pict>
          <v:shape id="Freeform 1791" o:spid="_x0000_s3723" style="position:absolute;margin-left:342.9pt;margin-top:524.7pt;width:1.45pt;height:11.75pt;z-index:-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6656154;18054,6656154;18054,6805379;0,6805379;0,6656154" o:connectangles="0,0,0,0,0"/>
            <w10:wrap anchorx="page" anchory="page"/>
          </v:shape>
        </w:pict>
      </w:r>
      <w:r>
        <w:rPr>
          <w:noProof/>
        </w:rPr>
        <w:pict>
          <v:shape id="Freeform 1790" o:spid="_x0000_s3724" style="position:absolute;margin-left:439.85pt;margin-top:512.95pt;width:.7pt;height:11.75pt;z-index:-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>
          <v:shape id="Freeform 1789" o:spid="_x0000_s3725" style="position:absolute;margin-left:439.85pt;margin-top:524.7pt;width:.7pt;height:11.75pt;z-index:-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>
          <v:shape id="Freeform 1788" o:spid="_x0000_s3726" style="position:absolute;margin-left:489.2pt;margin-top:512.95pt;width:.7pt;height:11.75pt;z-index:-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>
          <v:shape id="Freeform 1787" o:spid="_x0000_s3727" style="position:absolute;margin-left:489.2pt;margin-top:524.7pt;width:.7pt;height:11.75pt;z-index:-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>
          <v:shape id="Freeform 1786" o:spid="_x0000_s3728" style="position:absolute;margin-left:538.05pt;margin-top:512.95pt;width:1.45pt;height:11.75pt;z-index:-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" path="m,l51,r,415l,415,,xe" fillcolor="black" stroked="f" strokeweight="1pt">
            <v:stroke miterlimit="10" joinstyle="miter"/>
            <v:path o:connecttype="custom" o:connectlocs="0,6506929;18415,6506929;18415,6656154;0,6656154;0,6506929" o:connectangles="0,0,0,0,0"/>
            <w10:wrap anchorx="page" anchory="page"/>
          </v:shape>
        </w:pict>
      </w:r>
      <w:r>
        <w:rPr>
          <w:noProof/>
        </w:rPr>
        <w:pict>
          <v:shape id="Freeform 1785" o:spid="_x0000_s3729" style="position:absolute;margin-left:538.05pt;margin-top:524.7pt;width:1.45pt;height:11.75pt;z-index:-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" path="m,l51,r,415l,415,,xe" fillcolor="black" stroked="f" strokeweight="1pt">
            <v:stroke miterlimit="10" joinstyle="miter"/>
            <v:path o:connecttype="custom" o:connectlocs="0,6656154;18415,6656154;18415,6805379;0,6805379;0,6656154" o:connectangles="0,0,0,0,0"/>
            <w10:wrap anchorx="page" anchory="page"/>
          </v:shape>
        </w:pict>
      </w:r>
      <w:r>
        <w:rPr>
          <w:noProof/>
        </w:rPr>
        <w:pict>
          <v:shape id="Freeform 1784" o:spid="_x0000_s3730" style="position:absolute;margin-left:335.25pt;margin-top:536.45pt;width:.7pt;height:1.55pt;z-index:-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" path="m,l25,r,55l,55,,xe" fillcolor="black" stroked="f" strokeweight="1pt">
            <v:stroke miterlimit="10" joinstyle="miter"/>
            <v:path o:connecttype="custom" o:connectlocs="0,6652827;8548,6652827;8548,6672160;0,6672160;0,6652827" o:connectangles="0,0,0,0,0"/>
            <w10:wrap anchorx="page" anchory="page"/>
          </v:shape>
        </w:pict>
      </w:r>
      <w:r>
        <w:rPr>
          <w:noProof/>
        </w:rPr>
        <w:pict>
          <v:shape id="Freeform 1783" o:spid="_x0000_s3731" style="position:absolute;margin-left:342.9pt;margin-top:536.45pt;width:1.45pt;height:1.55pt;z-index:-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" path="m,l50,r,55l,55,,xe" fillcolor="black" stroked="f" strokeweight="1pt">
            <v:stroke miterlimit="10" joinstyle="miter"/>
            <v:path o:connecttype="custom" o:connectlocs="0,6652827;18054,6652827;18054,6672160;0,6672160;0,6652827" o:connectangles="0,0,0,0,0"/>
            <w10:wrap anchorx="page" anchory="page"/>
          </v:shape>
        </w:pict>
      </w:r>
      <w:r>
        <w:rPr>
          <w:noProof/>
        </w:rPr>
        <w:pict>
          <v:shape id="Freeform 1782" o:spid="_x0000_s3732" style="position:absolute;margin-left:344.35pt;margin-top:536.45pt;width:95.5pt;height:1.45pt;z-index:-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" path="m,l3370,r,51l,51,,xe" fillcolor="black" stroked="f" strokeweight="1pt">
            <v:stroke miterlimit="10" joinstyle="miter"/>
            <v:path o:connecttype="custom" o:connectlocs="0,6833770;1212850,6833770;1212850,6852185;0,6852185;0,6833770" o:connectangles="0,0,0,0,0"/>
            <w10:wrap anchorx="page" anchory="page"/>
          </v:shape>
        </w:pict>
      </w:r>
      <w:r>
        <w:rPr>
          <w:noProof/>
        </w:rPr>
        <w:pict>
          <v:shape id="Freeform 1781" o:spid="_x0000_s3733" style="position:absolute;margin-left:439.85pt;margin-top:537.9pt;width:.7pt;height:.1pt;z-index:-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" path="m,l25,r,4l,4,,xe" fillcolor="black" stroked="f" strokeweight="1pt">
            <v:stroke miterlimit="10" joinstyle="miter"/>
            <v:path o:connecttype="custom" o:connectlocs="0,4820158;8548,4820158;8548,4821174;0,4821174;0,4820158" o:connectangles="0,0,0,0,0"/>
            <w10:wrap anchorx="page" anchory="page"/>
          </v:shape>
        </w:pict>
      </w:r>
      <w:r>
        <w:rPr>
          <w:noProof/>
        </w:rPr>
        <w:pict>
          <v:shape id="Freeform 1780" o:spid="_x0000_s3734" style="position:absolute;margin-left:439.85pt;margin-top:536.45pt;width:1.45pt;height:1.45pt;z-index:-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6833770;18415,6833770;18415,6852185;0,6852185;0,6833770" o:connectangles="0,0,0,0,0"/>
            <w10:wrap anchorx="page" anchory="page"/>
          </v:shape>
        </w:pict>
      </w:r>
      <w:r>
        <w:rPr>
          <w:noProof/>
        </w:rPr>
        <w:pict>
          <v:shape id="Freeform 1779" o:spid="_x0000_s3735" style="position:absolute;margin-left:441.3pt;margin-top:536.45pt;width:47.9pt;height:1.45pt;z-index:-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" path="m,l1690,r,51l,51,,xe" fillcolor="black" stroked="f" strokeweight="1pt">
            <v:stroke miterlimit="10" joinstyle="miter"/>
            <v:path o:connecttype="custom" o:connectlocs="0,6833770;608330,6833770;608330,6852185;0,6852185;0,6833770" o:connectangles="0,0,0,0,0"/>
            <w10:wrap anchorx="page" anchory="page"/>
          </v:shape>
        </w:pict>
      </w:r>
      <w:r>
        <w:rPr>
          <w:noProof/>
        </w:rPr>
        <w:pict>
          <v:shape id="Freeform 1778" o:spid="_x0000_s3736" style="position:absolute;margin-left:489.2pt;margin-top:537.9pt;width:.7pt;height:.1pt;z-index:-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" path="m,l25,r,4l,4,,xe" fillcolor="black" stroked="f" strokeweight="1pt">
            <v:stroke miterlimit="10" joinstyle="miter"/>
            <v:path o:connecttype="custom" o:connectlocs="0,4820158;8548,4820158;8548,4821174;0,4821174;0,4820158" o:connectangles="0,0,0,0,0"/>
            <w10:wrap anchorx="page" anchory="page"/>
          </v:shape>
        </w:pict>
      </w:r>
      <w:r>
        <w:rPr>
          <w:noProof/>
        </w:rPr>
        <w:pict>
          <v:shape id="Freeform 1777" o:spid="_x0000_s3737" style="position:absolute;margin-left:489.2pt;margin-top:536.45pt;width:1.45pt;height:1.45pt;z-index:-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" path="m,l51,r,51l,51,,xe" fillcolor="black" stroked="f" strokeweight="1pt">
            <v:stroke miterlimit="10" joinstyle="miter"/>
            <v:path o:connecttype="custom" o:connectlocs="0,6833770;18415,6833770;18415,6852185;0,6852185;0,6833770" o:connectangles="0,0,0,0,0"/>
            <w10:wrap anchorx="page" anchory="page"/>
          </v:shape>
        </w:pict>
      </w:r>
      <w:r>
        <w:rPr>
          <w:noProof/>
        </w:rPr>
        <w:pict>
          <v:shape id="Freeform 1776" o:spid="_x0000_s3738" style="position:absolute;margin-left:490.65pt;margin-top:536.45pt;width:47.4pt;height:1.45pt;z-index:-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" path="m,l1672,r,51l,51,,xe" fillcolor="black" stroked="f" strokeweight="1pt">
            <v:stroke miterlimit="10" joinstyle="miter"/>
            <v:path o:connecttype="custom" o:connectlocs="0,6833770;601620,6833770;601620,6852185;0,6852185;0,6833770" o:connectangles="0,0,0,0,0"/>
            <w10:wrap anchorx="page" anchory="page"/>
          </v:shape>
        </w:pict>
      </w:r>
      <w:r>
        <w:rPr>
          <w:noProof/>
        </w:rPr>
        <w:pict>
          <v:shape id="Freeform 1775" o:spid="_x0000_s3739" style="position:absolute;margin-left:538.05pt;margin-top:536.45pt;width:1.45pt;height:1.55pt;z-index:-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" path="m,l51,r,55l,55,,xe" fillcolor="black" stroked="f" strokeweight="1pt">
            <v:stroke miterlimit="10" joinstyle="miter"/>
            <v:path o:connecttype="custom" o:connectlocs="0,6652827;18415,6652827;18415,6672160;0,6672160;0,6652827" o:connectangles="0,0,0,0,0"/>
            <w10:wrap anchorx="page" anchory="page"/>
          </v:shape>
        </w:pict>
      </w:r>
      <w:r>
        <w:rPr>
          <w:noProof/>
        </w:rPr>
        <w:pict>
          <v:shape id="Freeform 1774" o:spid="_x0000_s3740" style="position:absolute;margin-left:335.25pt;margin-top:538.05pt;width:.7pt;height:11.75pt;z-index:-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>
          <v:shape id="Freeform 1773" o:spid="_x0000_s3741" style="position:absolute;margin-left:342.9pt;margin-top:538.05pt;width:1.45pt;height:11.75pt;z-index:-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" path="m,l50,r,415l,415,,xe" fillcolor="black" stroked="f" strokeweight="1pt">
            <v:stroke miterlimit="10" joinstyle="miter"/>
            <v:path o:connecttype="custom" o:connectlocs="0,6825156;18054,6825156;18054,6974381;0,6974381;0,6825156" o:connectangles="0,0,0,0,0"/>
            <w10:wrap anchorx="page" anchory="page"/>
          </v:shape>
        </w:pict>
      </w:r>
      <w:r>
        <w:rPr>
          <w:noProof/>
        </w:rPr>
        <w:pict>
          <v:shape id="Freeform 1772" o:spid="_x0000_s3742" style="position:absolute;margin-left:439.85pt;margin-top:538.05pt;width:.7pt;height:11.75pt;z-index:-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>
          <v:shape id="Freeform 1771" o:spid="_x0000_s3743" style="position:absolute;margin-left:489.2pt;margin-top:538.05pt;width:.7pt;height:11.75pt;z-index:-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>
          <v:shape id="Freeform 1770" o:spid="_x0000_s3744" style="position:absolute;margin-left:538.05pt;margin-top:538.05pt;width:1.45pt;height:11.75pt;z-index:-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" path="m,l51,r,415l,415,,xe" fillcolor="black" stroked="f" strokeweight="1pt">
            <v:stroke miterlimit="10" joinstyle="miter"/>
            <v:path o:connecttype="custom" o:connectlocs="0,6825156;18415,6825156;18415,6974381;0,6974381;0,6825156" o:connectangles="0,0,0,0,0"/>
            <w10:wrap anchorx="page" anchory="page"/>
          </v:shape>
        </w:pict>
      </w:r>
      <w:r>
        <w:rPr>
          <w:noProof/>
        </w:rPr>
        <w:pict>
          <v:shape id="Freeform 1769" o:spid="_x0000_s3745" style="position:absolute;margin-left:335.25pt;margin-top:549.8pt;width:.7pt;height:11.9pt;z-index:-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>
          <v:shape id="Freeform 1768" o:spid="_x0000_s3746" style="position:absolute;margin-left:342.9pt;margin-top:549.8pt;width:1.45pt;height:11.9pt;z-index:-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" path="m,l50,r,419l,419,,xe" fillcolor="black" stroked="f" strokeweight="1pt">
            <v:stroke miterlimit="10" joinstyle="miter"/>
            <v:path o:connecttype="custom" o:connectlocs="0,6979327;18054,6979327;18054,7130098;0,7130098;0,6979327" o:connectangles="0,0,0,0,0"/>
            <w10:wrap anchorx="page" anchory="page"/>
          </v:shape>
        </w:pict>
      </w:r>
      <w:r>
        <w:rPr>
          <w:noProof/>
        </w:rPr>
        <w:pict>
          <v:shape id="Freeform 1767" o:spid="_x0000_s3747" style="position:absolute;margin-left:439.85pt;margin-top:549.8pt;width:.7pt;height:11.9pt;z-index:-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>
          <v:shape id="Freeform 1766" o:spid="_x0000_s3748" style="position:absolute;margin-left:489.2pt;margin-top:549.8pt;width:.7pt;height:11.9pt;z-index:-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>
          <v:shape id="Freeform 1765" o:spid="_x0000_s3749" style="position:absolute;margin-left:538.05pt;margin-top:549.8pt;width:1.45pt;height:11.9pt;z-index:-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" path="m,l51,r,419l,419,,xe" fillcolor="black" stroked="f" strokeweight="1pt">
            <v:stroke miterlimit="10" joinstyle="miter"/>
            <v:path o:connecttype="custom" o:connectlocs="0,6979327;18415,6979327;18415,7130098;0,7130098;0,6979327" o:connectangles="0,0,0,0,0"/>
            <w10:wrap anchorx="page" anchory="page"/>
          </v:shape>
        </w:pict>
      </w:r>
      <w:r>
        <w:rPr>
          <w:noProof/>
        </w:rPr>
        <w:pict>
          <v:shape id="Freeform 1764" o:spid="_x0000_s3750" style="position:absolute;margin-left:335.25pt;margin-top:561.65pt;width:.7pt;height:1.55pt;z-index:-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" path="m,l25,r,55l,55,,xe" fillcolor="black" stroked="f" strokeweight="1pt">
            <v:stroke miterlimit="10" joinstyle="miter"/>
            <v:path o:connecttype="custom" o:connectlocs="0,6965326;8548,6965326;8548,6984660;0,6984660;0,6965326" o:connectangles="0,0,0,0,0"/>
            <w10:wrap anchorx="page" anchory="page"/>
          </v:shape>
        </w:pict>
      </w:r>
      <w:r>
        <w:rPr>
          <w:noProof/>
        </w:rPr>
        <w:pict>
          <v:shape id="Freeform 1763" o:spid="_x0000_s3751" style="position:absolute;margin-left:342.9pt;margin-top:561.65pt;width:1.45pt;height:1.45pt;z-index:-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" path="m,l50,r,51l,51,,xe" fillcolor="black" stroked="f" strokeweight="1pt">
            <v:stroke miterlimit="10" joinstyle="miter"/>
            <v:path o:connecttype="custom" o:connectlocs="0,7154769;18054,7154769;18054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62" o:spid="_x0000_s3752" style="position:absolute;margin-left:342.9pt;margin-top:561.65pt;width:1.45pt;height:1.45pt;z-index:-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" path="m,l50,r,51l,51,,xe" fillcolor="black" stroked="f" strokeweight="1pt">
            <v:stroke miterlimit="10" joinstyle="miter"/>
            <v:path o:connecttype="custom" o:connectlocs="0,7154769;18054,7154769;18054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61" o:spid="_x0000_s3753" style="position:absolute;margin-left:344.35pt;margin-top:561.65pt;width:1.45pt;height:1.45pt;z-index:-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60" o:spid="_x0000_s3754" style="position:absolute;margin-left:345.8pt;margin-top:561.65pt;width:94.1pt;height:1.45pt;z-index:-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" path="m,l3319,r,51l,51,,xe" fillcolor="black" stroked="f" strokeweight="1pt">
            <v:stroke miterlimit="10" joinstyle="miter"/>
            <v:path o:connecttype="custom" o:connectlocs="0,7154769;1195070,7154769;1195070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9" o:spid="_x0000_s3755" style="position:absolute;margin-left:439.85pt;margin-top:561.65pt;width:1.45pt;height:1.45pt;z-index:-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8" o:spid="_x0000_s3756" style="position:absolute;margin-left:440.6pt;margin-top:561.65pt;width:1.45pt;height:1.45pt;z-index:-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7" o:spid="_x0000_s3757" style="position:absolute;margin-left:442.05pt;margin-top:561.65pt;width:47.2pt;height:1.45pt;z-index:-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" path="m,l1665,r,51l,51,,xe" fillcolor="black" stroked="f" strokeweight="1pt">
            <v:stroke miterlimit="10" joinstyle="miter"/>
            <v:path o:connecttype="custom" o:connectlocs="0,7154769;599440,7154769;599440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6" o:spid="_x0000_s3758" style="position:absolute;margin-left:489.2pt;margin-top:561.65pt;width:1.45pt;height:1.45pt;z-index:-2511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5" o:spid="_x0000_s3759" style="position:absolute;margin-left:489.95pt;margin-top:561.65pt;width:1.45pt;height:1.45pt;z-index:-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4" o:spid="_x0000_s3760" style="position:absolute;margin-left:491.4pt;margin-top:561.65pt;width:46.7pt;height:1.45pt;z-index:-2511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" path="m,l1647,r,51l,51,,xe" fillcolor="black" stroked="f" strokeweight="1pt">
            <v:stroke miterlimit="10" joinstyle="miter"/>
            <v:path o:connecttype="custom" o:connectlocs="0,7154769;593090,7154769;593090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3" o:spid="_x0000_s3761" style="position:absolute;margin-left:538.05pt;margin-top:561.65pt;width:1.45pt;height:1.45pt;z-index:-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2" o:spid="_x0000_s3762" style="position:absolute;margin-left:538.05pt;margin-top:561.65pt;width:1.45pt;height:1.45pt;z-index:-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>
          <v:shape id="Freeform 1751" o:spid="_x0000_s3763" style="position:absolute;margin-left:335.25pt;margin-top:563.25pt;width:.7pt;height:11.75pt;z-index:-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7144821;8548,7144821;8548,7294046;0,7294046;0,7144821" o:connectangles="0,0,0,0,0"/>
            <w10:wrap anchorx="page" anchory="page"/>
          </v:shape>
        </w:pict>
      </w:r>
      <w:r>
        <w:rPr>
          <w:noProof/>
        </w:rPr>
        <w:pict>
          <v:shape id="Freeform 1750" o:spid="_x0000_s3764" style="position:absolute;margin-left:335.25pt;margin-top:575pt;width:.7pt;height:11.75pt;z-index:-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7294046;8548,7294046;8548,7443271;0,7443271;0,7294046" o:connectangles="0,0,0,0,0"/>
            <w10:wrap anchorx="page" anchory="page"/>
          </v:shape>
        </w:pict>
      </w:r>
      <w:r>
        <w:rPr>
          <w:color w:val="000000"/>
          <w:sz w:val="19"/>
          <w:szCs w:val="19"/>
        </w:rPr>
        <w:t>STAJ ÇALIŞMASI YAPAN MUDURNU SÜREYYA ASTARCI MESLEK YÜKSEKOKULU </w:t>
      </w:r>
    </w:p>
    <w:p w:rsidR="00394C58" w:rsidRDefault="00394C58">
      <w:pPr>
        <w:spacing w:line="20" w:lineRule="exact"/>
        <w:sectPr w:rsidR="00394C58">
          <w:pgSz w:w="11906" w:h="16841"/>
          <w:pgMar w:top="842" w:right="1773" w:bottom="0" w:left="2398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ÖĞRENCĠLERĠNĠ KONTROL EDEN ZĠYARETÇĠ ÖĞRETĠM ELEMANI ROPORU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114" w:bottom="0" w:left="2741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Öğrencinin Adı Soyadı :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   İşletmenin Adı  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04" w:space="3011"/>
            <w:col w:w="1606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Programı / Okul No.     :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Telefon No.      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02" w:space="3174"/>
            <w:col w:w="1431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Açık Adresi      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536" w:bottom="0" w:left="694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Öğrencilerin başında bu-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99" w:bottom="0" w:left="177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lunan kişiler ve kurum-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226" w:bottom="0" w:left="177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daki görevleri               :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Faaliyet Alanı   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1980" w:space="3196"/>
            <w:col w:w="144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   İşyerinin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I.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II.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781" w:header="708" w:footer="708" w:gutter="0"/>
          <w:cols w:num="3" w:space="708" w:equalWidth="0">
            <w:col w:w="919" w:space="1542"/>
            <w:col w:w="173" w:space="785"/>
            <w:col w:w="240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Değerlendirmesi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781" w:header="708" w:footer="708" w:gutter="0"/>
          <w:cols w:num="3" w:space="708" w:equalWidth="0">
            <w:col w:w="1541" w:space="695"/>
            <w:col w:w="627" w:space="365"/>
            <w:col w:w="627"/>
          </w:cols>
        </w:sectPr>
      </w:pPr>
    </w:p>
    <w:p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Öğrencinin çalıştığı böl.: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94" w:bottom="0" w:left="177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İşe İlgi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49" w:bottom="0" w:left="6781" w:header="708" w:footer="708" w:gutter="0"/>
          <w:cols w:space="708"/>
        </w:sectPr>
      </w:pPr>
    </w:p>
    <w:p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Yapılan için çeşidi, tipi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123" w:bottom="0" w:left="177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Kişisel Vasıflar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665" w:bottom="0" w:left="6781" w:header="708" w:footer="708" w:gutter="0"/>
          <w:cols w:space="708"/>
        </w:sectPr>
      </w:pPr>
    </w:p>
    <w:p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Çalışma şekli : </w:t>
      </w:r>
    </w:p>
    <w:p w:rsidR="00394C58" w:rsidRDefault="00394C58">
      <w:pPr>
        <w:spacing w:before="6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Ferdi çalışıyor.     ( ... 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1267" w:space="1196"/>
            <w:col w:w="1901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Grup olarak çalış. ( ... )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Uygulama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4230" w:header="708" w:footer="708" w:gutter="0"/>
          <w:cols w:num="2" w:space="708" w:equalWidth="0">
            <w:col w:w="1918" w:space="639"/>
            <w:col w:w="1037"/>
          </w:cols>
        </w:sectPr>
      </w:pPr>
    </w:p>
    <w:p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Gözlem yapıyor.   ( ... 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749" w:bottom="0" w:left="4230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Teşebbüs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152" w:bottom="0" w:left="6781" w:header="708" w:footer="708" w:gutter="0"/>
          <w:cols w:space="708"/>
        </w:sectPr>
      </w:pPr>
    </w:p>
    <w:p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Verilen Özel Görevler 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137" w:bottom="0" w:left="177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Geliştirme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071" w:bottom="0" w:left="6781" w:header="708" w:footer="708" w:gutter="0"/>
          <w:cols w:space="708"/>
        </w:sectPr>
      </w:pPr>
    </w:p>
    <w:p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Yaptığı araştırmaların konusu ve kapsamı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651" w:bottom="0" w:left="1772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Kabiliyet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169" w:bottom="0" w:left="6781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İşyeri disiplinine uyumu: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   Verimlilik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45" w:space="2970"/>
            <w:col w:w="1042"/>
          </w:cols>
        </w:sectPr>
      </w:pPr>
    </w:p>
    <w:p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   Genel Değerlendirme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3190" w:bottom="0" w:left="6781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İşyeri personeliyle geçimi :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Sonucu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223" w:space="2792"/>
            <w:col w:w="811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23" w:line="181" w:lineRule="exact"/>
        <w:ind w:right="-567"/>
      </w:pPr>
      <w:r>
        <w:rPr>
          <w:color w:val="000000"/>
          <w:sz w:val="19"/>
          <w:szCs w:val="19"/>
        </w:rPr>
        <w:t>Günlük raporun tutulup tutulmadığı :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203" w:bottom="0" w:left="1702" w:header="708" w:footer="708" w:gutter="0"/>
          <w:cols w:space="708"/>
        </w:sectPr>
      </w:pPr>
    </w:p>
    <w:p w:rsidR="00394C58" w:rsidRDefault="00394C58">
      <w:pPr>
        <w:spacing w:before="86" w:line="181" w:lineRule="exact"/>
        <w:ind w:right="-567"/>
      </w:pPr>
      <w:r>
        <w:rPr>
          <w:color w:val="000000"/>
          <w:sz w:val="19"/>
          <w:szCs w:val="19"/>
        </w:rPr>
        <w:t>Öğretim Elemanının  </w:t>
      </w:r>
    </w:p>
    <w:p w:rsidR="00394C58" w:rsidRDefault="00394C58">
      <w:pPr>
        <w:spacing w:before="86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I. </w:t>
      </w:r>
    </w:p>
    <w:p w:rsidR="00394C58" w:rsidRDefault="00394C58">
      <w:pPr>
        <w:spacing w:before="86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II.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42" w:header="708" w:footer="708" w:gutter="0"/>
          <w:cols w:num="3" w:space="708" w:equalWidth="0">
            <w:col w:w="1728" w:space="572"/>
            <w:col w:w="173" w:space="785"/>
            <w:col w:w="240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(Varsa) gelmediği günler ve nedenleri :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Değerlendirmesi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4" w:space="708" w:equalWidth="0">
            <w:col w:w="3190" w:space="1825"/>
            <w:col w:w="1541" w:space="695"/>
            <w:col w:w="627" w:space="365"/>
            <w:col w:w="627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   İşe İlgi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49" w:bottom="0" w:left="6781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Raporun hazırlanmasında karşılaşılan güçlükler :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İş Bitirme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3954" w:space="1223"/>
            <w:col w:w="857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   Tutum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80" w:bottom="0" w:left="6781" w:header="708" w:footer="708" w:gutter="0"/>
          <w:cols w:space="708"/>
        </w:sectPr>
      </w:pPr>
    </w:p>
    <w:p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Ziyaretçi Öğretim Elemanının Düşünceleri: </w:t>
      </w:r>
    </w:p>
    <w:p w:rsidR="00394C58" w:rsidRDefault="00394C58">
      <w:pPr>
        <w:spacing w:before="85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Genel Değerlendirme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3510" w:space="1506"/>
            <w:col w:w="1935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Sonucu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13" w:bottom="0" w:left="6781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5" w:line="181" w:lineRule="exact"/>
        <w:ind w:right="-567"/>
      </w:pPr>
      <w:r>
        <w:rPr>
          <w:b/>
          <w:bCs/>
          <w:color w:val="000000"/>
          <w:sz w:val="19"/>
          <w:szCs w:val="19"/>
        </w:rPr>
        <w:t>Yukarıdaki değerlendirmeler: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0-39 (FF), 40-49 (FD), 50-54 (DD), 55-59 (DC), 60-69 (CC),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2624" w:space="502"/>
            <w:col w:w="5027"/>
          </w:cols>
        </w:sectPr>
      </w:pPr>
    </w:p>
    <w:p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70-74 (CB), 75-84 (BB), 85-89 (BA), 90-100 (AA)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918" w:bottom="0" w:left="4823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İşyeri Yetkilisinin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Öğretim Elemanının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86" w:header="708" w:footer="708" w:gutter="0"/>
          <w:cols w:num="2" w:space="708" w:equalWidth="0">
            <w:col w:w="1494" w:space="3133"/>
            <w:col w:w="1678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İmzası, (Mühür) </w:t>
      </w:r>
    </w:p>
    <w:p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Adı Soyadı, İmzası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854" w:header="708" w:footer="708" w:gutter="0"/>
          <w:cols w:num="2" w:space="708" w:equalWidth="0">
            <w:col w:w="2360" w:space="2747"/>
            <w:col w:w="1585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.... / .... / 20...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546" w:bottom="0" w:left="8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5" w:line="177" w:lineRule="exact"/>
        <w:ind w:right="-567"/>
      </w:pPr>
      <w:r>
        <w:rPr>
          <w:b/>
          <w:bCs/>
          <w:color w:val="000000"/>
          <w:sz w:val="19"/>
          <w:szCs w:val="19"/>
        </w:rPr>
        <w:t>- G İ Z Lİ -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110" w:bottom="0" w:left="5737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81" w:lineRule="exact"/>
        <w:ind w:right="-567"/>
      </w:pPr>
      <w:r>
        <w:rPr>
          <w:noProof/>
        </w:rPr>
        <w:pict>
          <v:shape id="Freeform 1749" o:spid="_x0000_s3765" style="position:absolute;margin-left:244.25pt;margin-top:88.45pt;width:78.6pt;height:1pt;z-index:-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7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" path="m,l2774,r,35l,35,,xe" fillcolor="black" stroked="f" strokeweight="1pt">
            <v:stroke miterlimit="10" joinstyle="miter"/>
            <v:path o:connecttype="custom" o:connectlocs="0,1132114;998220,1132114;998220,1144814;0,1144814;0,1132114" o:connectangles="0,0,0,0,0"/>
            <w10:wrap anchorx="page" anchory="page"/>
          </v:shape>
        </w:pict>
      </w:r>
      <w:r>
        <w:rPr>
          <w:noProof/>
        </w:rPr>
        <w:pict>
          <v:shape id="Freeform 1748" o:spid="_x0000_s3766" style="position:absolute;margin-left:57pt;margin-top:142.6pt;width:160.25pt;height:.5pt;z-index:-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" path="m,l5654,r,17l,17,,xe" fillcolor="black" stroked="f" strokeweight="1pt">
            <v:stroke miterlimit="10" joinstyle="miter"/>
            <v:path o:connecttype="custom" o:connectlocs="0,1878853;2035175,1878853;2035175,1885203;0,1885203;0,1878853" o:connectangles="0,0,0,0,0"/>
            <w10:wrap anchorx="page" anchory="page"/>
          </v:shape>
        </w:pict>
      </w:r>
      <w:r>
        <w:rPr>
          <w:noProof/>
        </w:rPr>
        <w:pict>
          <v:shape id="Freeform 1747" o:spid="_x0000_s3767" style="position:absolute;margin-left:217.75pt;margin-top:142.6pt;width:292.5pt;height:.5pt;z-index:-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" path="m,l10319,r,17l,17,,xe" fillcolor="black" stroked="f" strokeweight="1pt">
            <v:stroke miterlimit="10" joinstyle="miter"/>
            <v:path o:connecttype="custom" o:connectlocs="0,1878853;3714750,1878853;3714750,1885203;0,1885203;0,1878853" o:connectangles="0,0,0,0,0"/>
            <w10:wrap anchorx="page" anchory="page"/>
          </v:shape>
        </w:pict>
      </w:r>
      <w:r>
        <w:rPr>
          <w:noProof/>
        </w:rPr>
        <w:pict>
          <v:shape id="Freeform 1746" o:spid="_x0000_s3768" style="position:absolute;margin-left:56.5pt;margin-top:142.6pt;width:.5pt;height:.5pt;z-index:-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>
          <v:shape id="Freeform 1745" o:spid="_x0000_s3769" style="position:absolute;margin-left:56.5pt;margin-top:142.6pt;width:.5pt;height:.5pt;z-index:-2511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>
          <v:shape id="Freeform 1744" o:spid="_x0000_s3770" style="position:absolute;margin-left:56.5pt;margin-top:143.05pt;width:.5pt;height:17.65pt;z-index:-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1815907;6350,1815907;6350,2040062;0,2040062;0,1815907" o:connectangles="0,0,0,0,0"/>
            <w10:wrap anchorx="page" anchory="page"/>
          </v:shape>
        </w:pict>
      </w:r>
      <w:r>
        <w:rPr>
          <w:noProof/>
        </w:rPr>
        <w:pict>
          <v:shape id="Freeform 1743" o:spid="_x0000_s3771" style="position:absolute;margin-left:217.25pt;margin-top:142.6pt;width:.5pt;height:.5pt;z-index:-2511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" path="m,l16,r,17l,17,,xe" fillcolor="black" stroked="f" strokeweight="1pt">
            <v:stroke miterlimit="10" joinstyle="miter"/>
            <v:path o:connecttype="custom" o:connectlocs="0,1878853;5976,1878853;5976,1885203;0,1885203;0,1878853" o:connectangles="0,0,0,0,0"/>
            <w10:wrap anchorx="page" anchory="page"/>
          </v:shape>
        </w:pict>
      </w:r>
      <w:r>
        <w:rPr>
          <w:noProof/>
        </w:rPr>
        <w:pict>
          <v:shape id="Freeform 1742" o:spid="_x0000_s3772" style="position:absolute;margin-left:217.25pt;margin-top:143.05pt;width:.5pt;height:17.65pt;z-index:-2511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" path="m,l16,r,623l,623,,xe" fillcolor="black" stroked="f" strokeweight="1pt">
            <v:stroke miterlimit="10" joinstyle="miter"/>
            <v:path o:connecttype="custom" o:connectlocs="0,1815907;5976,1815907;5976,2040062;0,2040062;0,1815907" o:connectangles="0,0,0,0,0"/>
            <w10:wrap anchorx="page" anchory="page"/>
          </v:shape>
        </w:pict>
      </w:r>
      <w:r>
        <w:rPr>
          <w:noProof/>
        </w:rPr>
        <w:pict>
          <v:shape id="Freeform 1741" o:spid="_x0000_s3773" style="position:absolute;margin-left:510.2pt;margin-top:142.6pt;width:.5pt;height:.5pt;z-index:-2511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>
          <v:shape id="Freeform 1740" o:spid="_x0000_s3774" style="position:absolute;margin-left:510.2pt;margin-top:142.6pt;width:.5pt;height:.5pt;z-index:-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>
          <v:shape id="Freeform 1739" o:spid="_x0000_s3775" style="position:absolute;margin-left:510.2pt;margin-top:143.05pt;width:.5pt;height:17.65pt;z-index:-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1815907;6350,1815907;6350,2040062;0,2040062;0,1815907" o:connectangles="0,0,0,0,0"/>
            <w10:wrap anchorx="page" anchory="page"/>
          </v:shape>
        </w:pict>
      </w:r>
      <w:r>
        <w:rPr>
          <w:noProof/>
        </w:rPr>
        <w:pict>
          <v:shape id="Freeform 1738" o:spid="_x0000_s3776" style="position:absolute;margin-left:56.5pt;margin-top:160.7pt;width:.5pt;height:.5pt;z-index:-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2000250;6350,2000250;6350,2006247;0,2006247;0,2000250" o:connectangles="0,0,0,0,0"/>
            <w10:wrap anchorx="page" anchory="page"/>
          </v:shape>
        </w:pict>
      </w:r>
      <w:r>
        <w:rPr>
          <w:noProof/>
        </w:rPr>
        <w:pict>
          <v:shape id="Resim 1737" o:spid="_x0000_s3777" type="#_x0000_t75" alt="ooxWord://word/media/image426.png" style="position:absolute;margin-left:57pt;margin-top:160.7pt;width:160.25pt;height:.5pt;z-index:-251138048;visibility:visible;mso-position-horizontal-relative:page;mso-position-vertical-relative:page">
            <v:imagedata r:id="rId373"/>
            <w10:wrap anchorx="page" anchory="page"/>
          </v:shape>
        </w:pict>
      </w:r>
      <w:r>
        <w:rPr>
          <w:noProof/>
        </w:rPr>
        <w:pict>
          <v:shape id="Freeform 1736" o:spid="_x0000_s3778" style="position:absolute;margin-left:217.25pt;margin-top:160.7pt;width:.5pt;height:.5pt;z-index:-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" path="m,l16,r,17l,17,,xe" fillcolor="black" stroked="f" strokeweight="1pt">
            <v:stroke miterlimit="10" joinstyle="miter"/>
            <v:path o:connecttype="custom" o:connectlocs="0,2000250;5976,2000250;5976,2006247;0,2006247;0,2000250" o:connectangles="0,0,0,0,0"/>
            <w10:wrap anchorx="page" anchory="page"/>
          </v:shape>
        </w:pict>
      </w:r>
      <w:r>
        <w:rPr>
          <w:noProof/>
        </w:rPr>
        <w:pict>
          <v:shape id="Resim 1735" o:spid="_x0000_s3779" type="#_x0000_t75" alt="ooxWord://word/media/image427.png" style="position:absolute;margin-left:217.75pt;margin-top:160.7pt;width:292.5pt;height:.5pt;z-index:-251136000;visibility:visible;mso-position-horizontal-relative:page;mso-position-vertical-relative:page">
            <v:imagedata r:id="rId374"/>
            <w10:wrap anchorx="page" anchory="page"/>
          </v:shape>
        </w:pict>
      </w:r>
      <w:r>
        <w:rPr>
          <w:noProof/>
        </w:rPr>
        <w:pict>
          <v:shape id="Freeform 1734" o:spid="_x0000_s3780" style="position:absolute;margin-left:510.2pt;margin-top:160.7pt;width:.5pt;height:.5pt;z-index:-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" path="m,l17,r,17l,17,,xe" fillcolor="black" stroked="f" strokeweight="1pt">
            <v:stroke miterlimit="10" joinstyle="miter"/>
            <v:path o:connecttype="custom" o:connectlocs="0,2000250;6350,2000250;6350,2006247;0,2006247;0,2000250" o:connectangles="0,0,0,0,0"/>
            <w10:wrap anchorx="page" anchory="page"/>
          </v:shape>
        </w:pict>
      </w:r>
      <w:r>
        <w:rPr>
          <w:noProof/>
        </w:rPr>
        <w:pict>
          <v:shape id="Freeform 1733" o:spid="_x0000_s3781" style="position:absolute;margin-left:56.5pt;margin-top:161.2pt;width:.5pt;height:17.65pt;z-index:-2511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" path="m,l17,r,622l,622,,xe" fillcolor="black" stroked="f" strokeweight="1pt">
            <v:stroke miterlimit="10" joinstyle="miter"/>
            <v:path o:connecttype="custom" o:connectlocs="0,2046179;6350,2046179;6350,2269974;0,2269974;0,2046179" o:connectangles="0,0,0,0,0"/>
            <w10:wrap anchorx="page" anchory="page"/>
          </v:shape>
        </w:pict>
      </w:r>
      <w:r>
        <w:rPr>
          <w:noProof/>
        </w:rPr>
        <w:pict>
          <v:shape id="Freeform 1732" o:spid="_x0000_s3782" style="position:absolute;margin-left:217.25pt;margin-top:161.2pt;width:.5pt;height:17.65pt;z-index:-2511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CFywMAADUKAAAOAAAAZHJzL2Uyb0RvYy54bWysVtGOqzYQfa/Uf7D82CoLJoQEtNmre3eb&#10;qtK2vdJNP8ABE1DBprYTsq367x0PkIU02buqmgdi48P4zBnPjO8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" path="m,l16,r,622l,622,,xe" fillcolor="black" stroked="f" strokeweight="1pt">
            <v:stroke miterlimit="10" joinstyle="miter"/>
            <v:path o:connecttype="custom" o:connectlocs="0,2046179;5976,2046179;5976,2269974;0,2269974;0,2046179" o:connectangles="0,0,0,0,0"/>
            <w10:wrap anchorx="page" anchory="page"/>
          </v:shape>
        </w:pict>
      </w:r>
      <w:r>
        <w:rPr>
          <w:noProof/>
        </w:rPr>
        <w:pict>
          <v:shape id="Freeform 1731" o:spid="_x0000_s3783" style="position:absolute;margin-left:510.2pt;margin-top:161.2pt;width:.5pt;height:17.65pt;z-index:-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" path="m,l17,r,622l,622,,xe" fillcolor="black" stroked="f" strokeweight="1pt">
            <v:stroke miterlimit="10" joinstyle="miter"/>
            <v:path o:connecttype="custom" o:connectlocs="0,2046179;6350,2046179;6350,2269974;0,2269974;0,2046179" o:connectangles="0,0,0,0,0"/>
            <w10:wrap anchorx="page" anchory="page"/>
          </v:shape>
        </w:pict>
      </w:r>
      <w:r>
        <w:rPr>
          <w:noProof/>
        </w:rPr>
        <w:pict>
          <v:shape id="Freeform 1730" o:spid="_x0000_s3784" style="position:absolute;margin-left:56.5pt;margin-top:178.8pt;width:.5pt;height:.5pt;z-index:-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356597;6350,2356597;6350,2362947;0,2362947;0,2356597" o:connectangles="0,0,0,0,0"/>
            <w10:wrap anchorx="page" anchory="page"/>
          </v:shape>
        </w:pict>
      </w:r>
      <w:r>
        <w:rPr>
          <w:noProof/>
        </w:rPr>
        <w:pict>
          <v:shape id="Resim 1729" o:spid="_x0000_s3785" type="#_x0000_t75" alt="ooxWord://word/media/image428.png" style="position:absolute;margin-left:57pt;margin-top:178.8pt;width:160.25pt;height:.5pt;z-index:-251129856;visibility:visible;mso-position-horizontal-relative:page;mso-position-vertical-relative:page">
            <v:imagedata r:id="rId375"/>
            <w10:wrap anchorx="page" anchory="page"/>
          </v:shape>
        </w:pict>
      </w:r>
      <w:r>
        <w:rPr>
          <w:noProof/>
        </w:rPr>
        <w:pict>
          <v:shape id="Freeform 1728" o:spid="_x0000_s3786" style="position:absolute;margin-left:217.25pt;margin-top:178.8pt;width:.5pt;height:.5pt;z-index:-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" path="m,l16,r,17l,17,,xe" fillcolor="black" stroked="f" strokeweight="1pt">
            <v:stroke miterlimit="10" joinstyle="miter"/>
            <v:path o:connecttype="custom" o:connectlocs="0,2356597;5976,2356597;5976,2362947;0,2362947;0,2356597" o:connectangles="0,0,0,0,0"/>
            <w10:wrap anchorx="page" anchory="page"/>
          </v:shape>
        </w:pict>
      </w:r>
      <w:r>
        <w:rPr>
          <w:noProof/>
        </w:rPr>
        <w:pict>
          <v:shape id="Resim 1727" o:spid="_x0000_s3787" type="#_x0000_t75" alt="ooxWord://word/media/image429.png" style="position:absolute;margin-left:217.75pt;margin-top:178.8pt;width:292.5pt;height:.5pt;z-index:-251127808;visibility:visible;mso-position-horizontal-relative:page;mso-position-vertical-relative:page">
            <v:imagedata r:id="rId376"/>
            <w10:wrap anchorx="page" anchory="page"/>
          </v:shape>
        </w:pict>
      </w:r>
      <w:r>
        <w:rPr>
          <w:noProof/>
        </w:rPr>
        <w:pict>
          <v:shape id="Freeform 1726" o:spid="_x0000_s3788" style="position:absolute;margin-left:510.2pt;margin-top:178.8pt;width:.5pt;height:.5pt;z-index:-2511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2356597;6350,2356597;6350,2362947;0,2362947;0,2356597" o:connectangles="0,0,0,0,0"/>
            <w10:wrap anchorx="page" anchory="page"/>
          </v:shape>
        </w:pict>
      </w:r>
      <w:r>
        <w:rPr>
          <w:noProof/>
        </w:rPr>
        <w:pict>
          <v:shape id="Freeform 1725" o:spid="_x0000_s3789" style="position:absolute;margin-left:56.5pt;margin-top:179.3pt;width:.5pt;height:17.65pt;z-index:-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" path="m,l17,r,622l,622,,xe" fillcolor="black" stroked="f" strokeweight="1pt">
            <v:stroke miterlimit="10" joinstyle="miter"/>
            <v:path o:connecttype="custom" o:connectlocs="0,2276091;6350,2276091;6350,2499886;0,2499886;0,2276091" o:connectangles="0,0,0,0,0"/>
            <w10:wrap anchorx="page" anchory="page"/>
          </v:shape>
        </w:pict>
      </w:r>
      <w:r>
        <w:rPr>
          <w:noProof/>
        </w:rPr>
        <w:pict>
          <v:shape id="Freeform 1724" o:spid="_x0000_s3790" style="position:absolute;margin-left:56.5pt;margin-top:196.95pt;width:.5pt;height:.5pt;z-index:-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XUvw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>
          <v:shape id="Freeform 1723" o:spid="_x0000_s3791" style="position:absolute;margin-left:56.5pt;margin-top:196.95pt;width:.5pt;height:.5pt;z-index:-2511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>
          <v:shape id="Freeform 1722" o:spid="_x0000_s3792" style="position:absolute;margin-left:57pt;margin-top:196.95pt;width:160.25pt;height:.5pt;z-index:-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" path="m,l5654,r,17l,17,,xe" fillcolor="black" stroked="f" strokeweight="1pt">
            <v:stroke miterlimit="10" joinstyle="miter"/>
            <v:path o:connecttype="custom" o:connectlocs="0,2595282;2035175,2595282;2035175,2601632;0,2601632;0,2595282" o:connectangles="0,0,0,0,0"/>
            <w10:wrap anchorx="page" anchory="page"/>
          </v:shape>
        </w:pict>
      </w:r>
      <w:r>
        <w:rPr>
          <w:noProof/>
        </w:rPr>
        <w:pict>
          <v:shape id="Freeform 1721" o:spid="_x0000_s3793" style="position:absolute;margin-left:217.25pt;margin-top:179.3pt;width:.5pt;height:17.65pt;z-index:-2511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" path="m,l16,r,622l,622,,xe" fillcolor="black" stroked="f" strokeweight="1pt">
            <v:stroke miterlimit="10" joinstyle="miter"/>
            <v:path o:connecttype="custom" o:connectlocs="0,2276091;5976,2276091;5976,2499886;0,2499886;0,2276091" o:connectangles="0,0,0,0,0"/>
            <w10:wrap anchorx="page" anchory="page"/>
          </v:shape>
        </w:pict>
      </w:r>
      <w:r>
        <w:rPr>
          <w:noProof/>
        </w:rPr>
        <w:pict>
          <v:shape id="Freeform 1720" o:spid="_x0000_s3794" style="position:absolute;margin-left:217.25pt;margin-top:196.95pt;width:.5pt;height:.5pt;z-index:-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" path="m,l16,r,17l,17,,xe" fillcolor="black" stroked="f" strokeweight="1pt">
            <v:stroke miterlimit="10" joinstyle="miter"/>
            <v:path o:connecttype="custom" o:connectlocs="0,2595282;5976,2595282;5976,2601632;0,2601632;0,2595282" o:connectangles="0,0,0,0,0"/>
            <w10:wrap anchorx="page" anchory="page"/>
          </v:shape>
        </w:pict>
      </w:r>
      <w:r>
        <w:rPr>
          <w:noProof/>
        </w:rPr>
        <w:pict>
          <v:shape id="Freeform 1719" o:spid="_x0000_s3795" style="position:absolute;margin-left:217.75pt;margin-top:196.95pt;width:292.5pt;height:.5pt;z-index:-2511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" path="m,l10319,r,17l,17,,xe" fillcolor="black" stroked="f" strokeweight="1pt">
            <v:stroke miterlimit="10" joinstyle="miter"/>
            <v:path o:connecttype="custom" o:connectlocs="0,2595282;3714750,2595282;3714750,2601632;0,2601632;0,2595282" o:connectangles="0,0,0,0,0"/>
            <w10:wrap anchorx="page" anchory="page"/>
          </v:shape>
        </w:pict>
      </w:r>
      <w:r>
        <w:rPr>
          <w:noProof/>
        </w:rPr>
        <w:pict>
          <v:shape id="Freeform 1718" o:spid="_x0000_s3796" style="position:absolute;margin-left:510.2pt;margin-top:179.3pt;width:.5pt;height:17.65pt;z-index:-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" path="m,l17,r,622l,622,,xe" fillcolor="black" stroked="f" strokeweight="1pt">
            <v:stroke miterlimit="10" joinstyle="miter"/>
            <v:path o:connecttype="custom" o:connectlocs="0,2276091;6350,2276091;6350,2499886;0,2499886;0,2276091" o:connectangles="0,0,0,0,0"/>
            <w10:wrap anchorx="page" anchory="page"/>
          </v:shape>
        </w:pict>
      </w:r>
      <w:r>
        <w:rPr>
          <w:noProof/>
        </w:rPr>
        <w:pict>
          <v:shape id="Freeform 1717" o:spid="_x0000_s3797" style="position:absolute;margin-left:510.2pt;margin-top:196.95pt;width:.5pt;height:.5pt;z-index:-2511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>
          <v:shape id="Freeform 1716" o:spid="_x0000_s3798" style="position:absolute;margin-left:510.2pt;margin-top:196.95pt;width:.5pt;height:.5pt;z-index:-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>
          <v:shape id="Freeform 1715" o:spid="_x0000_s3799" style="position:absolute;margin-left:56.5pt;margin-top:243.4pt;width:.5pt;height:.5pt;z-index:-2511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14" o:spid="_x0000_s3800" style="position:absolute;margin-left:56.5pt;margin-top:243.4pt;width:.5pt;height:.5pt;z-index:-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13" o:spid="_x0000_s3801" style="position:absolute;margin-left:57pt;margin-top:243.4pt;width:24.5pt;height:.5pt;z-index:-2511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6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" path="m,l865,r,17l,17,,xe" fillcolor="black" stroked="f" strokeweight="1pt">
            <v:stroke miterlimit="10" joinstyle="miter"/>
            <v:path o:connecttype="custom" o:connectlocs="0,3207124;311150,3207124;311150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12" o:spid="_x0000_s3802" style="position:absolute;margin-left:81.5pt;margin-top:243.4pt;width:.5pt;height:.5pt;z-index:-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11" o:spid="_x0000_s3803" style="position:absolute;margin-left:82pt;margin-top:243.4pt;width:213.85pt;height:.5pt;z-index:-2511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" path="m,l7544,r,17l,17,,xe" fillcolor="black" stroked="f" strokeweight="1pt">
            <v:stroke miterlimit="10" joinstyle="miter"/>
            <v:path o:connecttype="custom" o:connectlocs="0,3207124;2715535,3207124;2715535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10" o:spid="_x0000_s3804" style="position:absolute;margin-left:295.85pt;margin-top:243.4pt;width:.5pt;height:.5pt;z-index:-2511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9" o:spid="_x0000_s3805" style="position:absolute;margin-left:295.85pt;margin-top:243.4pt;width:.5pt;height:.5pt;z-index:-2511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8" o:spid="_x0000_s3806" style="position:absolute;margin-left:331.65pt;margin-top:243.4pt;width:.5pt;height:.5pt;z-index:-2511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7" o:spid="_x0000_s3807" style="position:absolute;margin-left:331.65pt;margin-top:243.4pt;width:.5pt;height:.5pt;z-index:-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6" o:spid="_x0000_s3808" style="position:absolute;margin-left:332.1pt;margin-top:243.4pt;width:42.35pt;height:.5pt;z-index:-25110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9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" path="m,l1494,r,17l,17,,xe" fillcolor="black" stroked="f" strokeweight="1pt">
            <v:stroke miterlimit="10" joinstyle="miter"/>
            <v:path o:connecttype="custom" o:connectlocs="0,3207124;537485,3207124;537485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5" o:spid="_x0000_s3809" style="position:absolute;margin-left:374.45pt;margin-top:243.4pt;width:.5pt;height:.5pt;z-index:-2511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4" o:spid="_x0000_s3810" style="position:absolute;margin-left:374.95pt;margin-top:243.4pt;width:135.25pt;height:.5pt;z-index:-2511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" path="m,l4771,r,17l,17,,xe" fillcolor="black" stroked="f" strokeweight="1pt">
            <v:stroke miterlimit="10" joinstyle="miter"/>
            <v:path o:connecttype="custom" o:connectlocs="0,3207124;1717315,3207124;1717315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3" o:spid="_x0000_s3811" style="position:absolute;margin-left:510.2pt;margin-top:243.4pt;width:.5pt;height:.5pt;z-index:-2511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2" o:spid="_x0000_s3812" style="position:absolute;margin-left:510.2pt;margin-top:243.4pt;width:.5pt;height:.5pt;z-index:-2511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>
          <v:shape id="Freeform 1701" o:spid="_x0000_s3813" style="position:absolute;margin-left:56.5pt;margin-top:243.85pt;width:.5pt;height:22.7pt;z-index:-2511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>
          <v:shape id="Freeform 1700" o:spid="_x0000_s3814" style="position:absolute;margin-left:56.5pt;margin-top:266.55pt;width:.5pt;height:.5pt;z-index:-2511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99" o:spid="_x0000_s3815" style="position:absolute;margin-left:56.5pt;margin-top:266.55pt;width:.5pt;height:.5pt;z-index:-2510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98" o:spid="_x0000_s3816" style="position:absolute;margin-left:57pt;margin-top:266.55pt;width:24.5pt;height:.5pt;z-index:-2510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" path="m,l865,r,17l,17,,xe" fillcolor="black" stroked="f" strokeweight="1pt">
            <v:stroke miterlimit="10" joinstyle="miter"/>
            <v:path o:connecttype="custom" o:connectlocs="0,3317522;311150,3317522;311150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97" o:spid="_x0000_s3817" style="position:absolute;margin-left:81.5pt;margin-top:243.85pt;width:.5pt;height:22.7pt;z-index:-2510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>
          <v:shape id="Freeform 1696" o:spid="_x0000_s3818" style="position:absolute;margin-left:81.5pt;margin-top:266.55pt;width:.5pt;height:.5pt;z-index:-2510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95" o:spid="_x0000_s3819" style="position:absolute;margin-left:82pt;margin-top:266.55pt;width:213.85pt;height:.5pt;z-index:-2510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4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" path="m,l7544,r,17l,17,,xe" fillcolor="black" stroked="f" strokeweight="1pt">
            <v:stroke miterlimit="10" joinstyle="miter"/>
            <v:path o:connecttype="custom" o:connectlocs="0,3317522;2715535,3317522;2715535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94" o:spid="_x0000_s3820" style="position:absolute;margin-left:295.85pt;margin-top:243.85pt;width:.5pt;height:22.7pt;z-index:-2510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>
          <v:shape id="Freeform 1693" o:spid="_x0000_s3821" style="position:absolute;margin-left:295.85pt;margin-top:266.55pt;width:.5pt;height:.5pt;z-index:-2510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92" o:spid="_x0000_s3822" style="position:absolute;margin-left:295.85pt;margin-top:266.55pt;width:.5pt;height:.5pt;z-index:-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91" o:spid="_x0000_s3823" style="position:absolute;margin-left:331.65pt;margin-top:243.85pt;width:.5pt;height:22.7pt;z-index:-2510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" path="m,l17,r,800l,800,,xe" fillcolor="black" stroked="f" strokeweight="1pt">
            <v:stroke miterlimit="10" joinstyle="miter"/>
            <v:path o:connecttype="custom" o:connectlocs="0,3096328;5997,3096328;5997,3384258;0,3384258;0,3096328" o:connectangles="0,0,0,0,0"/>
            <w10:wrap anchorx="page" anchory="page"/>
          </v:shape>
        </w:pict>
      </w:r>
      <w:r>
        <w:rPr>
          <w:noProof/>
        </w:rPr>
        <w:pict>
          <v:shape id="Freeform 1690" o:spid="_x0000_s3824" style="position:absolute;margin-left:331.65pt;margin-top:266.55pt;width:.5pt;height:.5pt;z-index:-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89" o:spid="_x0000_s3825" style="position:absolute;margin-left:331.65pt;margin-top:266.55pt;width:.5pt;height:.5pt;z-index:-2510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88" o:spid="_x0000_s3826" style="position:absolute;margin-left:332.1pt;margin-top:266.55pt;width:42.35pt;height:.5pt;z-index:-2510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9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" path="m,l1494,r,17l,17,,xe" fillcolor="black" stroked="f" strokeweight="1pt">
            <v:stroke miterlimit="10" joinstyle="miter"/>
            <v:path o:connecttype="custom" o:connectlocs="0,3317522;537485,3317522;537485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87" o:spid="_x0000_s3827" style="position:absolute;margin-left:374.45pt;margin-top:243.85pt;width:.5pt;height:22.7pt;z-index:-2510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" path="m,l17,r,800l,800,,xe" fillcolor="black" stroked="f" strokeweight="1pt">
            <v:stroke miterlimit="10" joinstyle="miter"/>
            <v:path o:connecttype="custom" o:connectlocs="0,3096328;5997,3096328;5997,3384258;0,3384258;0,3096328" o:connectangles="0,0,0,0,0"/>
            <w10:wrap anchorx="page" anchory="page"/>
          </v:shape>
        </w:pict>
      </w:r>
      <w:r>
        <w:rPr>
          <w:noProof/>
        </w:rPr>
        <w:pict>
          <v:shape id="Freeform 1686" o:spid="_x0000_s3828" style="position:absolute;margin-left:374.45pt;margin-top:266.55pt;width:.5pt;height:.5pt;z-index:-2510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85" o:spid="_x0000_s3829" style="position:absolute;margin-left:374.95pt;margin-top:266.55pt;width:135.25pt;height:.5pt;z-index:-2510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" path="m,l4771,r,17l,17,,xe" fillcolor="black" stroked="f" strokeweight="1pt">
            <v:stroke miterlimit="10" joinstyle="miter"/>
            <v:path o:connecttype="custom" o:connectlocs="0,3317522;1717315,3317522;1717315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84" o:spid="_x0000_s3830" style="position:absolute;margin-left:510.2pt;margin-top:243.85pt;width:.5pt;height:22.7pt;z-index:-2510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>
          <v:shape id="Freeform 1683" o:spid="_x0000_s3831" style="position:absolute;margin-left:510.2pt;margin-top:266.55pt;width:.5pt;height:.5pt;z-index:-2510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82" o:spid="_x0000_s3832" style="position:absolute;margin-left:510.2pt;margin-top:266.55pt;width:.5pt;height:.5pt;z-index:-2510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>
          <v:shape id="Freeform 1681" o:spid="_x0000_s3833" style="position:absolute;margin-left:56.5pt;margin-top:327.05pt;width:.5pt;height:.5pt;z-index:-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80" o:spid="_x0000_s3834" style="position:absolute;margin-left:56.5pt;margin-top:327.05pt;width:.5pt;height:.5pt;z-index:-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9" o:spid="_x0000_s3835" style="position:absolute;margin-left:57pt;margin-top:327.05pt;width:16.35pt;height:.5pt;z-index:-2510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" path="m,l577,r,17l,17,,xe" fillcolor="black" stroked="f" strokeweight="1pt">
            <v:stroke miterlimit="10" joinstyle="miter"/>
            <v:path o:connecttype="custom" o:connectlocs="0,4309782;207645,4309782;207645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8" o:spid="_x0000_s3836" style="position:absolute;margin-left:73.35pt;margin-top:327.05pt;width:.5pt;height:.5pt;z-index:-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7" o:spid="_x0000_s3837" style="position:absolute;margin-left:73.8pt;margin-top:327.05pt;width:13.9pt;height:.5pt;z-index:-2510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" path="m,l491,r,17l,17,,xe" fillcolor="black" stroked="f" strokeweight="1pt">
            <v:stroke miterlimit="10" joinstyle="miter"/>
            <v:path o:connecttype="custom" o:connectlocs="0,4309782;176171,4309782;176171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6" o:spid="_x0000_s3838" style="position:absolute;margin-left:87.75pt;margin-top:327.05pt;width:.5pt;height:.5pt;z-index:-2510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5" o:spid="_x0000_s3839" style="position:absolute;margin-left:88.2pt;margin-top:327.05pt;width:90.35pt;height:.5pt;z-index:-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" path="m,l3187,r,17l,17,,xe" fillcolor="black" stroked="f" strokeweight="1pt">
            <v:stroke miterlimit="10" joinstyle="miter"/>
            <v:path o:connecttype="custom" o:connectlocs="0,4309782;1147085,4309782;1147085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4" o:spid="_x0000_s3840" style="position:absolute;margin-left:178.6pt;margin-top:327.05pt;width:.5pt;height:.5pt;z-index:-2510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3" o:spid="_x0000_s3841" style="position:absolute;margin-left:179.05pt;margin-top:327.05pt;width:19pt;height:.5pt;z-index:-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" path="m,l670,r,17l,17,,xe" fillcolor="black" stroked="f" strokeweight="1pt">
            <v:stroke miterlimit="10" joinstyle="miter"/>
            <v:path o:connecttype="custom" o:connectlocs="0,4309782;241300,4309782;24130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2" o:spid="_x0000_s3842" style="position:absolute;margin-left:198.05pt;margin-top:327.05pt;width:.5pt;height:.5pt;z-index:-2510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JzxQ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1" o:spid="_x0000_s3843" style="position:absolute;margin-left:198.55pt;margin-top:327.05pt;width:90.7pt;height:.5pt;z-index:-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" path="m,l3201,r,17l,17,,xe" fillcolor="black" stroked="f" strokeweight="1pt">
            <v:stroke miterlimit="10" joinstyle="miter"/>
            <v:path o:connecttype="custom" o:connectlocs="0,4309782;1151890,4309782;115189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70" o:spid="_x0000_s3844" style="position:absolute;margin-left:289.25pt;margin-top:327.05pt;width:.5pt;height:.5pt;z-index:-2510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" path="m,l16,r,17l,17,,xe" fillcolor="black" stroked="f" strokeweight="1pt">
            <v:stroke miterlimit="10" joinstyle="miter"/>
            <v:path o:connecttype="custom" o:connectlocs="0,4309782;5976,4309782;5976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9" o:spid="_x0000_s3845" style="position:absolute;margin-left:289.75pt;margin-top:327.05pt;width:18.95pt;height:.5pt;z-index:-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6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" path="m,l669,r,17l,17,,xe" fillcolor="black" stroked="f" strokeweight="1pt">
            <v:stroke miterlimit="10" joinstyle="miter"/>
            <v:path o:connecttype="custom" o:connectlocs="0,4309782;240665,4309782;240665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8" o:spid="_x0000_s3846" style="position:absolute;margin-left:308.7pt;margin-top:327.05pt;width:.5pt;height:.5pt;z-index:-2510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7" o:spid="_x0000_s3847" style="position:absolute;margin-left:309.15pt;margin-top:327.05pt;width:90.6pt;height:.5pt;z-index:-2510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" path="m,l3197,r,17l,17,,xe" fillcolor="black" stroked="f" strokeweight="1pt">
            <v:stroke miterlimit="10" joinstyle="miter"/>
            <v:path o:connecttype="custom" o:connectlocs="0,4309782;1150620,4309782;115062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6" o:spid="_x0000_s3848" style="position:absolute;margin-left:399.8pt;margin-top:327.05pt;width:.5pt;height:.5pt;z-index:-2510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5" o:spid="_x0000_s3849" style="position:absolute;margin-left:400.25pt;margin-top:327.05pt;width:19.1pt;height:.5pt;z-index:-2510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" path="m,l673,r,17l,17,,xe" fillcolor="black" stroked="f" strokeweight="1pt">
            <v:stroke miterlimit="10" joinstyle="miter"/>
            <v:path o:connecttype="custom" o:connectlocs="0,4309782;242210,4309782;24221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4" o:spid="_x0000_s3850" style="position:absolute;margin-left:419.35pt;margin-top:327.05pt;width:.5pt;height:.5pt;z-index:-2510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3" o:spid="_x0000_s3851" style="position:absolute;margin-left:419.85pt;margin-top:327.05pt;width:90.4pt;height:.5pt;z-index:-2510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" path="m,l3189,r,17l,17,,xe" fillcolor="black" stroked="f" strokeweight="1pt">
            <v:stroke miterlimit="10" joinstyle="miter"/>
            <v:path o:connecttype="custom" o:connectlocs="0,4309782;1148080,4309782;114808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2" o:spid="_x0000_s3852" style="position:absolute;margin-left:510.2pt;margin-top:327.05pt;width:.5pt;height:.5pt;z-index:-2510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1" o:spid="_x0000_s3853" style="position:absolute;margin-left:510.2pt;margin-top:327.05pt;width:.5pt;height:.5pt;z-index:-2510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>
          <v:shape id="Freeform 1660" o:spid="_x0000_s3854" style="position:absolute;margin-left:56.5pt;margin-top:327.55pt;width:.5pt;height:12.95pt;z-index:-2510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>
          <v:shape id="Freeform 1659" o:spid="_x0000_s3855" style="position:absolute;margin-left:56.5pt;margin-top:340.5pt;width:.5pt;height:.5pt;z-index:-2510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58" o:spid="_x0000_s3856" style="position:absolute;margin-left:57pt;margin-top:340.5pt;width:16.35pt;height:.5pt;z-index:-2510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" path="m,l577,r,17l,17,,xe" fillcolor="black" stroked="f" strokeweight="1pt">
            <v:stroke miterlimit="10" joinstyle="miter"/>
            <v:path o:connecttype="custom" o:connectlocs="0,4486835;207645,4486835;207645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57" o:spid="_x0000_s3857" style="position:absolute;margin-left:73.35pt;margin-top:327.55pt;width:.5pt;height:12.95pt;z-index:-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>
          <v:shape id="Freeform 1656" o:spid="_x0000_s3858" style="position:absolute;margin-left:73.35pt;margin-top:340.5pt;width:.5pt;height:.5pt;z-index:-2510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55" o:spid="_x0000_s3859" style="position:absolute;margin-left:73.8pt;margin-top:340.5pt;width:13.9pt;height:.5pt;z-index:-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" path="m,l491,r,17l,17,,xe" fillcolor="black" stroked="f" strokeweight="1pt">
            <v:stroke miterlimit="10" joinstyle="miter"/>
            <v:path o:connecttype="custom" o:connectlocs="0,4486835;176171,4486835;176171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54" o:spid="_x0000_s3860" style="position:absolute;margin-left:87.75pt;margin-top:340.5pt;width:.5pt;height:.5pt;z-index:-2510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53" o:spid="_x0000_s3861" style="position:absolute;margin-left:88.2pt;margin-top:340.5pt;width:90.35pt;height:.5pt;z-index:-2510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" path="m,l3187,r,17l,17,,xe" fillcolor="black" stroked="f" strokeweight="1pt">
            <v:stroke miterlimit="10" joinstyle="miter"/>
            <v:path o:connecttype="custom" o:connectlocs="0,4486835;1147085,4486835;1147085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52" o:spid="_x0000_s3862" style="position:absolute;margin-left:178.6pt;margin-top:340.5pt;width:.5pt;height:.5pt;z-index:-2510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51" o:spid="_x0000_s3863" style="position:absolute;margin-left:179.05pt;margin-top:340.5pt;width:19pt;height:.5pt;z-index:-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" path="m,l670,r,17l,17,,xe" fillcolor="black" stroked="f" strokeweight="1pt">
            <v:stroke miterlimit="10" joinstyle="miter"/>
            <v:path o:connecttype="custom" o:connectlocs="0,4486835;241300,4486835;24130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50" o:spid="_x0000_s3864" style="position:absolute;margin-left:198.05pt;margin-top:327.55pt;width:.5pt;height:12.95pt;z-index:-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>
          <v:shape id="Freeform 1649" o:spid="_x0000_s3865" style="position:absolute;margin-left:198.05pt;margin-top:340.5pt;width:.5pt;height:.5pt;z-index:-2510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ixw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48" o:spid="_x0000_s3866" style="position:absolute;margin-left:198.55pt;margin-top:340.5pt;width:90.7pt;height:.5pt;z-index:-2510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" path="m,l3201,r,17l,17,,xe" fillcolor="black" stroked="f" strokeweight="1pt">
            <v:stroke miterlimit="10" joinstyle="miter"/>
            <v:path o:connecttype="custom" o:connectlocs="0,4486835;1151890,4486835;115189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47" o:spid="_x0000_s3867" style="position:absolute;margin-left:289.25pt;margin-top:340.5pt;width:.5pt;height:.5pt;z-index:-2510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" path="m,l16,r,17l,17,,xe" fillcolor="black" stroked="f" strokeweight="1pt">
            <v:stroke miterlimit="10" joinstyle="miter"/>
            <v:path o:connecttype="custom" o:connectlocs="0,4486835;5976,4486835;5976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46" o:spid="_x0000_s3868" style="position:absolute;margin-left:289.75pt;margin-top:340.5pt;width:18.95pt;height:.5pt;z-index:-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6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" path="m,l669,r,17l,17,,xe" fillcolor="black" stroked="f" strokeweight="1pt">
            <v:stroke miterlimit="10" joinstyle="miter"/>
            <v:path o:connecttype="custom" o:connectlocs="0,4486835;240665,4486835;240665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45" o:spid="_x0000_s3869" style="position:absolute;margin-left:308.7pt;margin-top:327.55pt;width:.5pt;height:12.95pt;z-index:-2510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>
          <v:shape id="Freeform 1644" o:spid="_x0000_s3870" style="position:absolute;margin-left:308.7pt;margin-top:340.5pt;width:.5pt;height:.5pt;z-index:-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43" o:spid="_x0000_s3871" style="position:absolute;margin-left:309.15pt;margin-top:340.5pt;width:90.6pt;height:.5pt;z-index:-2510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" path="m,l3197,r,17l,17,,xe" fillcolor="black" stroked="f" strokeweight="1pt">
            <v:stroke miterlimit="10" joinstyle="miter"/>
            <v:path o:connecttype="custom" o:connectlocs="0,4486835;1150620,4486835;115062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42" o:spid="_x0000_s3872" style="position:absolute;margin-left:399.8pt;margin-top:340.5pt;width:.5pt;height:.5pt;z-index:-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41" o:spid="_x0000_s3873" style="position:absolute;margin-left:400.25pt;margin-top:340.5pt;width:19.1pt;height:.5pt;z-index:-2510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" path="m,l673,r,17l,17,,xe" fillcolor="black" stroked="f" strokeweight="1pt">
            <v:stroke miterlimit="10" joinstyle="miter"/>
            <v:path o:connecttype="custom" o:connectlocs="0,4486835;242210,4486835;24221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40" o:spid="_x0000_s3874" style="position:absolute;margin-left:419.35pt;margin-top:327.55pt;width:.5pt;height:12.95pt;z-index:-2510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>
          <v:shape id="Freeform 1639" o:spid="_x0000_s3875" style="position:absolute;margin-left:419.35pt;margin-top:340.5pt;width:.5pt;height:.5pt;z-index:-2510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38" o:spid="_x0000_s3876" style="position:absolute;margin-left:419.85pt;margin-top:340.5pt;width:90.4pt;height:.5pt;z-index:-2510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" path="m,l3189,r,17l,17,,xe" fillcolor="black" stroked="f" strokeweight="1pt">
            <v:stroke miterlimit="10" joinstyle="miter"/>
            <v:path o:connecttype="custom" o:connectlocs="0,4486835;1148080,4486835;114808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37" o:spid="_x0000_s3877" style="position:absolute;margin-left:510.2pt;margin-top:327.55pt;width:.5pt;height:12.95pt;z-index:-2510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>
          <v:shape id="Freeform 1636" o:spid="_x0000_s3878" style="position:absolute;margin-left:510.2pt;margin-top:340.5pt;width:.5pt;height:.5pt;z-index:-2510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>
          <v:shape id="Freeform 1635" o:spid="_x0000_s3879" style="position:absolute;margin-left:56.5pt;margin-top:340.95pt;width:.5pt;height:17.65pt;z-index:-2510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>
          <v:shape id="Freeform 1634" o:spid="_x0000_s3880" style="position:absolute;margin-left:56.5pt;margin-top:358.6pt;width:.5pt;height:.5pt;z-index:-2510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>
          <v:shape id="Resim 1633" o:spid="_x0000_s3881" type="#_x0000_t75" alt="ooxWord://word/media/image430.png" style="position:absolute;margin-left:57pt;margin-top:358.6pt;width:16.35pt;height:.5pt;z-index:-251031552;visibility:visible;mso-position-horizontal-relative:page;mso-position-vertical-relative:page">
            <v:imagedata r:id="rId377"/>
            <w10:wrap anchorx="page" anchory="page"/>
          </v:shape>
        </w:pict>
      </w:r>
      <w:r>
        <w:rPr>
          <w:noProof/>
        </w:rPr>
        <w:pict>
          <v:shape id="Freeform 1632" o:spid="_x0000_s3882" style="position:absolute;margin-left:73.35pt;margin-top:340.95pt;width:.5pt;height:17.65pt;z-index:-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>
          <v:shape id="Freeform 1631" o:spid="_x0000_s3883" style="position:absolute;margin-left:73.35pt;margin-top:358.6pt;width:.5pt;height:.5pt;z-index:-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>
          <v:shape id="Resim 1630" o:spid="_x0000_s3884" type="#_x0000_t75" alt="ooxWord://word/media/image431.png" style="position:absolute;margin-left:73.8pt;margin-top:358.6pt;width:124.25pt;height:.5pt;z-index:-251028480;visibility:visible;mso-position-horizontal-relative:page;mso-position-vertical-relative:page">
            <v:imagedata r:id="rId378"/>
            <w10:wrap anchorx="page" anchory="page"/>
          </v:shape>
        </w:pict>
      </w:r>
      <w:r>
        <w:rPr>
          <w:noProof/>
        </w:rPr>
        <w:pict>
          <v:shape id="Freeform 1629" o:spid="_x0000_s3885" style="position:absolute;margin-left:198.05pt;margin-top:340.95pt;width:.5pt;height:17.65pt;z-index:-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>
          <v:shape id="Freeform 1628" o:spid="_x0000_s3886" style="position:absolute;margin-left:198.05pt;margin-top:358.6pt;width:.5pt;height:.5pt;z-index:-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>
          <v:shape id="Resim 1627" o:spid="_x0000_s3887" type="#_x0000_t75" alt="ooxWord://word/media/image432.png" style="position:absolute;margin-left:198.55pt;margin-top:358.6pt;width:110.15pt;height:.5pt;z-index:-251025408;visibility:visible;mso-position-horizontal-relative:page;mso-position-vertical-relative:page">
            <v:imagedata r:id="rId379"/>
            <w10:wrap anchorx="page" anchory="page"/>
          </v:shape>
        </w:pict>
      </w:r>
      <w:r>
        <w:rPr>
          <w:noProof/>
        </w:rPr>
        <w:pict>
          <v:shape id="Freeform 1626" o:spid="_x0000_s3888" style="position:absolute;margin-left:308.7pt;margin-top:340.95pt;width:.5pt;height:17.65pt;z-index:-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>
          <v:shape id="Freeform 1625" o:spid="_x0000_s3889" style="position:absolute;margin-left:308.7pt;margin-top:358.6pt;width:.5pt;height:.5pt;z-index:-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>
          <v:shape id="Resim 1624" o:spid="_x0000_s3890" type="#_x0000_t75" alt="ooxWord://word/media/image433.png" style="position:absolute;margin-left:309.15pt;margin-top:358.6pt;width:110.2pt;height:.5pt;z-index:-251022336;visibility:visible;mso-position-horizontal-relative:page;mso-position-vertical-relative:page">
            <v:imagedata r:id="rId380"/>
            <w10:wrap anchorx="page" anchory="page"/>
          </v:shape>
        </w:pict>
      </w:r>
      <w:r>
        <w:rPr>
          <w:noProof/>
        </w:rPr>
        <w:pict>
          <v:shape id="Freeform 1623" o:spid="_x0000_s3891" style="position:absolute;margin-left:419.35pt;margin-top:340.95pt;width:.5pt;height:17.65pt;z-index:-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>
          <v:shape id="Freeform 1622" o:spid="_x0000_s3892" style="position:absolute;margin-left:419.35pt;margin-top:358.6pt;width:.5pt;height:.5pt;z-index:-2510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>
          <v:shape id="Resim 1621" o:spid="_x0000_s3893" type="#_x0000_t75" alt="ooxWord://word/media/image434.png" style="position:absolute;margin-left:419.85pt;margin-top:358.6pt;width:90.4pt;height:.5pt;z-index:-251019264;visibility:visible;mso-position-horizontal-relative:page;mso-position-vertical-relative:page">
            <v:imagedata r:id="rId381"/>
            <w10:wrap anchorx="page" anchory="page"/>
          </v:shape>
        </w:pict>
      </w:r>
      <w:r>
        <w:rPr>
          <w:noProof/>
        </w:rPr>
        <w:pict>
          <v:shape id="Freeform 1620" o:spid="_x0000_s3894" style="position:absolute;margin-left:510.2pt;margin-top:340.95pt;width:.5pt;height:17.65pt;z-index:-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>
          <v:shape id="Freeform 1619" o:spid="_x0000_s3895" style="position:absolute;margin-left:510.2pt;margin-top:358.6pt;width:.5pt;height:.5pt;z-index:-2510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>
          <v:shape id="Freeform 1618" o:spid="_x0000_s3896" style="position:absolute;margin-left:56.5pt;margin-top:359.1pt;width:.5pt;height:17.65pt;z-index:-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>
          <v:shape id="Freeform 1617" o:spid="_x0000_s3897" style="position:absolute;margin-left:73.35pt;margin-top:359.1pt;width:.5pt;height:17.65pt;z-index:-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>
          <v:shape id="Freeform 1616" o:spid="_x0000_s3898" style="position:absolute;margin-left:198.05pt;margin-top:359.1pt;width:.5pt;height:17.65pt;z-index:-2510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>
          <v:shape id="Freeform 1615" o:spid="_x0000_s3899" style="position:absolute;margin-left:308.7pt;margin-top:359.1pt;width:.5pt;height:17.65pt;z-index:-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>
          <v:shape id="Freeform 1614" o:spid="_x0000_s3900" style="position:absolute;margin-left:419.35pt;margin-top:359.1pt;width:.5pt;height:17.65pt;z-index:-2510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>
          <v:shape id="Freeform 1613" o:spid="_x0000_s3901" style="position:absolute;margin-left:510.2pt;margin-top:359.1pt;width:.5pt;height:17.65pt;z-index:-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>
          <v:shape id="Freeform 1612" o:spid="_x0000_s3902" style="position:absolute;margin-left:56.5pt;margin-top:376.75pt;width:.5pt;height:.5pt;z-index:-2510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>
          <v:shape id="Resim 1611" o:spid="_x0000_s3903" type="#_x0000_t75" alt="ooxWord://word/media/image435.png" style="position:absolute;margin-left:57pt;margin-top:376.75pt;width:16.35pt;height:.5pt;z-index:-251009024;visibility:visible;mso-position-horizontal-relative:page;mso-position-vertical-relative:page">
            <v:imagedata r:id="rId382"/>
            <w10:wrap anchorx="page" anchory="page"/>
          </v:shape>
        </w:pict>
      </w:r>
      <w:r>
        <w:rPr>
          <w:noProof/>
        </w:rPr>
        <w:pict>
          <v:shape id="Freeform 1610" o:spid="_x0000_s3904" style="position:absolute;margin-left:73.35pt;margin-top:376.75pt;width:.5pt;height:.5pt;z-index:-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>
          <v:shape id="Resim 1609" o:spid="_x0000_s3905" type="#_x0000_t75" alt="ooxWord://word/media/image436.png" style="position:absolute;margin-left:73.8pt;margin-top:376.75pt;width:124.25pt;height:.5pt;z-index:-251006976;visibility:visible;mso-position-horizontal-relative:page;mso-position-vertical-relative:page">
            <v:imagedata r:id="rId383"/>
            <w10:wrap anchorx="page" anchory="page"/>
          </v:shape>
        </w:pict>
      </w:r>
      <w:r>
        <w:rPr>
          <w:noProof/>
        </w:rPr>
        <w:pict>
          <v:shape id="Freeform 1608" o:spid="_x0000_s3906" style="position:absolute;margin-left:198.05pt;margin-top:376.75pt;width:.5pt;height:.5pt;z-index:-2510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>
          <v:shape id="Resim 1607" o:spid="_x0000_s3907" type="#_x0000_t75" alt="ooxWord://word/media/image437.png" style="position:absolute;margin-left:198.55pt;margin-top:376.75pt;width:110.15pt;height:.5pt;z-index:-251004928;visibility:visible;mso-position-horizontal-relative:page;mso-position-vertical-relative:page">
            <v:imagedata r:id="rId384"/>
            <w10:wrap anchorx="page" anchory="page"/>
          </v:shape>
        </w:pict>
      </w:r>
      <w:r>
        <w:rPr>
          <w:noProof/>
        </w:rPr>
        <w:pict>
          <v:shape id="Freeform 1606" o:spid="_x0000_s3908" style="position:absolute;margin-left:308.7pt;margin-top:376.75pt;width:.5pt;height:.5pt;z-index:-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>
          <v:shape id="Resim 1605" o:spid="_x0000_s3909" type="#_x0000_t75" alt="ooxWord://word/media/image438.png" style="position:absolute;margin-left:309.15pt;margin-top:376.75pt;width:110.2pt;height:.5pt;z-index:-251002880;visibility:visible;mso-position-horizontal-relative:page;mso-position-vertical-relative:page">
            <v:imagedata r:id="rId385"/>
            <w10:wrap anchorx="page" anchory="page"/>
          </v:shape>
        </w:pict>
      </w:r>
      <w:r>
        <w:rPr>
          <w:noProof/>
        </w:rPr>
        <w:pict>
          <v:shape id="Freeform 1604" o:spid="_x0000_s3910" style="position:absolute;margin-left:419.35pt;margin-top:376.75pt;width:.5pt;height:.5pt;z-index:-2510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>
          <v:shape id="Resim 1603" o:spid="_x0000_s3911" type="#_x0000_t75" alt="ooxWord://word/media/image439.png" style="position:absolute;margin-left:419.85pt;margin-top:376.75pt;width:90.4pt;height:.5pt;z-index:-251000832;visibility:visible;mso-position-horizontal-relative:page;mso-position-vertical-relative:page">
            <v:imagedata r:id="rId386"/>
            <w10:wrap anchorx="page" anchory="page"/>
          </v:shape>
        </w:pict>
      </w:r>
      <w:r>
        <w:rPr>
          <w:noProof/>
        </w:rPr>
        <w:pict>
          <v:shape id="Freeform 1602" o:spid="_x0000_s3912" style="position:absolute;margin-left:510.2pt;margin-top:376.75pt;width:.5pt;height:.5pt;z-index:-2509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>
          <v:shape id="Freeform 1601" o:spid="_x0000_s3913" style="position:absolute;margin-left:56.5pt;margin-top:377.2pt;width:.5pt;height:17.65pt;z-index:-2509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>
          <v:shape id="Freeform 1600" o:spid="_x0000_s3914" style="position:absolute;margin-left:73.35pt;margin-top:377.2pt;width:.5pt;height:17.65pt;z-index:-2509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>
          <v:shape id="Freeform 1599" o:spid="_x0000_s3915" style="position:absolute;margin-left:198.05pt;margin-top:377.2pt;width:.5pt;height:17.65pt;z-index:-2509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>
          <v:shape id="Freeform 1598" o:spid="_x0000_s3916" style="position:absolute;margin-left:308.7pt;margin-top:377.2pt;width:.5pt;height:17.65pt;z-index:-2509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>
          <v:shape id="Freeform 1597" o:spid="_x0000_s3917" style="position:absolute;margin-left:419.35pt;margin-top:377.2pt;width:.5pt;height:17.65pt;z-index:-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>
          <v:shape id="Freeform 1596" o:spid="_x0000_s3918" style="position:absolute;margin-left:510.2pt;margin-top:377.2pt;width:.5pt;height:17.65pt;z-index:-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>
          <v:shape id="Resim 1595" o:spid="_x0000_s3919" type="#_x0000_t75" alt="ooxWord://word/media/image440.png" style="position:absolute;margin-left:57pt;margin-top:394.85pt;width:16.35pt;height:.5pt;z-index:-250992640;visibility:visible;mso-position-horizontal-relative:page;mso-position-vertical-relative:page">
            <v:imagedata r:id="rId387"/>
            <w10:wrap anchorx="page" anchory="page"/>
          </v:shape>
        </w:pict>
      </w:r>
      <w:r>
        <w:rPr>
          <w:noProof/>
        </w:rPr>
        <w:pict>
          <v:shape id="Resim 1594" o:spid="_x0000_s3920" type="#_x0000_t75" alt="ooxWord://word/media/image441.png" style="position:absolute;margin-left:198.55pt;margin-top:394.85pt;width:110.15pt;height:.5pt;z-index:-250991616;visibility:visible;mso-position-horizontal-relative:page;mso-position-vertical-relative:page">
            <v:imagedata r:id="rId388"/>
            <w10:wrap anchorx="page" anchory="page"/>
          </v:shape>
        </w:pict>
      </w:r>
      <w:r>
        <w:rPr>
          <w:noProof/>
        </w:rPr>
        <w:pict>
          <v:shape id="Resim 1593" o:spid="_x0000_s3921" type="#_x0000_t75" alt="ooxWord://word/media/image442.png" style="position:absolute;margin-left:309.15pt;margin-top:394.85pt;width:110.2pt;height:.5pt;z-index:-250990592;visibility:visible;mso-position-horizontal-relative:page;mso-position-vertical-relative:page">
            <v:imagedata r:id="rId389"/>
            <w10:wrap anchorx="page" anchory="page"/>
          </v:shape>
        </w:pict>
      </w:r>
      <w:r>
        <w:rPr>
          <w:noProof/>
        </w:rPr>
        <w:pict>
          <v:shape id="Freeform 1592" o:spid="_x0000_s3922" style="position:absolute;margin-left:56.5pt;margin-top:394.85pt;width:.5pt;height:.5pt;z-index:-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>
          <v:shape id="Freeform 1591" o:spid="_x0000_s3923" style="position:absolute;margin-left:56.5pt;margin-top:395.35pt;width:.5pt;height:17.65pt;z-index:-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>
          <v:shape id="Freeform 1590" o:spid="_x0000_s3924" style="position:absolute;margin-left:73.35pt;margin-top:394.85pt;width:.5pt;height:.5pt;z-index:-2509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>
          <v:shape id="Resim 1589" o:spid="_x0000_s3925" type="#_x0000_t75" alt="ooxWord://word/media/image443.png" style="position:absolute;margin-left:73.8pt;margin-top:394.85pt;width:124.25pt;height:.5pt;z-index:-250986496;visibility:visible;mso-position-horizontal-relative:page;mso-position-vertical-relative:page">
            <v:imagedata r:id="rId390"/>
            <w10:wrap anchorx="page" anchory="page"/>
          </v:shape>
        </w:pict>
      </w:r>
      <w:r>
        <w:rPr>
          <w:noProof/>
        </w:rPr>
        <w:pict>
          <v:shape id="Freeform 1588" o:spid="_x0000_s3926" style="position:absolute;margin-left:73.35pt;margin-top:395.35pt;width:.5pt;height:17.65pt;z-index:-2509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>
          <v:shape id="Freeform 1587" o:spid="_x0000_s3927" style="position:absolute;margin-left:198.05pt;margin-top:394.85pt;width:.5pt;height:.5pt;z-index:-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>
          <v:shape id="Freeform 1586" o:spid="_x0000_s3928" style="position:absolute;margin-left:198.05pt;margin-top:395.35pt;width:.5pt;height:17.65pt;z-index:-2509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>
          <v:shape id="Freeform 1585" o:spid="_x0000_s3929" style="position:absolute;margin-left:308.7pt;margin-top:394.85pt;width:.5pt;height:.5pt;z-index:-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>
          <v:shape id="Freeform 1584" o:spid="_x0000_s3930" style="position:absolute;margin-left:308.7pt;margin-top:395.35pt;width:.5pt;height:17.65pt;z-index:-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>
          <v:shape id="Freeform 1583" o:spid="_x0000_s3931" style="position:absolute;margin-left:419.35pt;margin-top:394.85pt;width:.5pt;height:.5pt;z-index:-2509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>
          <v:shape id="Resim 1582" o:spid="_x0000_s3932" type="#_x0000_t75" alt="ooxWord://word/media/image444.png" style="position:absolute;margin-left:419.85pt;margin-top:394.85pt;width:90.4pt;height:.5pt;z-index:-250979328;visibility:visible;mso-position-horizontal-relative:page;mso-position-vertical-relative:page">
            <v:imagedata r:id="rId391"/>
            <w10:wrap anchorx="page" anchory="page"/>
          </v:shape>
        </w:pict>
      </w:r>
      <w:r>
        <w:rPr>
          <w:noProof/>
        </w:rPr>
        <w:pict>
          <v:shape id="Freeform 1581" o:spid="_x0000_s3933" style="position:absolute;margin-left:419.35pt;margin-top:395.35pt;width:.5pt;height:17.65pt;z-index:-2509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>
          <v:shape id="Freeform 1580" o:spid="_x0000_s3934" style="position:absolute;margin-left:510.2pt;margin-top:394.85pt;width:.5pt;height:.5pt;z-index:-2509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>
          <v:shape id="Freeform 1579" o:spid="_x0000_s3935" style="position:absolute;margin-left:510.2pt;margin-top:395.35pt;width:.5pt;height:17.65pt;z-index:-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>
          <v:shape id="Resim 1578" o:spid="_x0000_s3936" type="#_x0000_t75" alt="ooxWord://word/media/image445.png" style="position:absolute;margin-left:57pt;margin-top:412.95pt;width:16.35pt;height:.5pt;z-index:-250975232;visibility:visible;mso-position-horizontal-relative:page;mso-position-vertical-relative:page">
            <v:imagedata r:id="rId392"/>
            <w10:wrap anchorx="page" anchory="page"/>
          </v:shape>
        </w:pict>
      </w:r>
      <w:r>
        <w:rPr>
          <w:noProof/>
        </w:rPr>
        <w:pict>
          <v:shape id="Resim 1577" o:spid="_x0000_s3937" type="#_x0000_t75" alt="ooxWord://word/media/image446.png" style="position:absolute;margin-left:198.55pt;margin-top:412.95pt;width:110.15pt;height:.5pt;z-index:-250974208;visibility:visible;mso-position-horizontal-relative:page;mso-position-vertical-relative:page">
            <v:imagedata r:id="rId393"/>
            <w10:wrap anchorx="page" anchory="page"/>
          </v:shape>
        </w:pict>
      </w:r>
      <w:r>
        <w:rPr>
          <w:noProof/>
        </w:rPr>
        <w:pict>
          <v:shape id="Resim 1576" o:spid="_x0000_s3938" type="#_x0000_t75" alt="ooxWord://word/media/image447.png" style="position:absolute;margin-left:309.15pt;margin-top:412.95pt;width:110.2pt;height:.5pt;z-index:-250973184;visibility:visible;mso-position-horizontal-relative:page;mso-position-vertical-relative:page">
            <v:imagedata r:id="rId394"/>
            <w10:wrap anchorx="page" anchory="page"/>
          </v:shape>
        </w:pict>
      </w:r>
      <w:r>
        <w:rPr>
          <w:noProof/>
        </w:rPr>
        <w:pict>
          <v:shape id="Freeform 1575" o:spid="_x0000_s3939" style="position:absolute;margin-left:56.5pt;margin-top:412.95pt;width:.5pt;height:.5pt;z-index:-2509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>
          <v:shape id="Freeform 1574" o:spid="_x0000_s3940" style="position:absolute;margin-left:56.5pt;margin-top:413.45pt;width:.5pt;height:17.65pt;z-index:-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>
          <v:shape id="Freeform 1573" o:spid="_x0000_s3941" style="position:absolute;margin-left:73.35pt;margin-top:412.95pt;width:.5pt;height:.5pt;z-index:-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>
          <v:shape id="Resim 1572" o:spid="_x0000_s3942" type="#_x0000_t75" alt="ooxWord://word/media/image448.png" style="position:absolute;margin-left:73.8pt;margin-top:412.95pt;width:124.25pt;height:.5pt;z-index:-250969088;visibility:visible;mso-position-horizontal-relative:page;mso-position-vertical-relative:page">
            <v:imagedata r:id="rId395"/>
            <w10:wrap anchorx="page" anchory="page"/>
          </v:shape>
        </w:pict>
      </w:r>
      <w:r>
        <w:rPr>
          <w:noProof/>
        </w:rPr>
        <w:pict>
          <v:shape id="Freeform 1571" o:spid="_x0000_s3943" style="position:absolute;margin-left:73.35pt;margin-top:413.45pt;width:.5pt;height:17.65pt;z-index:-2509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>
          <v:shape id="Freeform 1570" o:spid="_x0000_s3944" style="position:absolute;margin-left:198.05pt;margin-top:412.95pt;width:.5pt;height:.5pt;z-index:-2509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>
          <v:shape id="Freeform 1569" o:spid="_x0000_s3945" style="position:absolute;margin-left:198.05pt;margin-top:413.45pt;width:.5pt;height:17.65pt;z-index:-2509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>
          <v:shape id="Freeform 1568" o:spid="_x0000_s3946" style="position:absolute;margin-left:308.7pt;margin-top:412.95pt;width:.5pt;height:.5pt;z-index:-2509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>
          <v:shape id="Freeform 1567" o:spid="_x0000_s3947" style="position:absolute;margin-left:308.7pt;margin-top:413.45pt;width:.5pt;height:17.65pt;z-index:-2509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>
          <v:shape id="Freeform 1566" o:spid="_x0000_s3948" style="position:absolute;margin-left:419.35pt;margin-top:412.95pt;width:.5pt;height:.5pt;z-index:-2509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>
          <v:shape id="Resim 1565" o:spid="_x0000_s3949" type="#_x0000_t75" alt="ooxWord://word/media/image449.png" style="position:absolute;margin-left:419.85pt;margin-top:412.95pt;width:90.4pt;height:.5pt;z-index:-250961920;visibility:visible;mso-position-horizontal-relative:page;mso-position-vertical-relative:page">
            <v:imagedata r:id="rId396"/>
            <w10:wrap anchorx="page" anchory="page"/>
          </v:shape>
        </w:pict>
      </w:r>
      <w:r>
        <w:rPr>
          <w:noProof/>
        </w:rPr>
        <w:pict>
          <v:shape id="Freeform 1564" o:spid="_x0000_s3950" style="position:absolute;margin-left:419.35pt;margin-top:413.45pt;width:.5pt;height:17.65pt;z-index:-2509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>
          <v:shape id="Freeform 1563" o:spid="_x0000_s3951" style="position:absolute;margin-left:510.2pt;margin-top:412.95pt;width:.5pt;height:.5pt;z-index:-2509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>
          <v:shape id="Freeform 1562" o:spid="_x0000_s3952" style="position:absolute;margin-left:510.2pt;margin-top:413.45pt;width:.5pt;height:17.65pt;z-index:-2509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>
          <v:shape id="Resim 1561" o:spid="_x0000_s3953" type="#_x0000_t75" alt="ooxWord://word/media/image450.png" style="position:absolute;margin-left:57pt;margin-top:431.1pt;width:16.35pt;height:.5pt;z-index:-250957824;visibility:visible;mso-position-horizontal-relative:page;mso-position-vertical-relative:page">
            <v:imagedata r:id="rId397"/>
            <w10:wrap anchorx="page" anchory="page"/>
          </v:shape>
        </w:pict>
      </w:r>
      <w:r>
        <w:rPr>
          <w:noProof/>
        </w:rPr>
        <w:pict>
          <v:shape id="Resim 1560" o:spid="_x0000_s3954" type="#_x0000_t75" alt="ooxWord://word/media/image451.png" style="position:absolute;margin-left:198.55pt;margin-top:431.1pt;width:110.15pt;height:.5pt;z-index:-250956800;visibility:visible;mso-position-horizontal-relative:page;mso-position-vertical-relative:page">
            <v:imagedata r:id="rId398"/>
            <w10:wrap anchorx="page" anchory="page"/>
          </v:shape>
        </w:pict>
      </w:r>
      <w:r>
        <w:rPr>
          <w:noProof/>
        </w:rPr>
        <w:pict>
          <v:shape id="Resim 1559" o:spid="_x0000_s3955" type="#_x0000_t75" alt="ooxWord://word/media/image452.png" style="position:absolute;margin-left:309.15pt;margin-top:431.1pt;width:110.2pt;height:.5pt;z-index:-250955776;visibility:visible;mso-position-horizontal-relative:page;mso-position-vertical-relative:page">
            <v:imagedata r:id="rId399"/>
            <w10:wrap anchorx="page" anchory="page"/>
          </v:shape>
        </w:pict>
      </w:r>
      <w:r>
        <w:rPr>
          <w:noProof/>
        </w:rPr>
        <w:pict>
          <v:shape id="Freeform 1558" o:spid="_x0000_s3956" style="position:absolute;margin-left:56.5pt;margin-top:431.1pt;width:.5pt;height:.5pt;z-index:-2509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>
          <v:shape id="Freeform 1557" o:spid="_x0000_s3957" style="position:absolute;margin-left:56.5pt;margin-top:431.55pt;width:.5pt;height:17.65pt;z-index:-2509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>
          <v:shape id="Freeform 1556" o:spid="_x0000_s3958" style="position:absolute;margin-left:73.35pt;margin-top:431.1pt;width:.5pt;height:.5pt;z-index:-2509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>
          <v:shape id="Resim 1555" o:spid="_x0000_s3959" type="#_x0000_t75" alt="ooxWord://word/media/image453.png" style="position:absolute;margin-left:73.8pt;margin-top:431.1pt;width:124.25pt;height:.5pt;z-index:-250951680;visibility:visible;mso-position-horizontal-relative:page;mso-position-vertical-relative:page">
            <v:imagedata r:id="rId400"/>
            <w10:wrap anchorx="page" anchory="page"/>
          </v:shape>
        </w:pict>
      </w:r>
      <w:r>
        <w:rPr>
          <w:noProof/>
        </w:rPr>
        <w:pict>
          <v:shape id="Freeform 1554" o:spid="_x0000_s3960" style="position:absolute;margin-left:73.35pt;margin-top:431.55pt;width:.5pt;height:17.65pt;z-index:-2509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>
          <v:shape id="Freeform 1553" o:spid="_x0000_s3961" style="position:absolute;margin-left:198.05pt;margin-top:431.1pt;width:.5pt;height:.5pt;z-index:-2509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>
          <v:shape id="Freeform 1552" o:spid="_x0000_s3962" style="position:absolute;margin-left:198.05pt;margin-top:431.55pt;width:.5pt;height:17.65pt;z-index:-2509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>
          <v:shape id="Freeform 1551" o:spid="_x0000_s3963" style="position:absolute;margin-left:308.7pt;margin-top:431.1pt;width:.5pt;height:.5pt;z-index:-2509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>
          <v:shape id="Freeform 1550" o:spid="_x0000_s3964" style="position:absolute;margin-left:308.7pt;margin-top:431.55pt;width:.5pt;height:17.65pt;z-index:-2509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>
          <v:shape id="Freeform 1549" o:spid="_x0000_s3965" style="position:absolute;margin-left:419.35pt;margin-top:431.1pt;width:.5pt;height:.5pt;z-index:-25094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>
          <v:shape id="Resim 1548" o:spid="_x0000_s3966" type="#_x0000_t75" alt="ooxWord://word/media/image454.png" style="position:absolute;margin-left:419.85pt;margin-top:431.1pt;width:90.4pt;height:.5pt;z-index:-250944512;visibility:visible;mso-position-horizontal-relative:page;mso-position-vertical-relative:page">
            <v:imagedata r:id="rId401"/>
            <w10:wrap anchorx="page" anchory="page"/>
          </v:shape>
        </w:pict>
      </w:r>
      <w:r>
        <w:rPr>
          <w:noProof/>
        </w:rPr>
        <w:pict>
          <v:shape id="Freeform 1547" o:spid="_x0000_s3967" style="position:absolute;margin-left:419.35pt;margin-top:431.55pt;width:.5pt;height:17.65pt;z-index:-2509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>
          <v:shape id="Freeform 1546" o:spid="_x0000_s3968" style="position:absolute;margin-left:510.2pt;margin-top:431.1pt;width:.5pt;height:.5pt;z-index:-2509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>
          <v:shape id="Freeform 1545" o:spid="_x0000_s3969" style="position:absolute;margin-left:510.2pt;margin-top:431.55pt;width:.5pt;height:17.65pt;z-index:-25094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>
          <v:shape id="Resim 1544" o:spid="_x0000_s3970" type="#_x0000_t75" alt="ooxWord://word/media/image455.png" style="position:absolute;margin-left:57pt;margin-top:449.25pt;width:16.35pt;height:.5pt;z-index:-250940416;visibility:visible;mso-position-horizontal-relative:page;mso-position-vertical-relative:page">
            <v:imagedata r:id="rId402"/>
            <w10:wrap anchorx="page" anchory="page"/>
          </v:shape>
        </w:pict>
      </w:r>
      <w:r>
        <w:rPr>
          <w:noProof/>
        </w:rPr>
        <w:pict>
          <v:shape id="Resim 1543" o:spid="_x0000_s3971" type="#_x0000_t75" alt="ooxWord://word/media/image456.png" style="position:absolute;margin-left:198.55pt;margin-top:449.25pt;width:110.15pt;height:.5pt;z-index:-250939392;visibility:visible;mso-position-horizontal-relative:page;mso-position-vertical-relative:page">
            <v:imagedata r:id="rId403"/>
            <w10:wrap anchorx="page" anchory="page"/>
          </v:shape>
        </w:pict>
      </w:r>
      <w:r>
        <w:rPr>
          <w:noProof/>
        </w:rPr>
        <w:pict>
          <v:shape id="Resim 1542" o:spid="_x0000_s3972" type="#_x0000_t75" alt="ooxWord://word/media/image457.png" style="position:absolute;margin-left:309.15pt;margin-top:449.25pt;width:110.2pt;height:.5pt;z-index:-250938368;visibility:visible;mso-position-horizontal-relative:page;mso-position-vertical-relative:page">
            <v:imagedata r:id="rId404"/>
            <w10:wrap anchorx="page" anchory="page"/>
          </v:shape>
        </w:pict>
      </w:r>
      <w:r>
        <w:rPr>
          <w:noProof/>
        </w:rPr>
        <w:pict>
          <v:shape id="Freeform 1541" o:spid="_x0000_s3973" style="position:absolute;margin-left:56.5pt;margin-top:449.25pt;width:.5pt;height:.5pt;z-index:-2509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>
          <v:shape id="Freeform 1540" o:spid="_x0000_s3974" style="position:absolute;margin-left:56.5pt;margin-top:449.7pt;width:.5pt;height:17.65pt;z-index:-2509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>
          <v:shape id="Freeform 1539" o:spid="_x0000_s3975" style="position:absolute;margin-left:73.35pt;margin-top:449.25pt;width:.5pt;height:.5pt;z-index:-2509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>
          <v:shape id="Resim 1538" o:spid="_x0000_s3976" type="#_x0000_t75" alt="ooxWord://word/media/image458.png" style="position:absolute;margin-left:73.8pt;margin-top:449.25pt;width:124.25pt;height:.5pt;z-index:-250934272;visibility:visible;mso-position-horizontal-relative:page;mso-position-vertical-relative:page">
            <v:imagedata r:id="rId405"/>
            <w10:wrap anchorx="page" anchory="page"/>
          </v:shape>
        </w:pict>
      </w:r>
      <w:r>
        <w:rPr>
          <w:noProof/>
        </w:rPr>
        <w:pict>
          <v:shape id="Freeform 1537" o:spid="_x0000_s3977" style="position:absolute;margin-left:73.35pt;margin-top:449.7pt;width:.5pt;height:17.65pt;z-index:-2509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>
          <v:shape id="Freeform 1536" o:spid="_x0000_s3978" style="position:absolute;margin-left:198.05pt;margin-top:449.25pt;width:.5pt;height:.5pt;z-index:-2509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>
          <v:shape id="Freeform 1535" o:spid="_x0000_s3979" style="position:absolute;margin-left:198.05pt;margin-top:449.7pt;width:.5pt;height:17.65pt;z-index:-2509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>
          <v:shape id="Freeform 1534" o:spid="_x0000_s3980" style="position:absolute;margin-left:308.7pt;margin-top:449.25pt;width:.5pt;height:.5pt;z-index:-2509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>
          <v:shape id="Freeform 1533" o:spid="_x0000_s3981" style="position:absolute;margin-left:308.7pt;margin-top:449.7pt;width:.5pt;height:17.65pt;z-index:-2509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>
          <v:shape id="Freeform 1532" o:spid="_x0000_s3982" style="position:absolute;margin-left:419.35pt;margin-top:449.25pt;width:.5pt;height:.5pt;z-index:-2509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>
          <v:shape id="Resim 1531" o:spid="_x0000_s3983" type="#_x0000_t75" alt="ooxWord://word/media/image459.png" style="position:absolute;margin-left:419.85pt;margin-top:449.25pt;width:90.4pt;height:.5pt;z-index:-250927104;visibility:visible;mso-position-horizontal-relative:page;mso-position-vertical-relative:page">
            <v:imagedata r:id="rId406"/>
            <w10:wrap anchorx="page" anchory="page"/>
          </v:shape>
        </w:pict>
      </w:r>
      <w:r>
        <w:rPr>
          <w:noProof/>
        </w:rPr>
        <w:pict>
          <v:shape id="Freeform 1530" o:spid="_x0000_s3984" style="position:absolute;margin-left:419.35pt;margin-top:449.7pt;width:.5pt;height:17.65pt;z-index:-2509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>
          <v:shape id="Freeform 1529" o:spid="_x0000_s3985" style="position:absolute;margin-left:510.2pt;margin-top:449.25pt;width:.5pt;height:.5pt;z-index:-2509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>
          <v:shape id="Freeform 1528" o:spid="_x0000_s3986" style="position:absolute;margin-left:510.2pt;margin-top:449.7pt;width:.5pt;height:17.65pt;z-index:-2509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>
          <v:shape id="Resim 1527" o:spid="_x0000_s3987" type="#_x0000_t75" alt="ooxWord://word/media/image460.png" style="position:absolute;margin-left:57pt;margin-top:467.35pt;width:16.35pt;height:.5pt;z-index:-250923008;visibility:visible;mso-position-horizontal-relative:page;mso-position-vertical-relative:page">
            <v:imagedata r:id="rId407"/>
            <w10:wrap anchorx="page" anchory="page"/>
          </v:shape>
        </w:pict>
      </w:r>
      <w:r>
        <w:rPr>
          <w:noProof/>
        </w:rPr>
        <w:pict>
          <v:shape id="Resim 1526" o:spid="_x0000_s3988" type="#_x0000_t75" alt="ooxWord://word/media/image461.png" style="position:absolute;margin-left:198.55pt;margin-top:467.35pt;width:110.15pt;height:.5pt;z-index:-250921984;visibility:visible;mso-position-horizontal-relative:page;mso-position-vertical-relative:page">
            <v:imagedata r:id="rId408"/>
            <w10:wrap anchorx="page" anchory="page"/>
          </v:shape>
        </w:pict>
      </w:r>
      <w:r>
        <w:rPr>
          <w:noProof/>
        </w:rPr>
        <w:pict>
          <v:shape id="Resim 1525" o:spid="_x0000_s3989" type="#_x0000_t75" alt="ooxWord://word/media/image462.png" style="position:absolute;margin-left:309.15pt;margin-top:467.35pt;width:110.2pt;height:.5pt;z-index:-250920960;visibility:visible;mso-position-horizontal-relative:page;mso-position-vertical-relative:page">
            <v:imagedata r:id="rId409"/>
            <w10:wrap anchorx="page" anchory="page"/>
          </v:shape>
        </w:pict>
      </w:r>
      <w:r>
        <w:rPr>
          <w:noProof/>
        </w:rPr>
        <w:pict>
          <v:shape id="Freeform 1524" o:spid="_x0000_s3990" style="position:absolute;margin-left:56.5pt;margin-top:467.35pt;width:.5pt;height:.5pt;z-index:-2509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>
          <v:shape id="Freeform 1523" o:spid="_x0000_s3991" style="position:absolute;margin-left:56.5pt;margin-top:467.85pt;width:.5pt;height:17.65pt;z-index:-2509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>
          <v:shape id="Freeform 1522" o:spid="_x0000_s3992" style="position:absolute;margin-left:73.35pt;margin-top:467.35pt;width:.5pt;height:.5pt;z-index:-2509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>
          <v:shape id="Resim 1521" o:spid="_x0000_s3993" type="#_x0000_t75" alt="ooxWord://word/media/image463.png" style="position:absolute;margin-left:73.8pt;margin-top:467.35pt;width:124.25pt;height:.5pt;z-index:-250916864;visibility:visible;mso-position-horizontal-relative:page;mso-position-vertical-relative:page">
            <v:imagedata r:id="rId410"/>
            <w10:wrap anchorx="page" anchory="page"/>
          </v:shape>
        </w:pict>
      </w:r>
      <w:r>
        <w:rPr>
          <w:noProof/>
        </w:rPr>
        <w:pict>
          <v:shape id="Freeform 1520" o:spid="_x0000_s3994" style="position:absolute;margin-left:73.35pt;margin-top:467.85pt;width:.5pt;height:17.65pt;z-index:-2509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>
          <v:shape id="Freeform 1519" o:spid="_x0000_s3995" style="position:absolute;margin-left:198.05pt;margin-top:467.35pt;width:.5pt;height:.5pt;z-index:-2509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>
          <v:shape id="Freeform 1518" o:spid="_x0000_s3996" style="position:absolute;margin-left:198.05pt;margin-top:467.85pt;width:.5pt;height:17.65pt;z-index:-2509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>
          <v:shape id="Freeform 1517" o:spid="_x0000_s3997" style="position:absolute;margin-left:308.7pt;margin-top:467.35pt;width:.5pt;height:.5pt;z-index:-2509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>
          <v:shape id="Freeform 1516" o:spid="_x0000_s3998" style="position:absolute;margin-left:308.7pt;margin-top:467.85pt;width:.5pt;height:17.65pt;z-index:-2509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>
          <v:shape id="Freeform 1515" o:spid="_x0000_s3999" style="position:absolute;margin-left:419.35pt;margin-top:467.35pt;width:.5pt;height:.5pt;z-index:-2509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>
          <v:shape id="Resim 1514" o:spid="_x0000_s4000" type="#_x0000_t75" alt="ooxWord://word/media/image464.png" style="position:absolute;margin-left:419.85pt;margin-top:467.35pt;width:90.4pt;height:.5pt;z-index:-250909696;visibility:visible;mso-position-horizontal-relative:page;mso-position-vertical-relative:page">
            <v:imagedata r:id="rId411"/>
            <w10:wrap anchorx="page" anchory="page"/>
          </v:shape>
        </w:pict>
      </w:r>
      <w:r>
        <w:rPr>
          <w:noProof/>
        </w:rPr>
        <w:pict>
          <v:shape id="Freeform 1513" o:spid="_x0000_s4001" style="position:absolute;margin-left:419.35pt;margin-top:467.85pt;width:.5pt;height:17.65pt;z-index:-2509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>
          <v:shape id="Freeform 1512" o:spid="_x0000_s4002" style="position:absolute;margin-left:510.2pt;margin-top:467.35pt;width:.5pt;height:.5pt;z-index:-2509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>
          <v:shape id="Freeform 1511" o:spid="_x0000_s4003" style="position:absolute;margin-left:510.2pt;margin-top:467.85pt;width:.5pt;height:17.65pt;z-index:-2509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>
          <v:shape id="Freeform 1510" o:spid="_x0000_s4004" style="position:absolute;margin-left:56.5pt;margin-top:485.45pt;width:.5pt;height:.5pt;z-index:-2509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>
          <v:shape id="Resim 1509" o:spid="_x0000_s4005" type="#_x0000_t75" alt="ooxWord://word/media/image465.png" style="position:absolute;margin-left:57pt;margin-top:485.45pt;width:16.35pt;height:.5pt;z-index:-250904576;visibility:visible;mso-position-horizontal-relative:page;mso-position-vertical-relative:page">
            <v:imagedata r:id="rId412"/>
            <w10:wrap anchorx="page" anchory="page"/>
          </v:shape>
        </w:pict>
      </w:r>
      <w:r>
        <w:rPr>
          <w:noProof/>
        </w:rPr>
        <w:pict>
          <v:shape id="Freeform 1508" o:spid="_x0000_s4006" style="position:absolute;margin-left:73.35pt;margin-top:485.45pt;width:.5pt;height:.5pt;z-index:-2509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>
          <v:shape id="Resim 1507" o:spid="_x0000_s4007" type="#_x0000_t75" alt="ooxWord://word/media/image466.png" style="position:absolute;margin-left:73.8pt;margin-top:485.45pt;width:124.25pt;height:.5pt;z-index:-250902528;visibility:visible;mso-position-horizontal-relative:page;mso-position-vertical-relative:page">
            <v:imagedata r:id="rId413"/>
            <w10:wrap anchorx="page" anchory="page"/>
          </v:shape>
        </w:pict>
      </w:r>
      <w:r>
        <w:rPr>
          <w:noProof/>
        </w:rPr>
        <w:pict>
          <v:shape id="Freeform 1506" o:spid="_x0000_s4008" style="position:absolute;margin-left:198.05pt;margin-top:485.45pt;width:.5pt;height:.5pt;z-index:-2509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>
          <v:shape id="Resim 1505" o:spid="_x0000_s4009" type="#_x0000_t75" alt="ooxWord://word/media/image467.png" style="position:absolute;margin-left:198.55pt;margin-top:485.45pt;width:110.15pt;height:.5pt;z-index:-250900480;visibility:visible;mso-position-horizontal-relative:page;mso-position-vertical-relative:page">
            <v:imagedata r:id="rId414"/>
            <w10:wrap anchorx="page" anchory="page"/>
          </v:shape>
        </w:pict>
      </w:r>
      <w:r>
        <w:rPr>
          <w:noProof/>
        </w:rPr>
        <w:pict>
          <v:shape id="Freeform 1504" o:spid="_x0000_s4010" style="position:absolute;margin-left:308.7pt;margin-top:485.45pt;width:.5pt;height:.5pt;z-index:-2508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>
          <v:shape id="Resim 1503" o:spid="_x0000_s4011" type="#_x0000_t75" alt="ooxWord://word/media/image468.png" style="position:absolute;margin-left:309.15pt;margin-top:485.45pt;width:110.2pt;height:.5pt;z-index:-250898432;visibility:visible;mso-position-horizontal-relative:page;mso-position-vertical-relative:page">
            <v:imagedata r:id="rId415"/>
            <w10:wrap anchorx="page" anchory="page"/>
          </v:shape>
        </w:pict>
      </w:r>
      <w:r>
        <w:rPr>
          <w:noProof/>
        </w:rPr>
        <w:pict>
          <v:shape id="Freeform 1502" o:spid="_x0000_s4012" style="position:absolute;margin-left:419.35pt;margin-top:485.45pt;width:.5pt;height:.5pt;z-index:-2508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>
          <v:shape id="Resim 1501" o:spid="_x0000_s4013" type="#_x0000_t75" alt="ooxWord://word/media/image469.png" style="position:absolute;margin-left:419.85pt;margin-top:485.45pt;width:90.4pt;height:.5pt;z-index:-250896384;visibility:visible;mso-position-horizontal-relative:page;mso-position-vertical-relative:page">
            <v:imagedata r:id="rId416"/>
            <w10:wrap anchorx="page" anchory="page"/>
          </v:shape>
        </w:pict>
      </w:r>
      <w:r>
        <w:rPr>
          <w:noProof/>
        </w:rPr>
        <w:pict>
          <v:shape id="Freeform 1500" o:spid="_x0000_s4014" style="position:absolute;margin-left:510.2pt;margin-top:485.45pt;width:.5pt;height:.5pt;z-index:-2508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>
          <v:shape id="Freeform 1499" o:spid="_x0000_s4015" style="position:absolute;margin-left:56.5pt;margin-top:485.95pt;width:.5pt;height:17.65pt;z-index:-2508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>
          <v:shape id="Freeform 1498" o:spid="_x0000_s4016" style="position:absolute;margin-left:73.35pt;margin-top:485.95pt;width:.5pt;height:17.65pt;z-index:-2508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>
          <v:shape id="Freeform 1497" o:spid="_x0000_s4017" style="position:absolute;margin-left:198.05pt;margin-top:485.95pt;width:.5pt;height:17.65pt;z-index:-2508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>
          <v:shape id="Freeform 1496" o:spid="_x0000_s4018" style="position:absolute;margin-left:308.7pt;margin-top:485.95pt;width:.5pt;height:17.65pt;z-index:-2508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>
          <v:shape id="Freeform 1495" o:spid="_x0000_s4019" style="position:absolute;margin-left:419.35pt;margin-top:485.95pt;width:.5pt;height:17.65pt;z-index:-2508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>
          <v:shape id="Freeform 1494" o:spid="_x0000_s4020" style="position:absolute;margin-left:510.2pt;margin-top:485.95pt;width:.5pt;height:17.65pt;z-index:-2508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>
          <v:shape id="Freeform 1493" o:spid="_x0000_s4021" style="position:absolute;margin-left:56.5pt;margin-top:503.6pt;width:.5pt;height:.5pt;z-index:-2508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>
          <v:shape id="Resim 1492" o:spid="_x0000_s4022" type="#_x0000_t75" alt="ooxWord://word/media/image470.png" style="position:absolute;margin-left:57pt;margin-top:503.6pt;width:16.35pt;height:.5pt;z-index:-250887168;visibility:visible;mso-position-horizontal-relative:page;mso-position-vertical-relative:page">
            <v:imagedata r:id="rId417"/>
            <w10:wrap anchorx="page" anchory="page"/>
          </v:shape>
        </w:pict>
      </w:r>
      <w:r>
        <w:rPr>
          <w:noProof/>
        </w:rPr>
        <w:pict>
          <v:shape id="Freeform 1491" o:spid="_x0000_s4023" style="position:absolute;margin-left:73.35pt;margin-top:503.6pt;width:.5pt;height:.5pt;z-index:-2508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>
          <v:shape id="Resim 1490" o:spid="_x0000_s4024" type="#_x0000_t75" alt="ooxWord://word/media/image471.png" style="position:absolute;margin-left:73.8pt;margin-top:503.6pt;width:124.25pt;height:.5pt;z-index:-250885120;visibility:visible;mso-position-horizontal-relative:page;mso-position-vertical-relative:page">
            <v:imagedata r:id="rId418"/>
            <w10:wrap anchorx="page" anchory="page"/>
          </v:shape>
        </w:pict>
      </w:r>
      <w:r>
        <w:rPr>
          <w:noProof/>
        </w:rPr>
        <w:pict>
          <v:shape id="Freeform 1489" o:spid="_x0000_s4025" style="position:absolute;margin-left:198.05pt;margin-top:503.6pt;width:.5pt;height:.5pt;z-index:-2508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>
          <v:shape id="Resim 1488" o:spid="_x0000_s4026" type="#_x0000_t75" alt="ooxWord://word/media/image472.png" style="position:absolute;margin-left:198.55pt;margin-top:503.6pt;width:110.15pt;height:.5pt;z-index:-250883072;visibility:visible;mso-position-horizontal-relative:page;mso-position-vertical-relative:page">
            <v:imagedata r:id="rId419"/>
            <w10:wrap anchorx="page" anchory="page"/>
          </v:shape>
        </w:pict>
      </w:r>
      <w:r>
        <w:rPr>
          <w:noProof/>
        </w:rPr>
        <w:pict>
          <v:shape id="Freeform 1487" o:spid="_x0000_s4027" style="position:absolute;margin-left:308.7pt;margin-top:503.6pt;width:.5pt;height:.5pt;z-index:-2508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>
          <v:shape id="Resim 1486" o:spid="_x0000_s4028" type="#_x0000_t75" alt="ooxWord://word/media/image473.png" style="position:absolute;margin-left:309.15pt;margin-top:503.6pt;width:110.2pt;height:.5pt;z-index:-250881024;visibility:visible;mso-position-horizontal-relative:page;mso-position-vertical-relative:page">
            <v:imagedata r:id="rId420"/>
            <w10:wrap anchorx="page" anchory="page"/>
          </v:shape>
        </w:pict>
      </w:r>
      <w:r>
        <w:rPr>
          <w:noProof/>
        </w:rPr>
        <w:pict>
          <v:shape id="Freeform 1485" o:spid="_x0000_s4029" style="position:absolute;margin-left:419.35pt;margin-top:503.6pt;width:.5pt;height:.5pt;z-index:-2508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>
          <v:shape id="Resim 1484" o:spid="_x0000_s4030" type="#_x0000_t75" alt="ooxWord://word/media/image474.png" style="position:absolute;margin-left:419.85pt;margin-top:503.6pt;width:90.4pt;height:.5pt;z-index:-250878976;visibility:visible;mso-position-horizontal-relative:page;mso-position-vertical-relative:page">
            <v:imagedata r:id="rId421"/>
            <w10:wrap anchorx="page" anchory="page"/>
          </v:shape>
        </w:pict>
      </w:r>
      <w:r>
        <w:rPr>
          <w:noProof/>
        </w:rPr>
        <w:pict>
          <v:shape id="Freeform 1483" o:spid="_x0000_s4031" style="position:absolute;margin-left:510.2pt;margin-top:503.6pt;width:.5pt;height:.5pt;z-index:-2508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>
          <v:shape id="Freeform 1482" o:spid="_x0000_s4032" style="position:absolute;margin-left:56.5pt;margin-top:504.05pt;width:.5pt;height:17.65pt;z-index:-2508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>
          <v:shape id="Freeform 1481" o:spid="_x0000_s4033" style="position:absolute;margin-left:56.5pt;margin-top:521.7pt;width:.5pt;height:.5pt;z-index:-2508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80" o:spid="_x0000_s4034" style="position:absolute;margin-left:56.5pt;margin-top:521.7pt;width:.5pt;height:.5pt;z-index:-2508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79" o:spid="_x0000_s4035" style="position:absolute;margin-left:57pt;margin-top:521.7pt;width:16.35pt;height:.5pt;z-index:-2508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" path="m,l577,r,17l,17,,xe" fillcolor="black" stroked="f" strokeweight="1pt">
            <v:stroke miterlimit="10" joinstyle="miter"/>
            <v:path o:connecttype="custom" o:connectlocs="0,6492875;207645,6492875;207645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78" o:spid="_x0000_s4036" style="position:absolute;margin-left:73.35pt;margin-top:504.05pt;width:.5pt;height:17.65pt;z-index:-2508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>
          <v:shape id="Freeform 1477" o:spid="_x0000_s4037" style="position:absolute;margin-left:73.35pt;margin-top:521.7pt;width:.5pt;height:.5pt;z-index:-2508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76" o:spid="_x0000_s4038" style="position:absolute;margin-left:73.8pt;margin-top:521.7pt;width:13.9pt;height:.5pt;z-index:-2508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" path="m,l491,r,17l,17,,xe" fillcolor="black" stroked="f" strokeweight="1pt">
            <v:stroke miterlimit="10" joinstyle="miter"/>
            <v:path o:connecttype="custom" o:connectlocs="0,6492875;176171,6492875;176171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75" o:spid="_x0000_s4039" style="position:absolute;margin-left:87pt;margin-top:521.7pt;width:.5pt;height:.5pt;z-index:-2508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74" o:spid="_x0000_s4040" style="position:absolute;margin-left:87.5pt;margin-top:521.7pt;width:91.1pt;height:.5pt;z-index:-2508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" path="m,l3213,r,17l,17,,xe" fillcolor="black" stroked="f" strokeweight="1pt">
            <v:stroke miterlimit="10" joinstyle="miter"/>
            <v:path o:connecttype="custom" o:connectlocs="0,6492875;1156610,6492875;115661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73" o:spid="_x0000_s4041" style="position:absolute;margin-left:177.85pt;margin-top:521.7pt;width:.5pt;height:.5pt;z-index:-2508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72" o:spid="_x0000_s4042" style="position:absolute;margin-left:178.35pt;margin-top:521.7pt;width:19.7pt;height:.5pt;z-index:-2508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" path="m,l695,r,17l,17,,xe" fillcolor="black" stroked="f" strokeweight="1pt">
            <v:stroke miterlimit="10" joinstyle="miter"/>
            <v:path o:connecttype="custom" o:connectlocs="0,6492875;249831,6492875;249831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71" o:spid="_x0000_s4043" style="position:absolute;margin-left:198.05pt;margin-top:504.05pt;width:.5pt;height:17.65pt;z-index:-2508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>
          <v:shape id="Freeform 1470" o:spid="_x0000_s4044" style="position:absolute;margin-left:198.05pt;margin-top:521.7pt;width:.5pt;height:.5pt;z-index:-2508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69" o:spid="_x0000_s4045" style="position:absolute;margin-left:198.55pt;margin-top:521.7pt;width:90.7pt;height:.5pt;z-index:-2508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" path="m,l3201,r,17l,17,,xe" fillcolor="black" stroked="f" strokeweight="1pt">
            <v:stroke miterlimit="10" joinstyle="miter"/>
            <v:path o:connecttype="custom" o:connectlocs="0,6492875;1151890,6492875;115189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68" o:spid="_x0000_s4046" style="position:absolute;margin-left:288.55pt;margin-top:521.7pt;width:.5pt;height:.5pt;z-index:-2508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67" o:spid="_x0000_s4047" style="position:absolute;margin-left:289pt;margin-top:521.7pt;width:19.7pt;height:.5pt;z-index:-2508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" path="m,l694,r,17l,17,,xe" fillcolor="black" stroked="f" strokeweight="1pt">
            <v:stroke miterlimit="10" joinstyle="miter"/>
            <v:path o:connecttype="custom" o:connectlocs="0,6492875;249830,6492875;24983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66" o:spid="_x0000_s4048" style="position:absolute;margin-left:308.7pt;margin-top:504.05pt;width:.5pt;height:17.65pt;z-index:-2508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>
          <v:shape id="Freeform 1465" o:spid="_x0000_s4049" style="position:absolute;margin-left:308.7pt;margin-top:521.7pt;width:.5pt;height:.5pt;z-index:-2508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64" o:spid="_x0000_s4050" style="position:absolute;margin-left:309.15pt;margin-top:521.7pt;width:90.6pt;height:.5pt;z-index:-2508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" path="m,l3197,r,17l,17,,xe" fillcolor="black" stroked="f" strokeweight="1pt">
            <v:stroke miterlimit="10" joinstyle="miter"/>
            <v:path o:connecttype="custom" o:connectlocs="0,6492875;1150620,6492875;115062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63" o:spid="_x0000_s4051" style="position:absolute;margin-left:399.05pt;margin-top:521.7pt;width:.5pt;height:.5pt;z-index:-2508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62" o:spid="_x0000_s4052" style="position:absolute;margin-left:399.55pt;margin-top:521.7pt;width:19.8pt;height:.5pt;z-index:-2508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" path="m,l698,r,17l,17,,xe" fillcolor="black" stroked="f" strokeweight="1pt">
            <v:stroke miterlimit="10" joinstyle="miter"/>
            <v:path o:connecttype="custom" o:connectlocs="0,6492875;251100,6492875;25110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61" o:spid="_x0000_s4053" style="position:absolute;margin-left:419.35pt;margin-top:504.05pt;width:.5pt;height:17.65pt;z-index:-2508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>
          <v:shape id="Freeform 1460" o:spid="_x0000_s4054" style="position:absolute;margin-left:419.35pt;margin-top:521.7pt;width:.5pt;height:.5pt;z-index:-2508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59" o:spid="_x0000_s4055" style="position:absolute;margin-left:419.85pt;margin-top:521.7pt;width:90.4pt;height:.5pt;z-index:-2508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" path="m,l3189,r,17l,17,,xe" fillcolor="black" stroked="f" strokeweight="1pt">
            <v:stroke miterlimit="10" joinstyle="miter"/>
            <v:path o:connecttype="custom" o:connectlocs="0,6492875;1148080,6492875;114808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58" o:spid="_x0000_s4056" style="position:absolute;margin-left:510.2pt;margin-top:504.05pt;width:.5pt;height:17.65pt;z-index:-2508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>
          <v:shape id="Freeform 1457" o:spid="_x0000_s4057" style="position:absolute;margin-left:510.2pt;margin-top:521.7pt;width:.5pt;height:.5pt;z-index:-2508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56" o:spid="_x0000_s4058" style="position:absolute;margin-left:510.2pt;margin-top:521.7pt;width:.5pt;height:.5pt;z-index:-2508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>
          <v:shape id="Freeform 1455" o:spid="_x0000_s4059" style="position:absolute;margin-left:56.4pt;margin-top:558.65pt;width:.7pt;height:.7pt;z-index:-2508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" path="m,l26,r,25l,25,,xe" fillcolor="black" stroked="f" strokeweight="1pt">
            <v:stroke miterlimit="10" joinstyle="miter"/>
            <v:path o:connecttype="custom" o:connectlocs="0,6738962;8890,6738962;8890,6747510;0,6747510;0,6738962" o:connectangles="0,0,0,0,0"/>
            <w10:wrap anchorx="page" anchory="page"/>
          </v:shape>
        </w:pict>
      </w:r>
      <w:r>
        <w:rPr>
          <w:noProof/>
        </w:rPr>
        <w:pict>
          <v:shape id="Freeform 1454" o:spid="_x0000_s4060" style="position:absolute;margin-left:56.4pt;margin-top:558.65pt;width:.7pt;height:.7pt;z-index:-2508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" path="m,l26,r,25l,25,,xe" fillcolor="black" stroked="f" strokeweight="1pt">
            <v:stroke miterlimit="10" joinstyle="miter"/>
            <v:path o:connecttype="custom" o:connectlocs="0,6738962;8890,6738962;8890,6747510;0,6747510;0,6738962" o:connectangles="0,0,0,0,0"/>
            <w10:wrap anchorx="page" anchory="page"/>
          </v:shape>
        </w:pict>
      </w:r>
      <w:r>
        <w:rPr>
          <w:noProof/>
        </w:rPr>
        <w:pict>
          <v:shape id="Freeform 1453" o:spid="_x0000_s4061" style="position:absolute;margin-left:57.1pt;margin-top:558.65pt;width:453pt;height:.7pt;z-index:-2508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" path="m,l15980,r,25l,25,,xe" fillcolor="black" stroked="f" strokeweight="1pt">
            <v:stroke miterlimit="10" joinstyle="miter"/>
            <v:path o:connecttype="custom" o:connectlocs="0,6738962;5752740,6738962;5752740,6747510;0,6747510;0,6738962" o:connectangles="0,0,0,0,0"/>
            <w10:wrap anchorx="page" anchory="page"/>
          </v:shape>
        </w:pict>
      </w:r>
      <w:r>
        <w:rPr>
          <w:noProof/>
        </w:rPr>
        <w:pict>
          <v:shape id="Freeform 1452" o:spid="_x0000_s4062" style="position:absolute;margin-left:510.1pt;margin-top:558.65pt;width:.7pt;height:.7pt;z-index:-2508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738962;8548,6738962;8548,6747510;0,6747510;0,6738962" o:connectangles="0,0,0,0,0"/>
            <w10:wrap anchorx="page" anchory="page"/>
          </v:shape>
        </w:pict>
      </w:r>
      <w:r>
        <w:rPr>
          <w:noProof/>
        </w:rPr>
        <w:pict>
          <v:shape id="Freeform 1451" o:spid="_x0000_s4063" style="position:absolute;margin-left:510.1pt;margin-top:558.65pt;width:.7pt;height:.7pt;z-index:-2508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" path="m,l25,r,25l,25,,xe" fillcolor="black" stroked="f" strokeweight="1pt">
            <v:stroke miterlimit="10" joinstyle="miter"/>
            <v:path o:connecttype="custom" o:connectlocs="0,6738962;8548,6738962;8548,6747510;0,6747510;0,6738962" o:connectangles="0,0,0,0,0"/>
            <w10:wrap anchorx="page" anchory="page"/>
          </v:shape>
        </w:pict>
      </w:r>
      <w:r>
        <w:rPr>
          <w:noProof/>
        </w:rPr>
        <w:pict>
          <v:shape id="Freeform 1450" o:spid="_x0000_s4064" style="position:absolute;margin-left:56.4pt;margin-top:559.4pt;width:.7pt;height:70.6pt;z-index:-2508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" path="m,l26,r,2490l,2490,,xe" fillcolor="black" stroked="f" strokeweight="1pt">
            <v:stroke miterlimit="10" joinstyle="miter"/>
            <v:path o:connecttype="custom" o:connectlocs="0,7106344;8890,7106344;8890,8002964;0,8002964;0,7106344" o:connectangles="0,0,0,0,0"/>
            <w10:wrap anchorx="page" anchory="page"/>
          </v:shape>
        </w:pict>
      </w:r>
      <w:r>
        <w:rPr>
          <w:noProof/>
        </w:rPr>
        <w:pict>
          <v:shape id="Freeform 1449" o:spid="_x0000_s4065" style="position:absolute;margin-left:56.4pt;margin-top:630pt;width:.7pt;height:.7pt;z-index:-2508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" path="m,l26,r,25l,25,,xe" fillcolor="black" stroked="f" strokeweight="1pt">
            <v:stroke miterlimit="10" joinstyle="miter"/>
            <v:path o:connecttype="custom" o:connectlocs="0,7599240;8890,7599240;8890,7607788;0,7607788;0,7599240" o:connectangles="0,0,0,0,0"/>
            <w10:wrap anchorx="page" anchory="page"/>
          </v:shape>
        </w:pict>
      </w:r>
      <w:r>
        <w:rPr>
          <w:noProof/>
        </w:rPr>
        <w:pict>
          <v:shape id="Freeform 1448" o:spid="_x0000_s4066" style="position:absolute;margin-left:56.4pt;margin-top:630pt;width:.7pt;height:.7pt;z-index:-2508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" path="m,l26,r,25l,25,,xe" fillcolor="black" stroked="f" strokeweight="1pt">
            <v:stroke miterlimit="10" joinstyle="miter"/>
            <v:path o:connecttype="custom" o:connectlocs="0,7599240;8890,7599240;8890,7607788;0,7607788;0,7599240" o:connectangles="0,0,0,0,0"/>
            <w10:wrap anchorx="page" anchory="page"/>
          </v:shape>
        </w:pict>
      </w:r>
      <w:r>
        <w:rPr>
          <w:noProof/>
        </w:rPr>
        <w:pict>
          <v:shape id="Freeform 1447" o:spid="_x0000_s4067" style="position:absolute;margin-left:57.1pt;margin-top:630pt;width:453pt;height:.7pt;z-index:-2508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" path="m,l15980,r,25l,25,,xe" fillcolor="black" stroked="f" strokeweight="1pt">
            <v:stroke miterlimit="10" joinstyle="miter"/>
            <v:path o:connecttype="custom" o:connectlocs="0,7599240;5752740,7599240;5752740,7607788;0,7607788;0,7599240" o:connectangles="0,0,0,0,0"/>
            <w10:wrap anchorx="page" anchory="page"/>
          </v:shape>
        </w:pict>
      </w:r>
      <w:r>
        <w:rPr>
          <w:noProof/>
        </w:rPr>
        <w:pict>
          <v:shape id="Freeform 1446" o:spid="_x0000_s4068" style="position:absolute;margin-left:510.1pt;margin-top:559.4pt;width:.7pt;height:70.6pt;z-index:-2508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" path="m,l25,r,2490l,2490,,xe" fillcolor="black" stroked="f" strokeweight="1pt">
            <v:stroke miterlimit="10" joinstyle="miter"/>
            <v:path o:connecttype="custom" o:connectlocs="0,7106344;8548,7106344;8548,8002964;0,8002964;0,7106344" o:connectangles="0,0,0,0,0"/>
            <w10:wrap anchorx="page" anchory="page"/>
          </v:shape>
        </w:pict>
      </w:r>
      <w:r>
        <w:rPr>
          <w:noProof/>
        </w:rPr>
        <w:pict>
          <v:shape id="Freeform 1445" o:spid="_x0000_s4069" style="position:absolute;margin-left:510.1pt;margin-top:630pt;width:.7pt;height:.7pt;z-index:-2508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7599240;8548,7599240;8548,7607788;0,7607788;0,7599240" o:connectangles="0,0,0,0,0"/>
            <w10:wrap anchorx="page" anchory="page"/>
          </v:shape>
        </w:pict>
      </w:r>
      <w:r>
        <w:rPr>
          <w:noProof/>
        </w:rPr>
        <w:pict>
          <v:shape id="Freeform 1444" o:spid="_x0000_s4070" style="position:absolute;margin-left:510.1pt;margin-top:630pt;width:.7pt;height:.7pt;z-index:-25083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7599240;8548,7599240;8548,7607788;0,7607788;0,7599240" o:connectangles="0,0,0,0,0"/>
            <w10:wrap anchorx="page" anchory="page"/>
          </v:shape>
        </w:pict>
      </w:r>
      <w:r>
        <w:rPr>
          <w:color w:val="000000"/>
          <w:sz w:val="19"/>
          <w:szCs w:val="19"/>
        </w:rPr>
        <w:t>STAJ İÇİN </w:t>
      </w:r>
    </w:p>
    <w:p w:rsidR="00394C58" w:rsidRDefault="00394C58">
      <w:pPr>
        <w:spacing w:line="20" w:lineRule="exact"/>
        <w:sectPr w:rsidR="00394C58">
          <w:pgSz w:w="11906" w:h="16841"/>
          <w:pgMar w:top="842" w:right="5720" w:bottom="0" w:left="5214" w:header="708" w:footer="708" w:gutter="0"/>
          <w:cols w:space="708"/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İŞYERLERİNDE ÇALIŞACAK ÖĞRENCİNİN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229" w:bottom="0" w:left="3720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92" w:line="177" w:lineRule="exact"/>
        <w:ind w:right="-567"/>
      </w:pPr>
      <w:r>
        <w:rPr>
          <w:b/>
          <w:bCs/>
          <w:color w:val="000000"/>
          <w:sz w:val="19"/>
          <w:szCs w:val="19"/>
        </w:rPr>
        <w:t>Ö Z G E Ç MİŞİ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395" w:bottom="0" w:left="488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28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9639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92" w:line="200" w:lineRule="exact"/>
        <w:ind w:right="-567"/>
      </w:pPr>
      <w:r>
        <w:rPr>
          <w:i/>
          <w:color w:val="000000"/>
          <w:sz w:val="22"/>
          <w:szCs w:val="22"/>
        </w:rPr>
        <w:t>Adı Soyadı                      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130" w:bottom="0" w:left="1205" w:header="708" w:footer="708" w:gutter="0"/>
          <w:cols w:space="708"/>
        </w:sectPr>
      </w:pPr>
    </w:p>
    <w:p w:rsidR="00394C58" w:rsidRDefault="00394C58">
      <w:pPr>
        <w:spacing w:before="161" w:line="200" w:lineRule="exact"/>
        <w:ind w:right="-567"/>
      </w:pPr>
      <w:r>
        <w:rPr>
          <w:i/>
          <w:color w:val="000000"/>
          <w:sz w:val="22"/>
          <w:szCs w:val="22"/>
        </w:rPr>
        <w:t>Kayıtlı olduğu program alanı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7915" w:bottom="0" w:left="1205" w:header="708" w:footer="708" w:gutter="0"/>
          <w:cols w:space="708"/>
        </w:sectPr>
      </w:pPr>
    </w:p>
    <w:p w:rsidR="00394C58" w:rsidRDefault="00394C58">
      <w:pPr>
        <w:spacing w:before="161" w:line="200" w:lineRule="exact"/>
        <w:ind w:right="-567"/>
      </w:pPr>
      <w:r>
        <w:rPr>
          <w:i/>
          <w:color w:val="000000"/>
          <w:sz w:val="22"/>
          <w:szCs w:val="22"/>
        </w:rPr>
        <w:t>Okuldaki Sınıfı                      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033" w:bottom="0" w:left="120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43" w:line="197" w:lineRule="exact"/>
        <w:ind w:right="-567"/>
      </w:pPr>
      <w:r>
        <w:rPr>
          <w:b/>
          <w:bCs/>
          <w:color w:val="000000"/>
          <w:sz w:val="22"/>
          <w:szCs w:val="22"/>
        </w:rPr>
        <w:t>En Son Bitirdiği Okulun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8391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75" w:line="181" w:lineRule="exact"/>
        <w:ind w:right="-567"/>
      </w:pPr>
      <w:r>
        <w:rPr>
          <w:i/>
          <w:color w:val="000000"/>
          <w:sz w:val="19"/>
          <w:szCs w:val="19"/>
        </w:rPr>
        <w:t>Adı 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75" w:line="181" w:lineRule="exact"/>
        <w:ind w:right="-567"/>
      </w:pPr>
      <w:r>
        <w:rPr>
          <w:i/>
          <w:color w:val="000000"/>
          <w:sz w:val="19"/>
          <w:szCs w:val="19"/>
        </w:rPr>
        <w:t>Bölümü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05" w:header="708" w:footer="708" w:gutter="0"/>
          <w:cols w:num="2" w:space="708" w:equalWidth="0">
            <w:col w:w="385" w:space="5123"/>
            <w:col w:w="73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75" w:line="197" w:lineRule="exact"/>
        <w:ind w:right="-567"/>
      </w:pPr>
      <w:r>
        <w:rPr>
          <w:b/>
          <w:bCs/>
          <w:color w:val="000000"/>
          <w:sz w:val="22"/>
          <w:szCs w:val="22"/>
        </w:rPr>
        <w:t>Meslek Yüksekokulunda Aldığı Teorik ve Uygulamalı Alan Dersleri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4301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1. Yarıyıl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2. Yarıyıl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3. Yarıyıl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4. Yarıyıl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220" w:header="708" w:footer="708" w:gutter="0"/>
          <w:cols w:num="4" w:space="708" w:equalWidth="0">
            <w:col w:w="889" w:space="1328"/>
            <w:col w:w="889" w:space="1330"/>
            <w:col w:w="889" w:space="1330"/>
            <w:col w:w="889"/>
          </w:cols>
        </w:sectPr>
      </w:pPr>
    </w:p>
    <w:p w:rsidR="00394C58" w:rsidRDefault="00394C58">
      <w:pPr>
        <w:spacing w:before="68" w:line="181" w:lineRule="exact"/>
        <w:ind w:right="-567"/>
      </w:pPr>
      <w:r>
        <w:rPr>
          <w:i/>
          <w:color w:val="000000"/>
          <w:sz w:val="19"/>
          <w:szCs w:val="19"/>
        </w:rPr>
        <w:t>1  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2  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3  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4  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5  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6  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2" w:line="181" w:lineRule="exact"/>
        <w:ind w:right="-567"/>
      </w:pPr>
      <w:r>
        <w:rPr>
          <w:i/>
          <w:color w:val="000000"/>
          <w:sz w:val="19"/>
          <w:szCs w:val="19"/>
        </w:rPr>
        <w:t>7  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8  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9  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10  </w:t>
      </w:r>
      <w:r>
        <w:rPr>
          <w:color w:val="000000"/>
          <w:sz w:val="19"/>
          <w:szCs w:val="19"/>
        </w:rPr>
        <w:t>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200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56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İş Deneyimi (Ana çizgiler halinde)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363" w:bottom="0" w:left="1135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68" w:line="181" w:lineRule="exact"/>
        <w:ind w:right="-567"/>
      </w:pPr>
      <w:r>
        <w:rPr>
          <w:color w:val="000000"/>
          <w:sz w:val="19"/>
          <w:szCs w:val="19"/>
        </w:rPr>
        <w:t>Öğrencinin İmzası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68" w:line="181" w:lineRule="exact"/>
        <w:ind w:right="-567"/>
      </w:pPr>
      <w:r>
        <w:rPr>
          <w:color w:val="000000"/>
          <w:sz w:val="19"/>
          <w:szCs w:val="19"/>
        </w:rPr>
        <w:t>Program Koordinatörünün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343" w:header="708" w:footer="708" w:gutter="0"/>
          <w:cols w:num="2" w:space="708" w:equalWidth="0">
            <w:col w:w="1527" w:space="3380"/>
            <w:col w:w="2166"/>
          </w:cols>
        </w:sectPr>
      </w:pPr>
    </w:p>
    <w:p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İmzası, Tarih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2520" w:bottom="0" w:left="7266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14 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443" o:spid="_x0000_s4071" style="position:absolute;margin-left:85.35pt;margin-top:90.6pt;width:.5pt;height:1.3pt;z-index:-2508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reNw/coDAAAs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442" o:spid="_x0000_s4072" style="position:absolute;margin-left:85.35pt;margin-top:90.6pt;width:.5pt;height:.5pt;z-index:-2508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juvwMAACs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3FMo7r8DAAAr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441" o:spid="_x0000_s4073" style="position:absolute;margin-left:85.8pt;margin-top:90.6pt;width:59.9pt;height:.5pt;z-index:-2508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Fu3EVXMAwAAPQ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440" o:spid="_x0000_s4074" style="position:absolute;margin-left:84.4pt;margin-top:89.65pt;width:.5pt;height:2.3pt;z-index:-2508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N3YgUs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439" o:spid="_x0000_s4075" style="position:absolute;margin-left:84.4pt;margin-top:89.65pt;width:1.45pt;height:.5pt;z-index:-2508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DixyPA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438" o:spid="_x0000_s4076" style="position:absolute;margin-left:85.8pt;margin-top:89.65pt;width:59.9pt;height:.5pt;z-index:-2508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Dse1IL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437" o:spid="_x0000_s4077" style="position:absolute;margin-left:145.7pt;margin-top:89.65pt;width:236.45pt;height:.7pt;z-index:-2508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lj0kU9ADAABA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436" o:spid="_x0000_s4078" style="position:absolute;margin-left:145.7pt;margin-top:91.1pt;width:236.45pt;height:.7pt;z-index:-2508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435" o:spid="_x0000_s4079" style="position:absolute;margin-left:382.15pt;margin-top:89.65pt;width:2.15pt;height:.7pt;z-index:-2508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9uwLSMwDAAA2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434" o:spid="_x0000_s4080" style="position:absolute;margin-left:382.15pt;margin-top:91.1pt;width:2.15pt;height:.7pt;z-index:-2508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iz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6HQIs8oDAAA2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433" o:spid="_x0000_s4081" style="position:absolute;margin-left:384.3pt;margin-top:89.65pt;width:153.4pt;height:.7pt;z-index:-2508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432" o:spid="_x0000_s4082" style="position:absolute;margin-left:384.3pt;margin-top:91.1pt;width:153.4pt;height:.7pt;z-index:-2508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R7zg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ITq1HvOAwAASA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431" o:spid="_x0000_s4083" style="position:absolute;margin-left:539.15pt;margin-top:89.65pt;width:.7pt;height:2.3pt;z-index:-2508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430" o:spid="_x0000_s4084" style="position:absolute;margin-left:537.7pt;margin-top:89.65pt;width:2.15pt;height:.7pt;z-index:-2508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14zgMAADY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429" o:spid="_x0000_s4085" style="position:absolute;margin-left:537.7pt;margin-top:91.1pt;width:.7pt;height:.85pt;z-index:-2508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428" o:spid="_x0000_s4086" style="position:absolute;margin-left:537.7pt;margin-top:91.1pt;width:.7pt;height:.7pt;z-index:-2508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cpQX08ADAAA1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427" o:spid="_x0000_s4087" style="position:absolute;margin-left:84.4pt;margin-top:91.95pt;width:.5pt;height:495.15pt;z-index:-2508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426" o:spid="_x0000_s4088" style="position:absolute;margin-left:84.4pt;margin-top:587.1pt;width:.5pt;height:.7pt;z-index:-2508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25" o:spid="_x0000_s4089" style="position:absolute;margin-left:85.35pt;margin-top:91.95pt;width:.5pt;height:495.15pt;z-index:-2508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KLxEOTMAwAASg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424" o:spid="_x0000_s4090" style="position:absolute;margin-left:85.35pt;margin-top:587.1pt;width:.5pt;height:.7pt;z-index:-2508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AXlLH2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23" o:spid="_x0000_s4091" style="position:absolute;margin-left:85.8pt;margin-top:587.1pt;width:59.9pt;height:.7pt;z-index:-2508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DSuriC0wMA&#10;AEw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22" o:spid="_x0000_s4092" style="position:absolute;margin-left:145.7pt;margin-top:587.1pt;width:.7pt;height:.7pt;z-index:-2508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Ck//rNwQMAADo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21" o:spid="_x0000_s4093" style="position:absolute;margin-left:146.4pt;margin-top:587.1pt;width:156.15pt;height:.7pt;z-index:-2508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O8qEsDRAwAA&#10;Tw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20" o:spid="_x0000_s4094" style="position:absolute;margin-left:302.55pt;margin-top:587.1pt;width:.7pt;height:.7pt;z-index:-2508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19" o:spid="_x0000_s4095" style="position:absolute;margin-left:303.3pt;margin-top:587.1pt;width:78.85pt;height:.7pt;z-index:-2508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18" o:spid="_x0000_s4096" style="position:absolute;margin-left:382.15pt;margin-top:587.1pt;width:.7pt;height:.7pt;z-index:-2508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OuKC/cUDAABE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17" o:spid="_x0000_s4097" style="position:absolute;margin-left:382.85pt;margin-top:587.1pt;width:154.8pt;height:.7pt;z-index:-2508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Gjb0AMAAFc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/dBo29ADAABX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16" o:spid="_x0000_s4098" style="position:absolute;margin-left:539.15pt;margin-top:91.95pt;width:.7pt;height:495.15pt;z-index:-2508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BL&#10;JUOl1gMAAFQ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415" o:spid="_x0000_s4099" style="position:absolute;margin-left:539.15pt;margin-top:587.1pt;width:.7pt;height:.7pt;z-index:-2508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HBpw1jCAwAARA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14" o:spid="_x0000_s4100" style="position:absolute;margin-left:537.7pt;margin-top:91.95pt;width:.7pt;height:495.15pt;z-index:-2508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413" o:spid="_x0000_s4101" style="position:absolute;margin-left:537.7pt;margin-top:587.1pt;width:.7pt;height:.7pt;z-index:-2508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412" o:spid="_x0000_s4102" style="position:absolute;margin-left:84.4pt;margin-top:587.85pt;width:.5pt;height:80.2pt;z-index:-2508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kf0wMAAE0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411" o:spid="_x0000_s4103" style="position:absolute;margin-left:84.4pt;margin-top:668pt;width:.5pt;height:1.45pt;z-index:-2508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410" o:spid="_x0000_s4104" style="position:absolute;margin-left:84.4pt;margin-top:669pt;width:1.45pt;height:.5pt;z-index:-2508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HsBBoN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409" o:spid="_x0000_s4105" style="position:absolute;margin-left:85.8pt;margin-top:669pt;width:216.75pt;height:.5pt;z-index:-2508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Bi1&#10;kfrXAwAATw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408" o:spid="_x0000_s4106" style="position:absolute;margin-left:85.35pt;margin-top:587.85pt;width:.5pt;height:80.2pt;z-index:-2508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SzzgMAAE0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27/Us84DAABN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407" o:spid="_x0000_s4107" style="position:absolute;margin-left:85.35pt;margin-top:668pt;width:.5pt;height:.5pt;z-index:-2508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406" o:spid="_x0000_s4108" style="position:absolute;margin-left:85.35pt;margin-top:668pt;width:.5pt;height:.5pt;z-index:-25079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+bxA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405" o:spid="_x0000_s4109" style="position:absolute;margin-left:85.8pt;margin-top:668pt;width:216.75pt;height:.5pt;z-index:-2507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404" o:spid="_x0000_s4110" style="position:absolute;margin-left:302.55pt;margin-top:587.85pt;width:.7pt;height:80.2pt;z-index:-2507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403" o:spid="_x0000_s4111" style="position:absolute;margin-left:302.55pt;margin-top:668pt;width:1.45pt;height:.5pt;z-index:-2507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OUlSz9UD&#10;AABF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402" o:spid="_x0000_s4112" style="position:absolute;margin-left:302.55pt;margin-top:669pt;width:1.45pt;height:.5pt;z-index:-2507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AYM4R90QMAAEU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401" o:spid="_x0000_s4113" style="position:absolute;margin-left:304pt;margin-top:669pt;width:233.7pt;height:.5pt;z-index:-2507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d7ywMAAFc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AEdwd7ywMAAFc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400" o:spid="_x0000_s4114" style="position:absolute;margin-left:304pt;margin-top:668pt;width:233.7pt;height:.5pt;z-index:-2507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MC0QMAAFcKAAAOAAAAZHJzL2Uyb0RvYy54bWysVtGOozYUfa+0/2DxuKsMmBAIaDKr3Zmm&#10;qjRtV9r0AxwwAS3Y1HZCplX/vdc2zkA6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99" o:spid="_x0000_s4115" style="position:absolute;margin-left:539.15pt;margin-top:587.85pt;width:.7pt;height:80.2pt;z-index:-2507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W5zw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98" o:spid="_x0000_s4116" style="position:absolute;margin-left:537.7pt;margin-top:587.85pt;width:.7pt;height:80.2pt;z-index:-2507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uEzQ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97" o:spid="_x0000_s4117" style="position:absolute;margin-left:537.7pt;margin-top:668pt;width:2.15pt;height:.5pt;z-index:-2507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96" o:spid="_x0000_s4118" style="position:absolute;margin-left:537.7pt;margin-top:669pt;width:2.15pt;height:.5pt;z-index:-2507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AY8hx7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395" o:spid="_x0000_s4119" style="position:absolute;margin-left:56.05pt;margin-top:89.65pt;width:.5pt;height:2.3pt;z-index:-2507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394" o:spid="_x0000_s4120" style="position:absolute;margin-left:56.05pt;margin-top:89.65pt;width:1.45pt;height:.5pt;z-index:-2507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dGzQMAACw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VY0nRs0DAAAs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393" o:spid="_x0000_s4121" style="position:absolute;margin-left:57pt;margin-top:90.6pt;width:.5pt;height:1.3pt;z-index:-2507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jWyQMAACwKAAAOAAAAZHJzL2Uyb0RvYy54bWysVm2PmzgQ/n7S/QeLj3fKggl5AW22aneb&#10;U6Xti9T0BzhgAjqwqe2EbE/33zs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Cj1CjWyQMAACw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392" o:spid="_x0000_s4122" style="position:absolute;margin-left:57pt;margin-top:90.6pt;width:.5pt;height:.5pt;z-index:-2507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m8vw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DpXsm8vwMAACs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391" o:spid="_x0000_s4123" style="position:absolute;margin-left:57.5pt;margin-top:90.6pt;width:59.9pt;height:.5pt;z-index:-2507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390" o:spid="_x0000_s4124" style="position:absolute;margin-left:57.5pt;margin-top:89.65pt;width:59.9pt;height:.5pt;z-index:-2507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CERbdkzQMAAD0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389" o:spid="_x0000_s4125" style="position:absolute;margin-left:117.4pt;margin-top:89.65pt;width:236.45pt;height:.7pt;z-index:-2507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88" o:spid="_x0000_s4126" style="position:absolute;margin-left:117.4pt;margin-top:91.1pt;width:236.45pt;height:.7pt;z-index:-25078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87" o:spid="_x0000_s4127" style="position:absolute;margin-left:353.85pt;margin-top:89.65pt;width:2.15pt;height:.7pt;z-index:-25077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250gMAADY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86" o:spid="_x0000_s4128" style="position:absolute;margin-left:353.85pt;margin-top:91.1pt;width:2.15pt;height:.7pt;z-index:-25077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85" o:spid="_x0000_s4129" style="position:absolute;margin-left:356pt;margin-top:89.65pt;width:153.4pt;height:.7pt;z-index:-2507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rCG6UdMD&#10;AABI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84" o:spid="_x0000_s4130" style="position:absolute;margin-left:356pt;margin-top:91.1pt;width:153.4pt;height:.7pt;z-index:-2507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Z+0QMAAEgKAAAOAAAAZHJzL2Uyb0RvYy54bWysVtGOqzYQfa/Uf7D82CoLJiSBaNmre3eb&#10;qtK2vdJNP8ABE1DBprYTsrfqv3ds4yykm21U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MpF2ftEDAABI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83" o:spid="_x0000_s4131" style="position:absolute;margin-left:510.8pt;margin-top:89.65pt;width:.7pt;height:2.3pt;z-index:-2507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JaaCrbNAwAANg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382" o:spid="_x0000_s4132" style="position:absolute;margin-left:509.4pt;margin-top:89.65pt;width:2.15pt;height:.7pt;z-index:-2507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81" o:spid="_x0000_s4133" style="position:absolute;margin-left:509.4pt;margin-top:91.1pt;width:.7pt;height:.85pt;z-index:-2507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380" o:spid="_x0000_s4134" style="position:absolute;margin-left:509.4pt;margin-top:91.1pt;width:.7pt;height:.7pt;z-index:-25077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l2oFM78DAAA1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79" o:spid="_x0000_s4135" style="position:absolute;margin-left:57pt;margin-top:91.95pt;width:.5pt;height:495.15pt;z-index:-2507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NlA7ezPAwAASg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378" o:spid="_x0000_s4136" style="position:absolute;margin-left:57pt;margin-top:587.1pt;width:.5pt;height:.7pt;z-index:-2507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FxwAVr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77" o:spid="_x0000_s4137" style="position:absolute;margin-left:56.05pt;margin-top:91.95pt;width:.5pt;height:495.15pt;z-index:-2507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GBH4wfV&#10;AwAASg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376" o:spid="_x0000_s4138" style="position:absolute;margin-left:56.05pt;margin-top:587.1pt;width:.5pt;height:.7pt;z-index:-2507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Ur0AMAADoKAAAOAAAAZHJzL2Uyb0RvYy54bWysVtGOqzYQfa/Uf7B4bJUFExIC2uzVvbtN&#10;VWnbXummH+CACahgU9sJ2Vb9944HnIU02b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75" o:spid="_x0000_s4139" style="position:absolute;margin-left:57.5pt;margin-top:587.1pt;width:59.9pt;height:.7pt;z-index:-25076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JHK9ps4DAABM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74" o:spid="_x0000_s4140" style="position:absolute;margin-left:117.4pt;margin-top:587.1pt;width:.7pt;height:.7pt;z-index:-25076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ke3rEcUDAAA6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73" o:spid="_x0000_s4141" style="position:absolute;margin-left:118.1pt;margin-top:587.1pt;width:156.15pt;height:.7pt;z-index:-2507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D6A&#10;rcDWAwAATQ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72" o:spid="_x0000_s4142" style="position:absolute;margin-left:274.25pt;margin-top:587.1pt;width:.7pt;height:.7pt;z-index:-25076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+KxQMAADo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71" o:spid="_x0000_s4143" style="position:absolute;margin-left:274.95pt;margin-top:587.1pt;width:78.85pt;height:.7pt;z-index:-2507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C70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70" o:spid="_x0000_s4144" style="position:absolute;margin-left:353.85pt;margin-top:587.1pt;width:.7pt;height:.7pt;z-index:-25076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69" o:spid="_x0000_s4145" style="position:absolute;margin-left:354.55pt;margin-top:587.1pt;width:154.8pt;height:.7pt;z-index:-25076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oQI68c8DAABX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68" o:spid="_x0000_s4146" style="position:absolute;margin-left:510.8pt;margin-top:91.95pt;width:.7pt;height:495.15pt;z-index:-2507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ArMgTA0AMA&#10;AFQ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367" o:spid="_x0000_s4147" style="position:absolute;margin-left:510.8pt;margin-top:587.1pt;width:.7pt;height:.7pt;z-index:-25075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912NscgDAABE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66" o:spid="_x0000_s4148" style="position:absolute;margin-left:509.4pt;margin-top:91.95pt;width:.7pt;height:495.15pt;z-index:-25075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Bq&#10;oYeL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365" o:spid="_x0000_s4149" style="position:absolute;margin-left:509.4pt;margin-top:587.1pt;width:.7pt;height:.7pt;z-index:-25075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2t5WVcIDAABE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64" o:spid="_x0000_s4150" style="position:absolute;margin-left:56.05pt;margin-top:587.85pt;width:.5pt;height:80.2pt;z-index:-2507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XjzgMAAE0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Jv/VePOAwAATQ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63" o:spid="_x0000_s4151" style="position:absolute;margin-left:56.05pt;margin-top:668pt;width:.5pt;height:1.45pt;z-index:-2507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BHJd9LPAwAAOw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362" o:spid="_x0000_s4152" style="position:absolute;margin-left:56.05pt;margin-top:669pt;width:1.45pt;height:.5pt;z-index:-2507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CCROpfOAwAAOw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361" o:spid="_x0000_s4153" style="position:absolute;margin-left:57pt;margin-top:587.85pt;width:.5pt;height:80.2pt;z-index:-2507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3h40gMAAE0KAAAOAAAAZHJzL2Uyb0RvYy54bWysVtuO2zYQfS/QfyD02MArUZYvEtYbJLt1&#10;UWCbBIj7AbREWUIkUiVpy9ui/97hSHRk1c4a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b/N4eNIDAABN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60" o:spid="_x0000_s4154" style="position:absolute;margin-left:57pt;margin-top:668pt;width:.5pt;height:.5pt;z-index:-25075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SSxgMAADo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N4ftJL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59" o:spid="_x0000_s4155" style="position:absolute;margin-left:57pt;margin-top:668pt;width:.5pt;height:.5pt;z-index:-2507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Nh4+v/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58" o:spid="_x0000_s4156" style="position:absolute;margin-left:57.5pt;margin-top:669pt;width:216.75pt;height:.5pt;z-index:-2507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357" o:spid="_x0000_s4157" style="position:absolute;margin-left:57.5pt;margin-top:668pt;width:216.75pt;height:.5pt;z-index:-2507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gobwc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56" o:spid="_x0000_s4158" style="position:absolute;margin-left:274.25pt;margin-top:587.85pt;width:.7pt;height:80.2pt;z-index:-2507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55" o:spid="_x0000_s4159" style="position:absolute;margin-left:274.25pt;margin-top:668pt;width:1.45pt;height:.5pt;z-index:-2507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54" o:spid="_x0000_s4160" style="position:absolute;margin-left:274.25pt;margin-top:669pt;width:1.45pt;height:.5pt;z-index:-2507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NoAMF9EDAAA7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353" o:spid="_x0000_s4161" style="position:absolute;margin-left:275.7pt;margin-top:669pt;width:233.7pt;height:.5pt;z-index:-2507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cmGN&#10;FtUDAABP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352" o:spid="_x0000_s4162" style="position:absolute;margin-left:275.7pt;margin-top:668pt;width:233.7pt;height:.5pt;z-index:-2507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aiZ6&#10;4tUDAABP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51" o:spid="_x0000_s4163" style="position:absolute;margin-left:510.8pt;margin-top:587.85pt;width:.7pt;height:80.2pt;z-index:-2507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50" o:spid="_x0000_s4164" style="position:absolute;margin-left:509.4pt;margin-top:587.85pt;width:.7pt;height:80.2pt;z-index:-2507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I5aA/fOAwAAVw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49" o:spid="_x0000_s4165" style="position:absolute;margin-left:509.4pt;margin-top:668pt;width:2.15pt;height:.5pt;z-index:-2507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48" o:spid="_x0000_s4166" style="position:absolute;margin-left:509.4pt;margin-top:669pt;width:2.15pt;height:.5pt;z-index:-2507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fIzgMAAEU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OFXXyM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347" o:spid="_x0000_s4167" style="position:absolute;margin-left:85.35pt;margin-top:90.6pt;width:.5pt;height:1.3pt;z-index:-2507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346" o:spid="_x0000_s4168" style="position:absolute;margin-left:85.35pt;margin-top:90.6pt;width:.5pt;height:.5pt;z-index:-2507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y2vwMAACs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AriMtr8DAAAr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345" o:spid="_x0000_s4169" style="position:absolute;margin-left:85.8pt;margin-top:90.6pt;width:59.9pt;height:.5pt;z-index:-2507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344" o:spid="_x0000_s4170" style="position:absolute;margin-left:84.4pt;margin-top:89.65pt;width:.5pt;height:2.3pt;z-index:-2507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qHzQMAACw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Q8VKh8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343" o:spid="_x0000_s4171" style="position:absolute;margin-left:84.4pt;margin-top:89.65pt;width:1.45pt;height:.5pt;z-index:-2507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Bo8eKq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342" o:spid="_x0000_s4172" style="position:absolute;margin-left:85.8pt;margin-top:89.65pt;width:59.9pt;height:.5pt;z-index:-2507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C882ii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341" o:spid="_x0000_s4173" style="position:absolute;margin-left:145.7pt;margin-top:89.65pt;width:236.45pt;height:.7pt;z-index:-2507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40" o:spid="_x0000_s4174" style="position:absolute;margin-left:145.7pt;margin-top:91.1pt;width:236.45pt;height:.7pt;z-index:-2507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DGPb4CzQMAAEA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39" o:spid="_x0000_s4175" style="position:absolute;margin-left:382.15pt;margin-top:89.65pt;width:2.15pt;height:.7pt;z-index:-2507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BSIfwszgMAADY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38" o:spid="_x0000_s4176" style="position:absolute;margin-left:382.15pt;margin-top:91.1pt;width:2.15pt;height:.7pt;z-index:-2507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+4vZEMoDAAA2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37" o:spid="_x0000_s4177" style="position:absolute;margin-left:384.3pt;margin-top:89.65pt;width:153.4pt;height:.7pt;z-index:-2507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36" o:spid="_x0000_s4178" style="position:absolute;margin-left:384.3pt;margin-top:91.1pt;width:153.4pt;height:.7pt;z-index:-2507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Kv0A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D8gCr9ADAABI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35" o:spid="_x0000_s4179" style="position:absolute;margin-left:539.15pt;margin-top:89.65pt;width:.7pt;height:2.3pt;z-index:-2507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CUBlZ/zAMAADY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334" o:spid="_x0000_s4180" style="position:absolute;margin-left:537.7pt;margin-top:89.65pt;width:2.15pt;height:.7pt;z-index:-2507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DaMUPqzQMAADY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33" o:spid="_x0000_s4181" style="position:absolute;margin-left:537.7pt;margin-top:91.1pt;width:.7pt;height:.85pt;z-index:-2507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332" o:spid="_x0000_s4182" style="position:absolute;margin-left:537.7pt;margin-top:91.1pt;width:.7pt;height:.7pt;z-index:-2507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qSvwMAADU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31" o:spid="_x0000_s4183" style="position:absolute;margin-left:84.4pt;margin-top:91.95pt;width:.5pt;height:495.15pt;z-index:-2507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330" o:spid="_x0000_s4184" style="position:absolute;margin-left:84.4pt;margin-top:587.1pt;width:.5pt;height:.7pt;z-index:-2507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9" o:spid="_x0000_s4185" style="position:absolute;margin-left:85.35pt;margin-top:91.95pt;width:.5pt;height:495.15pt;z-index:-2507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328" o:spid="_x0000_s4186" style="position:absolute;margin-left:85.35pt;margin-top:587.1pt;width:.5pt;height:.7pt;z-index:-2507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CHXnnd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7" o:spid="_x0000_s4187" style="position:absolute;margin-left:85.8pt;margin-top:587.1pt;width:59.9pt;height:.7pt;z-index:-2507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AybfXV0wMA&#10;AEw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6" o:spid="_x0000_s4188" style="position:absolute;margin-left:145.7pt;margin-top:587.1pt;width:.7pt;height:.7pt;z-index:-2507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tJyAMAADoKAAAOAAAAZHJzL2Uyb0RvYy54bWysVl2PqzYQfa/U/2Dx2CoLZskHaLOrvbtN&#10;VWnvh3TTH+CACahgU9sJ2Vv1v3c8hizkJtuo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5" o:spid="_x0000_s4189" style="position:absolute;margin-left:146.4pt;margin-top:587.1pt;width:156.15pt;height:.7pt;z-index:-2507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4" o:spid="_x0000_s4190" style="position:absolute;margin-left:302.55pt;margin-top:587.1pt;width:.7pt;height:.7pt;z-index:-2507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CApF1hxQMAAEQ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3" o:spid="_x0000_s4191" style="position:absolute;margin-left:303.3pt;margin-top:587.1pt;width:78.85pt;height:.7pt;z-index:-2507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2" o:spid="_x0000_s4192" style="position:absolute;margin-left:382.15pt;margin-top:587.1pt;width:.7pt;height:.7pt;z-index:-2507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UkgT1sUDAABE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1" o:spid="_x0000_s4193" style="position:absolute;margin-left:382.85pt;margin-top:587.1pt;width:154.8pt;height:.7pt;z-index:-2507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2mzAMAAFc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20" o:spid="_x0000_s4194" style="position:absolute;margin-left:539.15pt;margin-top:91.95pt;width:.7pt;height:495.15pt;z-index:-2507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319" o:spid="_x0000_s4195" style="position:absolute;margin-left:539.15pt;margin-top:587.1pt;width:.7pt;height:.7pt;z-index:-2507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LJHq4XCAwAARA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18" o:spid="_x0000_s4196" style="position:absolute;margin-left:537.7pt;margin-top:91.95pt;width:.7pt;height:495.15pt;z-index:-2507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317" o:spid="_x0000_s4197" style="position:absolute;margin-left:537.7pt;margin-top:587.1pt;width:.7pt;height:.7pt;z-index:-2507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316" o:spid="_x0000_s4198" style="position:absolute;margin-left:84.4pt;margin-top:587.85pt;width:.5pt;height:80.2pt;z-index:-2507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15" o:spid="_x0000_s4199" style="position:absolute;margin-left:84.4pt;margin-top:668pt;width:.5pt;height:1.45pt;z-index:-2507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314" o:spid="_x0000_s4200" style="position:absolute;margin-left:84.4pt;margin-top:669pt;width:1.45pt;height:.5pt;z-index:-2507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3T243d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313" o:spid="_x0000_s4201" style="position:absolute;margin-left:85.8pt;margin-top:669pt;width:216.75pt;height:.5pt;z-index:-2507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Cf7&#10;jU3XAwAATw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312" o:spid="_x0000_s4202" style="position:absolute;margin-left:85.35pt;margin-top:587.85pt;width:.5pt;height:80.2pt;z-index:-2507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11" o:spid="_x0000_s4203" style="position:absolute;margin-left:85.35pt;margin-top:668pt;width:.5pt;height:.5pt;z-index:-2507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10" o:spid="_x0000_s4204" style="position:absolute;margin-left:85.35pt;margin-top:668pt;width:.5pt;height:.5pt;z-index:-2507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+vcxw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09" o:spid="_x0000_s4205" style="position:absolute;margin-left:85.8pt;margin-top:668pt;width:216.75pt;height:.5pt;z-index:-2506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zLgkUtkDAABP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08" o:spid="_x0000_s4206" style="position:absolute;margin-left:302.55pt;margin-top:587.85pt;width:.7pt;height:80.2pt;z-index:-2506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KKDSnrOAwAAVw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07" o:spid="_x0000_s4207" style="position:absolute;margin-left:302.55pt;margin-top:668pt;width:1.45pt;height:.5pt;z-index:-2506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06" o:spid="_x0000_s4208" style="position:absolute;margin-left:302.55pt;margin-top:669pt;width:1.45pt;height:.5pt;z-index:-2506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Lr+ZStIDAABF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305" o:spid="_x0000_s4209" style="position:absolute;margin-left:304pt;margin-top:669pt;width:233.7pt;height:.5pt;z-index:-2506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304" o:spid="_x0000_s4210" style="position:absolute;margin-left:304pt;margin-top:668pt;width:233.7pt;height:.5pt;z-index:-2506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03" o:spid="_x0000_s4211" style="position:absolute;margin-left:539.15pt;margin-top:587.85pt;width:.7pt;height:80.2pt;z-index:-2506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02" o:spid="_x0000_s4212" style="position:absolute;margin-left:537.7pt;margin-top:587.85pt;width:.7pt;height:80.2pt;z-index:-2506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RLzA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DyZ1RLzAMAAFc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301" o:spid="_x0000_s4213" style="position:absolute;margin-left:537.7pt;margin-top:668pt;width:2.15pt;height:.5pt;z-index:-2506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00" o:spid="_x0000_s4214" style="position:absolute;margin-left:537.7pt;margin-top:669pt;width:2.15pt;height:.5pt;z-index:-2506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Avmwej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299" o:spid="_x0000_s4215" style="position:absolute;margin-left:56.05pt;margin-top:89.65pt;width:.5pt;height:2.3pt;z-index:-2506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298" o:spid="_x0000_s4216" style="position:absolute;margin-left:56.05pt;margin-top:89.65pt;width:1.45pt;height:.5pt;z-index:-2506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OaAr0jOAwAALA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297" o:spid="_x0000_s4217" style="position:absolute;margin-left:57pt;margin-top:90.6pt;width:.5pt;height:1.3pt;z-index:-2506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iYyQMAACwKAAAOAAAAZHJzL2Uyb0RvYy54bWysVm2PmzgQ/n7S/QeLj3fKggl5AW22aneb&#10;U6Xti9T0BzhgAjqwqe2EbE/33zs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BbnbiYyQMAACw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296" o:spid="_x0000_s4218" style="position:absolute;margin-left:57pt;margin-top:90.6pt;width:.5pt;height:.5pt;z-index:-2506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C/IDKM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295" o:spid="_x0000_s4219" style="position:absolute;margin-left:57.5pt;margin-top:90.6pt;width:59.9pt;height:.5pt;z-index:-2506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ZUiHV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294" o:spid="_x0000_s4220" style="position:absolute;margin-left:57.5pt;margin-top:89.65pt;width:59.9pt;height:.5pt;z-index:-2506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+6Nzw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MLv7o3PAwAAPQ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293" o:spid="_x0000_s4221" style="position:absolute;margin-left:117.4pt;margin-top:89.65pt;width:236.45pt;height:.7pt;z-index:-2506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BtTUsjzQMAAEA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292" o:spid="_x0000_s4222" style="position:absolute;margin-left:117.4pt;margin-top:91.1pt;width:236.45pt;height:.7pt;z-index:-2506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HIrRCDPAwAAQA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91" o:spid="_x0000_s4223" style="position:absolute;margin-left:353.85pt;margin-top:89.65pt;width:2.15pt;height:.7pt;z-index:-2506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2MNnA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290" o:spid="_x0000_s4224" style="position:absolute;margin-left:353.85pt;margin-top:91.1pt;width:2.15pt;height:.7pt;z-index:-2506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89" o:spid="_x0000_s4225" style="position:absolute;margin-left:356pt;margin-top:89.65pt;width:153.4pt;height:.7pt;z-index:-2506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l8O0&#10;o9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288" o:spid="_x0000_s4226" style="position:absolute;margin-left:356pt;margin-top:91.1pt;width:153.4pt;height:.7pt;z-index:-2506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wdbFBtEDAABI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87" o:spid="_x0000_s4227" style="position:absolute;margin-left:510.8pt;margin-top:89.65pt;width:.7pt;height:2.3pt;z-index:-2506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T8zgMAADYKAAAOAAAAZHJzL2Uyb0RvYy54bWysVtGOqzYQfa/Uf7B4bJUFs2wC0Wav7t1t&#10;qkrb9ko3/QAHTEAFm9pOyLbqv3c8xllIk72rqnkgNj6MZ87xzPj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286" o:spid="_x0000_s4228" style="position:absolute;margin-left:509.4pt;margin-top:89.65pt;width:2.15pt;height:.7pt;z-index:-2506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285" o:spid="_x0000_s4229" style="position:absolute;margin-left:509.4pt;margin-top:91.1pt;width:.7pt;height:.85pt;z-index:-2506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YQwwMAADY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284" o:spid="_x0000_s4230" style="position:absolute;margin-left:509.4pt;margin-top:91.1pt;width:.7pt;height:.7pt;z-index:-2506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ITOwGq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83" o:spid="_x0000_s4231" style="position:absolute;margin-left:57pt;margin-top:91.95pt;width:.5pt;height:495.15pt;z-index:-2506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r+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CIp+r+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82" o:spid="_x0000_s4232" style="position:absolute;margin-left:57pt;margin-top:587.1pt;width:.5pt;height:.7pt;z-index:-2506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sZo1rGAwAAOg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81" o:spid="_x0000_s4233" style="position:absolute;margin-left:56.05pt;margin-top:91.95pt;width:.5pt;height:495.15pt;z-index:-2506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80" o:spid="_x0000_s4234" style="position:absolute;margin-left:56.05pt;margin-top:587.1pt;width:.5pt;height:.7pt;z-index:-2506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Sa9ocssDAAA6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9" o:spid="_x0000_s4235" style="position:absolute;margin-left:57.5pt;margin-top:587.1pt;width:59.9pt;height:.7pt;z-index:-2506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8" o:spid="_x0000_s4236" style="position:absolute;margin-left:117.4pt;margin-top:587.1pt;width:.7pt;height:.7pt;z-index:-2506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42xQ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ejG+NsUDAAA6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7" o:spid="_x0000_s4237" style="position:absolute;margin-left:118.1pt;margin-top:587.1pt;width:156.15pt;height:.7pt;z-index:-2506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BZ&#10;11eK1wMAAE0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6" o:spid="_x0000_s4238" style="position:absolute;margin-left:274.25pt;margin-top:587.1pt;width:.7pt;height:.7pt;z-index:-2506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MCyAMAADo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5" o:spid="_x0000_s4239" style="position:absolute;margin-left:274.95pt;margin-top:587.1pt;width:78.85pt;height:.7pt;z-index:-2506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4" o:spid="_x0000_s4240" style="position:absolute;margin-left:353.85pt;margin-top:587.1pt;width:.7pt;height:.7pt;z-index:-2506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A/EB6R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3" o:spid="_x0000_s4241" style="position:absolute;margin-left:354.55pt;margin-top:587.1pt;width:154.8pt;height:.7pt;z-index:-2506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rYw4u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2" o:spid="_x0000_s4242" style="position:absolute;margin-left:510.8pt;margin-top:91.95pt;width:.7pt;height:495.15pt;z-index:-2506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71" o:spid="_x0000_s4243" style="position:absolute;margin-left:510.8pt;margin-top:587.1pt;width:.7pt;height:.7pt;z-index:-2506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0" o:spid="_x0000_s4244" style="position:absolute;margin-left:509.4pt;margin-top:91.95pt;width:.7pt;height:495.15pt;z-index:-2506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DQ&#10;CuuI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69" o:spid="_x0000_s4245" style="position:absolute;margin-left:509.4pt;margin-top:587.1pt;width:.7pt;height:.7pt;z-index:-2506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68" o:spid="_x0000_s4246" style="position:absolute;margin-left:56.05pt;margin-top:587.85pt;width:.5pt;height:80.2pt;z-index:-2506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zKzg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CUG/MrOAwAATQ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67" o:spid="_x0000_s4247" style="position:absolute;margin-left:56.05pt;margin-top:668pt;width:.5pt;height:1.45pt;z-index:-2506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266" o:spid="_x0000_s4248" style="position:absolute;margin-left:56.05pt;margin-top:669pt;width:1.45pt;height:.5pt;z-index:-2506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Ipi4Mt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265" o:spid="_x0000_s4249" style="position:absolute;margin-left:57pt;margin-top:587.85pt;width:.5pt;height:80.2pt;z-index:-2506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AIpIIy0QMAAE0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64" o:spid="_x0000_s4250" style="position:absolute;margin-left:57pt;margin-top:668pt;width:.5pt;height:.5pt;z-index:-2506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kGxQ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R525BsUDAAA6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63" o:spid="_x0000_s4251" style="position:absolute;margin-left:57pt;margin-top:668pt;width:.5pt;height:.5pt;z-index:-2506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mTBz4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62" o:spid="_x0000_s4252" style="position:absolute;margin-left:57.5pt;margin-top:669pt;width:216.75pt;height:.5pt;z-index:-2506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Gqj5stEDAABN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261" o:spid="_x0000_s4253" style="position:absolute;margin-left:57.5pt;margin-top:668pt;width:216.75pt;height:.5pt;z-index:-2506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ePO7sdIDAABN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60" o:spid="_x0000_s4254" style="position:absolute;margin-left:274.25pt;margin-top:587.85pt;width:.7pt;height:80.2pt;z-index:-2506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59" o:spid="_x0000_s4255" style="position:absolute;margin-left:274.25pt;margin-top:668pt;width:1.45pt;height:.5pt;z-index:-2506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58" o:spid="_x0000_s4256" style="position:absolute;margin-left:274.25pt;margin-top:669pt;width:1.45pt;height:.5pt;z-index:-2506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Bru8yDSAwAA&#10;Ow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257" o:spid="_x0000_s4257" style="position:absolute;margin-left:275.7pt;margin-top:669pt;width:233.7pt;height:.5pt;z-index:-2506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256" o:spid="_x0000_s4258" style="position:absolute;margin-left:275.7pt;margin-top:668pt;width:233.7pt;height:.5pt;z-index:-2506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k91QMAAE8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p1XJ&#10;PdUDAABP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55" o:spid="_x0000_s4259" style="position:absolute;margin-left:510.8pt;margin-top:587.85pt;width:.7pt;height:80.2pt;z-index:-2506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Di9XBrLAwAAVw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54" o:spid="_x0000_s4260" style="position:absolute;margin-left:509.4pt;margin-top:587.85pt;width:.7pt;height:80.2pt;z-index:-2506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sniAM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53" o:spid="_x0000_s4261" style="position:absolute;margin-left:509.4pt;margin-top:668pt;width:2.15pt;height:.5pt;z-index:-2506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52" o:spid="_x0000_s4262" style="position:absolute;margin-left:509.4pt;margin-top:669pt;width:2.15pt;height:.5pt;z-index:-2506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251" o:spid="_x0000_s4263" style="position:absolute;margin-left:85.35pt;margin-top:90.6pt;width:.5pt;height:1.3pt;z-index:-2506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250" o:spid="_x0000_s4264" style="position:absolute;margin-left:85.35pt;margin-top:90.6pt;width:.5pt;height:.5pt;z-index:-2506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249" o:spid="_x0000_s4265" style="position:absolute;margin-left:85.8pt;margin-top:90.6pt;width:59.9pt;height:.5pt;z-index:-2506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Dx3jlO0AMAAD0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248" o:spid="_x0000_s4266" style="position:absolute;margin-left:84.4pt;margin-top:89.65pt;width:.5pt;height:2.3pt;z-index:-2506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8MjCic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247" o:spid="_x0000_s4267" style="position:absolute;margin-left:84.4pt;margin-top:89.65pt;width:1.45pt;height:.5pt;z-index:-2506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CQuHLk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246" o:spid="_x0000_s4268" style="position:absolute;margin-left:85.8pt;margin-top:89.65pt;width:59.9pt;height:.5pt;z-index:-2506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AYjILp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245" o:spid="_x0000_s4269" style="position:absolute;margin-left:145.7pt;margin-top:89.65pt;width:236.45pt;height:.7pt;z-index:-2506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244" o:spid="_x0000_s4270" style="position:absolute;margin-left:145.7pt;margin-top:91.1pt;width:236.45pt;height:.7pt;z-index:-2506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E8XHrbMAwAAQA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43" o:spid="_x0000_s4271" style="position:absolute;margin-left:382.15pt;margin-top:89.65pt;width:2.15pt;height:.7pt;z-index:-2506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T+zwMAADY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242" o:spid="_x0000_s4272" style="position:absolute;margin-left:382.15pt;margin-top:91.1pt;width:2.15pt;height:.7pt;z-index:-2506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DpmqyLyQMAADY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41" o:spid="_x0000_s4273" style="position:absolute;margin-left:384.3pt;margin-top:89.65pt;width:153.4pt;height:.7pt;z-index:-2506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xq9ZmNID&#10;AABI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240" o:spid="_x0000_s4274" style="position:absolute;margin-left:384.3pt;margin-top:91.1pt;width:153.4pt;height:.7pt;z-index:-2506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7x0A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UJp+8dADAABI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39" o:spid="_x0000_s4275" style="position:absolute;margin-left:539.15pt;margin-top:89.65pt;width:.7pt;height:2.3pt;z-index:-2506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B8Bh/8zAMAADY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238" o:spid="_x0000_s4276" style="position:absolute;margin-left:537.7pt;margin-top:89.65pt;width:2.15pt;height:.7pt;z-index:-2506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IUDLK7PAwAANg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237" o:spid="_x0000_s4277" style="position:absolute;margin-left:537.7pt;margin-top:91.1pt;width:.7pt;height:.85pt;z-index:-2506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236" o:spid="_x0000_s4278" style="position:absolute;margin-left:537.7pt;margin-top:91.1pt;width:.7pt;height:.7pt;z-index:-2506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35" o:spid="_x0000_s4279" style="position:absolute;margin-left:84.4pt;margin-top:91.95pt;width:.5pt;height:495.15pt;z-index:-2506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34" o:spid="_x0000_s4280" style="position:absolute;margin-left:84.4pt;margin-top:587.1pt;width:.5pt;height:.7pt;z-index:-2506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E9U6qTLAwAAOg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33" o:spid="_x0000_s4281" style="position:absolute;margin-left:85.35pt;margin-top:91.95pt;width:.5pt;height:495.15pt;z-index:-2506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32" o:spid="_x0000_s4282" style="position:absolute;margin-left:85.35pt;margin-top:587.1pt;width:.5pt;height:.7pt;z-index:-2506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BgjBUk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31" o:spid="_x0000_s4283" style="position:absolute;margin-left:85.8pt;margin-top:587.1pt;width:59.9pt;height:.7pt;z-index:-2506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30" o:spid="_x0000_s4284" style="position:absolute;margin-left:145.7pt;margin-top:587.1pt;width:.7pt;height:.7pt;z-index:-2506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9" o:spid="_x0000_s4285" style="position:absolute;margin-left:146.4pt;margin-top:587.1pt;width:156.15pt;height:.7pt;z-index:-2506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8" o:spid="_x0000_s4286" style="position:absolute;margin-left:302.55pt;margin-top:587.1pt;width:.7pt;height:.7pt;z-index:-2506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JsasEvEAwAARA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7" o:spid="_x0000_s4287" style="position:absolute;margin-left:303.3pt;margin-top:587.1pt;width:78.85pt;height:.7pt;z-index:-2506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6" o:spid="_x0000_s4288" style="position:absolute;margin-left:382.15pt;margin-top:587.1pt;width:.7pt;height:.7pt;z-index:-2506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5" o:spid="_x0000_s4289" style="position:absolute;margin-left:382.85pt;margin-top:587.1pt;width:154.8pt;height:.7pt;z-index:-2506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4" o:spid="_x0000_s4290" style="position:absolute;margin-left:539.15pt;margin-top:91.95pt;width:.7pt;height:495.15pt;z-index:-2506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23" o:spid="_x0000_s4291" style="position:absolute;margin-left:539.15pt;margin-top:587.1pt;width:.7pt;height:.7pt;z-index:-2506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2" o:spid="_x0000_s4292" style="position:absolute;margin-left:537.7pt;margin-top:91.95pt;width:.7pt;height:495.15pt;z-index:-2506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21" o:spid="_x0000_s4293" style="position:absolute;margin-left:537.7pt;margin-top:587.1pt;width:.7pt;height:.7pt;z-index:-2506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0" o:spid="_x0000_s4294" style="position:absolute;margin-left:84.4pt;margin-top:587.85pt;width:.5pt;height:80.2pt;z-index:-2506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19" o:spid="_x0000_s4295" style="position:absolute;margin-left:84.4pt;margin-top:668pt;width:.5pt;height:1.45pt;z-index:-2506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218" o:spid="_x0000_s4296" style="position:absolute;margin-left:84.4pt;margin-top:669pt;width:1.45pt;height:.5pt;z-index:-2506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217" o:spid="_x0000_s4297" style="position:absolute;margin-left:85.8pt;margin-top:669pt;width:216.75pt;height:.5pt;z-index:-2506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216" o:spid="_x0000_s4298" style="position:absolute;margin-left:85.35pt;margin-top:587.85pt;width:.5pt;height:80.2pt;z-index:-2506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15" o:spid="_x0000_s4299" style="position:absolute;margin-left:85.35pt;margin-top:668pt;width:.5pt;height:.5pt;z-index:-2506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BBB6lpxgMAADo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14" o:spid="_x0000_s4300" style="position:absolute;margin-left:85.35pt;margin-top:668pt;width:.5pt;height:.5pt;z-index:-2506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Uuww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AajxUuwwMAADo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13" o:spid="_x0000_s4301" style="position:absolute;margin-left:85.8pt;margin-top:668pt;width:216.75pt;height:.5pt;z-index:-2506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12" o:spid="_x0000_s4302" style="position:absolute;margin-left:302.55pt;margin-top:587.85pt;width:.7pt;height:80.2pt;z-index:-2506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CxuI/W0gMA&#10;AFc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11" o:spid="_x0000_s4303" style="position:absolute;margin-left:302.55pt;margin-top:668pt;width:1.45pt;height:.5pt;z-index:-2505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D5cwjC1AMA&#10;AEU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10" o:spid="_x0000_s4304" style="position:absolute;margin-left:302.55pt;margin-top:669pt;width:1.45pt;height:.5pt;z-index:-2505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209" o:spid="_x0000_s4305" style="position:absolute;margin-left:304pt;margin-top:669pt;width:233.7pt;height:.5pt;z-index:-2505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208" o:spid="_x0000_s4306" style="position:absolute;margin-left:304pt;margin-top:668pt;width:233.7pt;height:.5pt;z-index:-2505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KgzwMAAFc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07" o:spid="_x0000_s4307" style="position:absolute;margin-left:539.15pt;margin-top:587.85pt;width:.7pt;height:80.2pt;z-index:-2505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06" o:spid="_x0000_s4308" style="position:absolute;margin-left:537.7pt;margin-top:587.85pt;width:.7pt;height:80.2pt;z-index:-2505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205" o:spid="_x0000_s4309" style="position:absolute;margin-left:537.7pt;margin-top:668pt;width:2.15pt;height:.5pt;z-index:-2505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04" o:spid="_x0000_s4310" style="position:absolute;margin-left:537.7pt;margin-top:669pt;width:2.15pt;height:.5pt;z-index:-2505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203" o:spid="_x0000_s4311" style="position:absolute;margin-left:56.05pt;margin-top:89.65pt;width:.5pt;height:2.3pt;z-index:-2505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202" o:spid="_x0000_s4312" style="position:absolute;margin-left:56.05pt;margin-top:89.65pt;width:1.45pt;height:.5pt;z-index:-2505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dOywMAACw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201" o:spid="_x0000_s4313" style="position:absolute;margin-left:57pt;margin-top:90.6pt;width:.5pt;height:1.3pt;z-index:-2505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wTwQMAACw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200" o:spid="_x0000_s4314" style="position:absolute;margin-left:57pt;margin-top:90.6pt;width:.5pt;height:.5pt;z-index:-2505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KZwA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erpimc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199" o:spid="_x0000_s4315" style="position:absolute;margin-left:57.5pt;margin-top:90.6pt;width:59.9pt;height:.5pt;z-index:-2505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LXSHwnNAwAAPQ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198" o:spid="_x0000_s4316" style="position:absolute;margin-left:57.5pt;margin-top:89.65pt;width:59.9pt;height:.5pt;z-index:-2505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tYzA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20q1jMAwAAPQ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197" o:spid="_x0000_s4317" style="position:absolute;margin-left:117.4pt;margin-top:89.65pt;width:236.45pt;height:.7pt;z-index:-2505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ARHkHk0AMAAEA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196" o:spid="_x0000_s4318" style="position:absolute;margin-left:117.4pt;margin-top:91.1pt;width:236.45pt;height:.7pt;z-index:-2505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195" o:spid="_x0000_s4319" style="position:absolute;margin-left:353.85pt;margin-top:89.65pt;width:2.15pt;height:.7pt;z-index:-2505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Wt63X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194" o:spid="_x0000_s4320" style="position:absolute;margin-left:353.85pt;margin-top:91.1pt;width:2.15pt;height:.7pt;z-index:-2505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4s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SC+uLMoDAAA2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193" o:spid="_x0000_s4321" style="position:absolute;margin-left:356pt;margin-top:89.65pt;width:153.4pt;height:.7pt;z-index:-2505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e1gMAAEg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tAM7&#10;nt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192" o:spid="_x0000_s4322" style="position:absolute;margin-left:356pt;margin-top:91.1pt;width:153.4pt;height:.7pt;z-index:-2505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n00AMAAEg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OYan00AMAAEg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191" o:spid="_x0000_s4323" style="position:absolute;margin-left:510.8pt;margin-top:89.65pt;width:.7pt;height:2.3pt;z-index:-2505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7M0a2MYDAAA2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190" o:spid="_x0000_s4324" style="position:absolute;margin-left:509.4pt;margin-top:89.65pt;width:2.15pt;height:.7pt;z-index:-2505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i5bOCswDAAA2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189" o:spid="_x0000_s4325" style="position:absolute;margin-left:509.4pt;margin-top:91.1pt;width:.7pt;height:.85pt;z-index:-2505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GCQBc7HAwAANg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188" o:spid="_x0000_s4326" style="position:absolute;margin-left:509.4pt;margin-top:91.1pt;width:.7pt;height:.7pt;z-index:-2505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BIkgAO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187" o:spid="_x0000_s4327" style="position:absolute;margin-left:57pt;margin-top:91.95pt;width:.5pt;height:495.15pt;z-index:-2505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rB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DgAjrB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186" o:spid="_x0000_s4328" style="position:absolute;margin-left:57pt;margin-top:587.1pt;width:.5pt;height:.7pt;z-index:-2505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vWzAMAADo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KWCa9b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85" o:spid="_x0000_s4329" style="position:absolute;margin-left:56.05pt;margin-top:91.95pt;width:.5pt;height:495.15pt;z-index:-2505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bcSLucsDAABK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184" o:spid="_x0000_s4330" style="position:absolute;margin-left:56.05pt;margin-top:587.1pt;width:.5pt;height:.7pt;z-index:-2505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DWjEhvygMAADo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83" o:spid="_x0000_s4331" style="position:absolute;margin-left:57.5pt;margin-top:587.1pt;width:59.9pt;height:.7pt;z-index:-2505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QRFlVdEDAABM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82" o:spid="_x0000_s4332" style="position:absolute;margin-left:117.4pt;margin-top:587.1pt;width:.7pt;height:.7pt;z-index:-2505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gy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kqmgy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81" o:spid="_x0000_s4333" style="position:absolute;margin-left:118.1pt;margin-top:587.1pt;width:156.15pt;height:.7pt;z-index:-2505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AxMbKb0QMA&#10;AE0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80" o:spid="_x0000_s4334" style="position:absolute;margin-left:274.25pt;margin-top:587.1pt;width:.7pt;height:.7pt;z-index:-2505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Osfel/GAwAAOg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79" o:spid="_x0000_s4335" style="position:absolute;margin-left:274.95pt;margin-top:587.1pt;width:78.85pt;height:.7pt;z-index:-2505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ff1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f4n339UDAABP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78" o:spid="_x0000_s4336" style="position:absolute;margin-left:353.85pt;margin-top:587.1pt;width:.7pt;height:.7pt;z-index:-2505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5sxQMAAEQ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Bb1u5s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77" o:spid="_x0000_s4337" style="position:absolute;margin-left:354.55pt;margin-top:587.1pt;width:154.8pt;height:.7pt;z-index:-2505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wM0QMAAFc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emAwM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76" o:spid="_x0000_s4338" style="position:absolute;margin-left:510.8pt;margin-top:91.95pt;width:.7pt;height:495.15pt;z-index:-2505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we2A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175" o:spid="_x0000_s4339" style="position:absolute;margin-left:510.8pt;margin-top:587.1pt;width:.7pt;height:.7pt;z-index:-2505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bzwwMAAEQKAAAOAAAAZHJzL2Uyb0RvYy54bWysVttu2zgQfS/QfyD02MKRqCi2JcQp2qQu&#10;FkgvQL0fQEuUJVQiVZK2nF3sv3c4lBzJ67jG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74" o:spid="_x0000_s4340" style="position:absolute;margin-left:509.4pt;margin-top:91.95pt;width:.7pt;height:495.15pt;z-index:-2505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AnT2wU&#10;1AMAAFQ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173" o:spid="_x0000_s4341" style="position:absolute;margin-left:509.4pt;margin-top:587.1pt;width:.7pt;height:.7pt;z-index:-2505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26Ga9sUDAABE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72" o:spid="_x0000_s4342" style="position:absolute;margin-left:56.05pt;margin-top:587.85pt;width:.5pt;height:80.2pt;z-index:-2505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6vzQ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rFZOr80DAABN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171" o:spid="_x0000_s4343" style="position:absolute;margin-left:56.05pt;margin-top:668pt;width:.5pt;height:1.45pt;z-index:-2505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PeOX0M4DAAA7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170" o:spid="_x0000_s4344" style="position:absolute;margin-left:56.05pt;margin-top:669pt;width:1.45pt;height:.5pt;z-index:-2505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tbadR9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169" o:spid="_x0000_s4345" style="position:absolute;margin-left:57pt;margin-top:587.85pt;width:.5pt;height:80.2pt;z-index:-2505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zt1AMAAE0KAAAOAAAAZHJzL2Uyb0RvYy54bWysVtuO2zYQfS/QfyD02MArUZYvEtYbJLt1&#10;UWCbBIj7AbREWUIkUiVpy9ui/97hSHRk1d4Y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hXYzt1AMA&#10;AE0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168" o:spid="_x0000_s4346" style="position:absolute;margin-left:57pt;margin-top:668pt;width:.5pt;height:.5pt;z-index:-2505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glyA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167" o:spid="_x0000_s4347" style="position:absolute;margin-left:57pt;margin-top:668pt;width:.5pt;height:.5pt;z-index:-2505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R0xAMAADo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o19R0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166" o:spid="_x0000_s4348" style="position:absolute;margin-left:57.5pt;margin-top:669pt;width:216.75pt;height:.5pt;z-index:-2505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6h0gMAAE0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MWonqHSAwAA&#10;T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165" o:spid="_x0000_s4349" style="position:absolute;margin-left:57.5pt;margin-top:668pt;width:216.75pt;height:.5pt;z-index:-2505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n89yi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164" o:spid="_x0000_s4350" style="position:absolute;margin-left:274.25pt;margin-top:587.85pt;width:.7pt;height:80.2pt;z-index:-2505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K8jPSHNAwAATQ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163" o:spid="_x0000_s4351" style="position:absolute;margin-left:274.25pt;margin-top:668pt;width:1.45pt;height:.5pt;z-index:-2505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Grg6cNQD&#10;AAA7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162" o:spid="_x0000_s4352" style="position:absolute;margin-left:274.25pt;margin-top:669pt;width:1.45pt;height:.5pt;z-index:-2505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ZY0AMAADs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Ck66ZY0AMAADs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161" o:spid="_x0000_s4353" style="position:absolute;margin-left:275.7pt;margin-top:669pt;width:233.7pt;height:.5pt;z-index:-2505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nc0gMAAE8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DXmp3NID&#10;AABP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160" o:spid="_x0000_s4354" style="position:absolute;margin-left:275.7pt;margin-top:668pt;width:233.7pt;height:.5pt;z-index:-2505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Ppl&#10;Fqr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159" o:spid="_x0000_s4355" style="position:absolute;margin-left:510.8pt;margin-top:587.85pt;width:.7pt;height:80.2pt;z-index:-2505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B8iEU9zwMAAFc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158" o:spid="_x0000_s4356" style="position:absolute;margin-left:509.4pt;margin-top:587.85pt;width:.7pt;height:80.2pt;z-index:-2505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J9wX/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157" o:spid="_x0000_s4357" style="position:absolute;margin-left:509.4pt;margin-top:668pt;width:2.15pt;height:.5pt;z-index:-2505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4Z0wMAAEU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BF0i4Z&#10;0wMAAEU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156" o:spid="_x0000_s4358" style="position:absolute;margin-left:509.4pt;margin-top:669pt;width:2.15pt;height:.5pt;z-index:-2505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ZKj4q8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 w:rsidP="00D46AB1">
      <w:pPr>
        <w:spacing w:line="177" w:lineRule="exact"/>
        <w:ind w:right="-567"/>
      </w:pPr>
      <w:r>
        <w:rPr>
          <w:noProof/>
        </w:rPr>
        <w:pict>
          <v:shape id="_x0000_s4359" style="position:absolute;margin-left:56.05pt;margin-top:89.65pt;width:.5pt;height:2.3pt;z-index:-2494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_x0000_s4360" style="position:absolute;margin-left:56.05pt;margin-top:89.65pt;width:1.45pt;height:.5pt;z-index:-24940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dOywMAACw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_x0000_s4361" style="position:absolute;margin-left:57pt;margin-top:90.6pt;width:.5pt;height:1.3pt;z-index:-24940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wTwQMAACw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_x0000_s4362" style="position:absolute;margin-left:57pt;margin-top:90.6pt;width:.5pt;height:.5pt;z-index:-24940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KZwA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erpimc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_x0000_s4363" style="position:absolute;margin-left:57.5pt;margin-top:90.6pt;width:59.9pt;height:.5pt;z-index:-24940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LXSHwnNAwAAPQ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_x0000_s4364" style="position:absolute;margin-left:57.5pt;margin-top:89.65pt;width:59.9pt;height:.5pt;z-index:-24940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tYzA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20q1jMAwAAPQ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_x0000_s4365" style="position:absolute;margin-left:117.4pt;margin-top:89.65pt;width:236.45pt;height:.7pt;z-index:-24940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ARHkHk0AMAAEA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_x0000_s4366" style="position:absolute;margin-left:117.4pt;margin-top:91.1pt;width:236.45pt;height:.7pt;z-index:-2494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_x0000_s4367" style="position:absolute;margin-left:353.85pt;margin-top:89.65pt;width:2.15pt;height:.7pt;z-index:-2494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Wt63X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_x0000_s4368" style="position:absolute;margin-left:353.85pt;margin-top:91.1pt;width:2.15pt;height:.7pt;z-index:-24940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4s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SC+uLMoDAAA2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_x0000_s4369" style="position:absolute;margin-left:356pt;margin-top:89.65pt;width:153.4pt;height:.7pt;z-index:-2494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e1gMAAEg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tAM7&#10;nt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_x0000_s4370" style="position:absolute;margin-left:356pt;margin-top:91.1pt;width:153.4pt;height:.7pt;z-index:-24939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n00AMAAEg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OYan00AMAAEg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_x0000_s4371" style="position:absolute;margin-left:510.8pt;margin-top:89.65pt;width:.7pt;height:2.3pt;z-index:-24939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7M0a2MYDAAA2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_x0000_s4372" style="position:absolute;margin-left:509.4pt;margin-top:89.65pt;width:2.15pt;height:.7pt;z-index:-2493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i5bOCswDAAA2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_x0000_s4373" style="position:absolute;margin-left:509.4pt;margin-top:91.1pt;width:.7pt;height:.85pt;z-index:-2493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GCQBc7HAwAANg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_x0000_s4374" style="position:absolute;margin-left:509.4pt;margin-top:91.1pt;width:.7pt;height:.7pt;z-index:-2493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BIkgAO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_x0000_s4375" style="position:absolute;margin-left:57pt;margin-top:91.95pt;width:.5pt;height:495.15pt;z-index:-24939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rB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DgAjrB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_x0000_s4376" style="position:absolute;margin-left:57pt;margin-top:587.1pt;width:.5pt;height:.7pt;z-index:-2493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vWzAMAADo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KWCa9b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77" style="position:absolute;margin-left:56.05pt;margin-top:91.95pt;width:.5pt;height:495.15pt;z-index:-2493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bcSLucsDAABK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_x0000_s4378" style="position:absolute;margin-left:56.05pt;margin-top:587.1pt;width:.5pt;height:.7pt;z-index:-2493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DWjEhvygMAADo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79" style="position:absolute;margin-left:57.5pt;margin-top:587.1pt;width:59.9pt;height:.7pt;z-index:-2493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QRFlVdEDAABM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80" style="position:absolute;margin-left:117.4pt;margin-top:587.1pt;width:.7pt;height:.7pt;z-index:-2493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gy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kqmgy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81" style="position:absolute;margin-left:118.1pt;margin-top:587.1pt;width:156.15pt;height:.7pt;z-index:-2493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AxMbKb0QMA&#10;AE0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82" style="position:absolute;margin-left:274.25pt;margin-top:587.1pt;width:.7pt;height:.7pt;z-index:-2493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Osfel/GAwAAOg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83" style="position:absolute;margin-left:274.95pt;margin-top:587.1pt;width:78.85pt;height:.7pt;z-index:-2493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ff1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f4n339UDAABP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84" style="position:absolute;margin-left:353.85pt;margin-top:587.1pt;width:.7pt;height:.7pt;z-index:-2493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5sxQMAAEQ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Bb1u5s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85" style="position:absolute;margin-left:354.55pt;margin-top:587.1pt;width:154.8pt;height:.7pt;z-index:-2493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wM0QMAAFc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emAwM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86" style="position:absolute;margin-left:510.8pt;margin-top:91.95pt;width:.7pt;height:495.15pt;z-index:-2493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we2A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_x0000_s4387" style="position:absolute;margin-left:510.8pt;margin-top:587.1pt;width:.7pt;height:.7pt;z-index:-2493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bzwwMAAEQKAAAOAAAAZHJzL2Uyb0RvYy54bWysVttu2zgQfS/QfyD02MKRqCi2JcQp2qQu&#10;FkgvQL0fQEuUJVQiVZK2nF3sv3c4lBzJ67jG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88" style="position:absolute;margin-left:509.4pt;margin-top:91.95pt;width:.7pt;height:495.15pt;z-index:-24938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AnT2wU&#10;1AMAAFQ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_x0000_s4389" style="position:absolute;margin-left:509.4pt;margin-top:587.1pt;width:.7pt;height:.7pt;z-index:-2493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26Ga9sUDAABE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_x0000_s4390" style="position:absolute;margin-left:56.05pt;margin-top:587.85pt;width:.5pt;height:80.2pt;z-index:-24937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6vzQ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rFZOr80DAABN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_x0000_s4391" style="position:absolute;margin-left:56.05pt;margin-top:668pt;width:.5pt;height:1.45pt;z-index:-24937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PeOX0M4DAAA7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_x0000_s4392" style="position:absolute;margin-left:56.05pt;margin-top:669pt;width:1.45pt;height:.5pt;z-index:-2493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tbadR9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_x0000_s4393" style="position:absolute;margin-left:57pt;margin-top:587.85pt;width:.5pt;height:80.2pt;z-index:-2493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zt1AMAAE0KAAAOAAAAZHJzL2Uyb0RvYy54bWysVtuO2zYQfS/QfyD02MArUZYvEtYbJLt1&#10;UWCbBIj7AbREWUIkUiVpy9ui/97hSHRk1d4Y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hXYzt1AMA&#10;AE0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_x0000_s4394" style="position:absolute;margin-left:57pt;margin-top:668pt;width:.5pt;height:.5pt;z-index:-2493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glyA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_x0000_s4395" style="position:absolute;margin-left:57pt;margin-top:668pt;width:.5pt;height:.5pt;z-index:-2493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R0xAMAADo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o19R0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_x0000_s4396" style="position:absolute;margin-left:57.5pt;margin-top:669pt;width:216.75pt;height:.5pt;z-index:-24937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6h0gMAAE0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MWonqHSAwAA&#10;T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_x0000_s4397" style="position:absolute;margin-left:57.5pt;margin-top:668pt;width:216.75pt;height:.5pt;z-index:-2493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n89yi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_x0000_s4398" style="position:absolute;margin-left:274.25pt;margin-top:587.85pt;width:.7pt;height:80.2pt;z-index:-24937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K8jPSHNAwAATQ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_x0000_s4399" style="position:absolute;margin-left:274.25pt;margin-top:668pt;width:1.45pt;height:.5pt;z-index:-2493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Grg6cNQD&#10;AAA7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_x0000_s4400" style="position:absolute;margin-left:274.25pt;margin-top:669pt;width:1.45pt;height:.5pt;z-index:-24936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ZY0AMAADs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Ck66ZY0AMAADs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_x0000_s4401" style="position:absolute;margin-left:275.7pt;margin-top:669pt;width:233.7pt;height:.5pt;z-index:-2493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nc0gMAAE8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DXmp3NID&#10;AABP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_x0000_s4402" style="position:absolute;margin-left:275.7pt;margin-top:668pt;width:233.7pt;height:.5pt;z-index:-2493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Ppl&#10;Fqr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_x0000_s4403" style="position:absolute;margin-left:510.8pt;margin-top:587.85pt;width:.7pt;height:80.2pt;z-index:-2493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B8iEU9zwMAAFc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_x0000_s4404" style="position:absolute;margin-left:509.4pt;margin-top:587.85pt;width:.7pt;height:80.2pt;z-index:-2493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J9wX/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_x0000_s4405" style="position:absolute;margin-left:509.4pt;margin-top:668pt;width:2.15pt;height:.5pt;z-index:-2493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4Z0wMAAEU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BF0i4Z&#10;0wMAAEU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_x0000_s4406" style="position:absolute;margin-left:509.4pt;margin-top:669pt;width:2.15pt;height:.5pt;z-index:-2493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ZKj4q8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 w:rsidP="00D46AB1">
      <w:pPr>
        <w:spacing w:line="20" w:lineRule="exact"/>
        <w:sectPr w:rsidR="00394C58" w:rsidSect="00D46AB1">
          <w:type w:val="continuous"/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 w:rsidP="00D46AB1">
      <w:pPr>
        <w:spacing w:line="200" w:lineRule="exact"/>
      </w:pPr>
      <w:r>
        <w:br w:type="column"/>
      </w: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 w:rsidP="00D46AB1">
      <w:pPr>
        <w:spacing w:line="200" w:lineRule="exact"/>
      </w:pPr>
      <w:r>
        <w:br w:type="column"/>
      </w: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 w:rsidP="00D46AB1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 w:rsidP="00D46AB1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 w:rsidP="00D46AB1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 w:rsidP="00D46AB1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 w:rsidP="00D46AB1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106" o:spid="_x0000_s4407" style="position:absolute;margin-left:56.05pt;margin-top:89.65pt;width:.5pt;height:2.3pt;z-index:-2505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NezQMAACw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HZaTXs0DAAAs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105" o:spid="_x0000_s4408" style="position:absolute;margin-left:56.05pt;margin-top:89.65pt;width:1.45pt;height:.5pt;z-index:-2505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Arh1yBzAMAACw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104" o:spid="_x0000_s4409" style="position:absolute;margin-left:57pt;margin-top:90.6pt;width:.5pt;height:1.3pt;z-index:-2505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Gl3Y3PIAwAALA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103" o:spid="_x0000_s4410" style="position:absolute;margin-left:57pt;margin-top:90.6pt;width:.5pt;height:.5pt;z-index:-2505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MLLEc8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102" o:spid="_x0000_s4411" style="position:absolute;margin-left:57.5pt;margin-top:90.6pt;width:59.9pt;height:.5pt;z-index:-2505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DC7fSb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101" o:spid="_x0000_s4412" style="position:absolute;margin-left:57.5pt;margin-top:89.65pt;width:59.9pt;height:.5pt;z-index:-2505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100" o:spid="_x0000_s4413" style="position:absolute;margin-left:117.4pt;margin-top:89.65pt;width:236.45pt;height:.7pt;z-index:-2505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99" o:spid="_x0000_s4414" style="position:absolute;margin-left:117.4pt;margin-top:91.1pt;width:236.45pt;height:.7pt;z-index:-2505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98" o:spid="_x0000_s4415" style="position:absolute;margin-left:353.85pt;margin-top:89.65pt;width:2.15pt;height:.7pt;z-index:-2505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C4q1kPOAwAANg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97" o:spid="_x0000_s4416" style="position:absolute;margin-left:353.85pt;margin-top:91.1pt;width:2.15pt;height:.7pt;z-index:-2505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96" o:spid="_x0000_s4417" style="position:absolute;margin-left:356pt;margin-top:89.65pt;width:153.4pt;height:.7pt;z-index:-2505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EINoVrU&#10;AwAASA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95" o:spid="_x0000_s4418" style="position:absolute;margin-left:356pt;margin-top:91.1pt;width:153.4pt;height:.7pt;z-index:-2505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94" o:spid="_x0000_s4419" style="position:absolute;margin-left:510.8pt;margin-top:89.65pt;width:.7pt;height:2.3pt;z-index:-2505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L6EQQswDAAA2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093" o:spid="_x0000_s4420" style="position:absolute;margin-left:509.4pt;margin-top:89.65pt;width:2.15pt;height:.7pt;z-index:-2505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92" o:spid="_x0000_s4421" style="position:absolute;margin-left:509.4pt;margin-top:91.1pt;width:.7pt;height:.85pt;z-index:-2505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091" o:spid="_x0000_s4422" style="position:absolute;margin-left:509.4pt;margin-top:91.1pt;width:.7pt;height:.7pt;z-index:-2505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DD5f0ouwMAADU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90" o:spid="_x0000_s4423" style="position:absolute;margin-left:57pt;margin-top:91.95pt;width:.5pt;height:495.15pt;z-index:-2505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CaSxfe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089" o:spid="_x0000_s4424" style="position:absolute;margin-left:57pt;margin-top:587.1pt;width:.5pt;height:.7pt;z-index:-2505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PG+znGAwAAOg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88" o:spid="_x0000_s4425" style="position:absolute;margin-left:56.05pt;margin-top:91.95pt;width:.5pt;height:495.15pt;z-index:-2505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087" o:spid="_x0000_s4426" style="position:absolute;margin-left:56.05pt;margin-top:587.1pt;width:.5pt;height:.7pt;z-index:-2505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86" o:spid="_x0000_s4427" style="position:absolute;margin-left:57.5pt;margin-top:587.1pt;width:59.9pt;height:.7pt;z-index:-2505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85" o:spid="_x0000_s4428" style="position:absolute;margin-left:117.4pt;margin-top:587.1pt;width:.7pt;height:.7pt;z-index:-2505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EyIUT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84" o:spid="_x0000_s4429" style="position:absolute;margin-left:118.1pt;margin-top:587.1pt;width:156.15pt;height:.7pt;z-index:-2505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83" o:spid="_x0000_s4430" style="position:absolute;margin-left:274.25pt;margin-top:587.1pt;width:.7pt;height:.7pt;z-index:-2505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82" o:spid="_x0000_s4431" style="position:absolute;margin-left:274.95pt;margin-top:587.1pt;width:78.85pt;height:.7pt;z-index:-2505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81" o:spid="_x0000_s4432" style="position:absolute;margin-left:353.85pt;margin-top:587.1pt;width:.7pt;height:.7pt;z-index:-2505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80" o:spid="_x0000_s4433" style="position:absolute;margin-left:354.55pt;margin-top:587.1pt;width:154.8pt;height:.7pt;z-index:-2505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79" o:spid="_x0000_s4434" style="position:absolute;margin-left:510.8pt;margin-top:91.95pt;width:.7pt;height:495.15pt;z-index:-2505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sp1w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078" o:spid="_x0000_s4435" style="position:absolute;margin-left:510.8pt;margin-top:587.1pt;width:.7pt;height:.7pt;z-index:-2505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C6890XGAwAARA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77" o:spid="_x0000_s4436" style="position:absolute;margin-left:509.4pt;margin-top:91.95pt;width:.7pt;height:495.15pt;z-index:-2505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A+&#10;MWET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076" o:spid="_x0000_s4437" style="position:absolute;margin-left:509.4pt;margin-top:587.1pt;width:.7pt;height:.7pt;z-index:-2505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75" o:spid="_x0000_s4438" style="position:absolute;margin-left:56.05pt;margin-top:587.85pt;width:.5pt;height:80.2pt;z-index:-2505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74" o:spid="_x0000_s4439" style="position:absolute;margin-left:56.05pt;margin-top:668pt;width:.5pt;height:1.45pt;z-index:-2505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Mve64nPAwAAOw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073" o:spid="_x0000_s4440" style="position:absolute;margin-left:56.05pt;margin-top:669pt;width:1.45pt;height:.5pt;z-index:-2505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6wlMKt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72" o:spid="_x0000_s4441" style="position:absolute;margin-left:57pt;margin-top:587.85pt;width:.5pt;height:80.2pt;z-index:-2505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DQ//9tIDAABN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71" o:spid="_x0000_s4442" style="position:absolute;margin-left:57pt;margin-top:668pt;width:.5pt;height:.5pt;z-index:-2505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70" o:spid="_x0000_s4443" style="position:absolute;margin-left:57pt;margin-top:668pt;width:.5pt;height:.5pt;z-index:-2505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1tIxgMAADo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O3vW0j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69" o:spid="_x0000_s4444" style="position:absolute;margin-left:57.5pt;margin-top:669pt;width:216.75pt;height:.5pt;z-index:-2505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68" o:spid="_x0000_s4445" style="position:absolute;margin-left:57.5pt;margin-top:668pt;width:216.75pt;height:.5pt;z-index:-2505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67" o:spid="_x0000_s4446" style="position:absolute;margin-left:274.25pt;margin-top:587.85pt;width:.7pt;height:80.2pt;z-index:-2505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66" o:spid="_x0000_s4447" style="position:absolute;margin-left:274.25pt;margin-top:668pt;width:1.45pt;height:.5pt;z-index:-2505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65" o:spid="_x0000_s4448" style="position:absolute;margin-left:274.25pt;margin-top:669pt;width:1.45pt;height:.5pt;z-index:-2505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A4m6WPSAwAA&#10;Ow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64" o:spid="_x0000_s4449" style="position:absolute;margin-left:275.7pt;margin-top:669pt;width:233.7pt;height:.5pt;z-index:-2504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2QA1AMAAE8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D7t2QA&#10;1AMAAE8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63" o:spid="_x0000_s4450" style="position:absolute;margin-left:275.7pt;margin-top:668pt;width:233.7pt;height:.5pt;z-index:-2504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Sd1gMAAE8KAAAOAAAAZHJzL2Uyb0RvYy54bWysVtGOqzYQfa/Uf7B4bJUFswRCtNmre3eb&#10;qtK2vdJNP8ABE1DBprYTsq367x2PIQvpZXdVNQ/ExofxzDmeGd9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K7u&#10;xJ3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62" o:spid="_x0000_s4451" style="position:absolute;margin-left:510.8pt;margin-top:587.85pt;width:.7pt;height:80.2pt;z-index:-2504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A2DQpzLAwAAVw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61" o:spid="_x0000_s4452" style="position:absolute;margin-left:509.4pt;margin-top:587.85pt;width:.7pt;height:80.2pt;z-index:-2504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60" o:spid="_x0000_s4453" style="position:absolute;margin-left:509.4pt;margin-top:668pt;width:2.15pt;height:.5pt;z-index:-2504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dpMVh0AMA&#10;AEU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59" o:spid="_x0000_s4454" style="position:absolute;margin-left:509.4pt;margin-top:669pt;width:2.15pt;height:.5pt;z-index:-2504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lE0AMAAEUKAAAOAAAAZHJzL2Uyb0RvYy54bWysVtGOozYUfa+0/2DxuKsMmBAIaDKr3Zmm&#10;qjRtV9r0AxwwAS3Y1HZCplX/vdc2zkCa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058" o:spid="_x0000_s4455" style="position:absolute;margin-left:85.35pt;margin-top:90.6pt;width:.5pt;height:1.3pt;z-index:-2504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JSq5v8oDAAAs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057" o:spid="_x0000_s4456" style="position:absolute;margin-left:85.35pt;margin-top:90.6pt;width:.5pt;height:.5pt;z-index:-2504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056" o:spid="_x0000_s4457" style="position:absolute;margin-left:85.8pt;margin-top:90.6pt;width:59.9pt;height:.5pt;z-index:-2504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3URVA0AMAAD0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055" o:spid="_x0000_s4458" style="position:absolute;margin-left:84.4pt;margin-top:89.65pt;width:.5pt;height:2.3pt;z-index:-2504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054" o:spid="_x0000_s4459" style="position:absolute;margin-left:84.4pt;margin-top:89.65pt;width:1.45pt;height:.5pt;z-index:-2504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JMnAMnOAwAALA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053" o:spid="_x0000_s4460" style="position:absolute;margin-left:85.8pt;margin-top:89.65pt;width:59.9pt;height:.5pt;z-index:-2504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052" o:spid="_x0000_s4461" style="position:absolute;margin-left:145.7pt;margin-top:89.65pt;width:236.45pt;height:.7pt;z-index:-2504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DvWF1uzwMAAEA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51" o:spid="_x0000_s4462" style="position:absolute;margin-left:145.7pt;margin-top:91.1pt;width:236.45pt;height:.7pt;z-index:-2504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50" o:spid="_x0000_s4463" style="position:absolute;margin-left:382.15pt;margin-top:89.65pt;width:2.15pt;height:.7pt;z-index:-2504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5/zwMAADY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49" o:spid="_x0000_s4464" style="position:absolute;margin-left:382.15pt;margin-top:91.1pt;width:2.15pt;height:.7pt;z-index:-2504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48" o:spid="_x0000_s4465" style="position:absolute;margin-left:384.3pt;margin-top:89.65pt;width:153.4pt;height:.7pt;z-index:-2504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Bulkvv&#10;1AMAAEg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47" o:spid="_x0000_s4466" style="position:absolute;margin-left:384.3pt;margin-top:91.1pt;width:153.4pt;height:.7pt;z-index:-2504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46" o:spid="_x0000_s4467" style="position:absolute;margin-left:539.15pt;margin-top:89.65pt;width:.7pt;height:2.3pt;z-index:-2504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045" o:spid="_x0000_s4468" style="position:absolute;margin-left:537.7pt;margin-top:89.65pt;width:2.15pt;height:.7pt;z-index:-2504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44" o:spid="_x0000_s4469" style="position:absolute;margin-left:537.7pt;margin-top:91.1pt;width:.7pt;height:.85pt;z-index:-2504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JVEnb7IAwAANg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043" o:spid="_x0000_s4470" style="position:absolute;margin-left:537.7pt;margin-top:91.1pt;width:.7pt;height:.7pt;z-index:-2504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42" o:spid="_x0000_s4471" style="position:absolute;margin-left:84.4pt;margin-top:91.95pt;width:.5pt;height:495.15pt;z-index:-2504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dwzwMAAEoKAAAOAAAAZHJzL2Uyb0RvYy54bWysVtGOozYUfa+0/2DxuKsMmCEhoMmsdmea&#10;qtK0XWnTD3DABLRgU9sJmVb9915fcIbQZHZ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F6/d3DPAwAASg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041" o:spid="_x0000_s4472" style="position:absolute;margin-left:84.4pt;margin-top:587.1pt;width:.5pt;height:.7pt;z-index:-2504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40" o:spid="_x0000_s4473" style="position:absolute;margin-left:85.35pt;margin-top:91.95pt;width:.5pt;height:495.15pt;z-index:-2504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039" o:spid="_x0000_s4474" style="position:absolute;margin-left:85.35pt;margin-top:587.1pt;width:.5pt;height:.7pt;z-index:-2504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38" o:spid="_x0000_s4475" style="position:absolute;margin-left:85.8pt;margin-top:587.1pt;width:59.9pt;height:.7pt;z-index:-2504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nHV9fs4DAABM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37" o:spid="_x0000_s4476" style="position:absolute;margin-left:145.7pt;margin-top:587.1pt;width:.7pt;height:.7pt;z-index:-2504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36" o:spid="_x0000_s4477" style="position:absolute;margin-left:146.4pt;margin-top:587.1pt;width:156.15pt;height:.7pt;z-index:-2504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35" o:spid="_x0000_s4478" style="position:absolute;margin-left:302.55pt;margin-top:587.1pt;width:.7pt;height:.7pt;z-index:-2504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Md/F0nEAwAARA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34" o:spid="_x0000_s4479" style="position:absolute;margin-left:303.3pt;margin-top:587.1pt;width:78.85pt;height:.7pt;z-index:-2504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33" o:spid="_x0000_s4480" style="position:absolute;margin-left:382.15pt;margin-top:587.1pt;width:.7pt;height:.7pt;z-index:-2504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32" o:spid="_x0000_s4481" style="position:absolute;margin-left:382.85pt;margin-top:587.1pt;width:154.8pt;height:.7pt;z-index:-2504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31" o:spid="_x0000_s4482" style="position:absolute;margin-left:539.15pt;margin-top:91.95pt;width:.7pt;height:495.15pt;z-index:-2504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030" o:spid="_x0000_s4483" style="position:absolute;margin-left:539.15pt;margin-top:587.1pt;width:.7pt;height:.7pt;z-index:-2504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29" o:spid="_x0000_s4484" style="position:absolute;margin-left:537.7pt;margin-top:91.95pt;width:.7pt;height:495.15pt;z-index:-2504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028" o:spid="_x0000_s4485" style="position:absolute;margin-left:537.7pt;margin-top:587.1pt;width:.7pt;height:.7pt;z-index:-2504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027" o:spid="_x0000_s4486" style="position:absolute;margin-left:84.4pt;margin-top:587.85pt;width:.5pt;height:80.2pt;z-index:-2504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26" o:spid="_x0000_s4487" style="position:absolute;margin-left:84.4pt;margin-top:668pt;width:.5pt;height:1.45pt;z-index:-2504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BrOhoGzwMAADs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025" o:spid="_x0000_s4488" style="position:absolute;margin-left:84.4pt;margin-top:669pt;width:1.45pt;height:.5pt;z-index:-2504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5Ztdqd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24" o:spid="_x0000_s4489" style="position:absolute;margin-left:85.8pt;margin-top:669pt;width:216.75pt;height:.5pt;z-index:-2504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23" o:spid="_x0000_s4490" style="position:absolute;margin-left:85.35pt;margin-top:587.85pt;width:.5pt;height:80.2pt;z-index:-2504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22" o:spid="_x0000_s4491" style="position:absolute;margin-left:85.35pt;margin-top:668pt;width:.5pt;height:.5pt;z-index:-2504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bww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C5T4xbwwMAADo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21" o:spid="_x0000_s4492" style="position:absolute;margin-left:85.35pt;margin-top:668pt;width:.5pt;height:.5pt;z-index:-2504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20" o:spid="_x0000_s4493" style="position:absolute;margin-left:85.8pt;margin-top:668pt;width:216.75pt;height:.5pt;z-index:-2504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EiOfndkDAABP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19" o:spid="_x0000_s4494" style="position:absolute;margin-left:302.55pt;margin-top:587.85pt;width:.7pt;height:80.2pt;z-index:-2504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18" o:spid="_x0000_s4495" style="position:absolute;margin-left:302.55pt;margin-top:668pt;width:1.45pt;height:.5pt;z-index:-2504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17" o:spid="_x0000_s4496" style="position:absolute;margin-left:302.55pt;margin-top:669pt;width:1.45pt;height:.5pt;z-index:-2504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16" o:spid="_x0000_s4497" style="position:absolute;margin-left:304pt;margin-top:669pt;width:233.7pt;height:.5pt;z-index:-2504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a1zgMAAFc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15" o:spid="_x0000_s4498" style="position:absolute;margin-left:304pt;margin-top:668pt;width:233.7pt;height:.5pt;z-index:-2504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14" o:spid="_x0000_s4499" style="position:absolute;margin-left:539.15pt;margin-top:587.85pt;width:.7pt;height:80.2pt;z-index:-2504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AJi/ZWzAMAAFc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13" o:spid="_x0000_s4500" style="position:absolute;margin-left:537.7pt;margin-top:587.85pt;width:.7pt;height:80.2pt;z-index:-2504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12" o:spid="_x0000_s4501" style="position:absolute;margin-left:537.7pt;margin-top:668pt;width:2.15pt;height:.5pt;z-index:-2504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CD&#10;FCo71QMAAEU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11" o:spid="_x0000_s4502" style="position:absolute;margin-left:537.7pt;margin-top:669pt;width:2.15pt;height:.5pt;z-index:-2504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EP/Vpn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010" o:spid="_x0000_s4503" style="position:absolute;margin-left:56.05pt;margin-top:89.65pt;width:.5pt;height:2.3pt;z-index:-2504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CohIYbyQMAACw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009" o:spid="_x0000_s4504" style="position:absolute;margin-left:56.05pt;margin-top:89.65pt;width:1.45pt;height:.5pt;z-index:-2504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FxRov7OAwAALA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008" o:spid="_x0000_s4505" style="position:absolute;margin-left:57pt;margin-top:90.6pt;width:.5pt;height:1.3pt;z-index:-2504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007" o:spid="_x0000_s4506" style="position:absolute;margin-left:57pt;margin-top:90.6pt;width:.5pt;height:.5pt;z-index:-2504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DSHg7nvwMAACs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006" o:spid="_x0000_s4507" style="position:absolute;margin-left:57.5pt;margin-top:90.6pt;width:59.9pt;height:.5pt;z-index:-2504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mkh7Q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005" o:spid="_x0000_s4508" style="position:absolute;margin-left:57.5pt;margin-top:89.65pt;width:59.9pt;height:.5pt;z-index:-2504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004" o:spid="_x0000_s4509" style="position:absolute;margin-left:117.4pt;margin-top:89.65pt;width:236.45pt;height:.7pt;z-index:-2504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03" o:spid="_x0000_s4510" style="position:absolute;margin-left:117.4pt;margin-top:91.1pt;width:236.45pt;height:.7pt;z-index:-2504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EhMq1XMAwAAQA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02" o:spid="_x0000_s4511" style="position:absolute;margin-left:353.85pt;margin-top:89.65pt;width:2.15pt;height:.7pt;z-index:-2504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LhJifnOAwAANg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001" o:spid="_x0000_s4512" style="position:absolute;margin-left:353.85pt;margin-top:91.1pt;width:2.15pt;height:.7pt;z-index:-2504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Aeu/S+yQMAADY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000" o:spid="_x0000_s4513" style="position:absolute;margin-left:356pt;margin-top:89.65pt;width:153.4pt;height:.7pt;z-index:-2504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99" o:spid="_x0000_s4514" style="position:absolute;margin-left:356pt;margin-top:91.1pt;width:153.4pt;height:.7pt;z-index:-2504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98" o:spid="_x0000_s4515" style="position:absolute;margin-left:510.8pt;margin-top:89.65pt;width:.7pt;height:2.3pt;z-index:-2504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xkywMAADQKAAAOAAAAZHJzL2Uyb0RvYy54bWysVtGOqzYQfa/Uf7B4bJUFs2wC0Wav7t1t&#10;qkrb9ko3/QAHTEAFm9pOyLbqv3c8xllIk72rqnkgNj6MZ87xeOb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997" o:spid="_x0000_s4516" style="position:absolute;margin-left:509.4pt;margin-top:89.65pt;width:2.15pt;height:.7pt;z-index:-2504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Y60gMAADQKAAAOAAAAZHJzL2Uyb0RvYy54bWysVlGPozYQfq90/8Hy452yYMJCQMue7nab&#10;qtK2PenSH+CACejAprYTsq363zu2IQtpsreqmgdi44/xzPd5Znz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96" o:spid="_x0000_s4517" style="position:absolute;margin-left:509.4pt;margin-top:91.1pt;width:.7pt;height:.85pt;z-index:-2504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995" o:spid="_x0000_s4518" style="position:absolute;margin-left:509.4pt;margin-top:91.1pt;width:.7pt;height:.7pt;z-index:-2504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C0Jqn0uwMAADM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94" o:spid="_x0000_s4519" style="position:absolute;margin-left:57pt;margin-top:91.95pt;width:.5pt;height:495.15pt;z-index:-2504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WHEZt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993" o:spid="_x0000_s4520" style="position:absolute;margin-left:57pt;margin-top:587.1pt;width:.5pt;height:.7pt;z-index:-2504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92" o:spid="_x0000_s4521" style="position:absolute;margin-left:56.05pt;margin-top:91.95pt;width:.5pt;height:495.15pt;z-index:-2504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991" o:spid="_x0000_s4522" style="position:absolute;margin-left:56.05pt;margin-top:587.1pt;width:.5pt;height:.7pt;z-index:-2504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90" o:spid="_x0000_s4523" style="position:absolute;margin-left:57.5pt;margin-top:587.1pt;width:59.9pt;height:.7pt;z-index:-2504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89" o:spid="_x0000_s4524" style="position:absolute;margin-left:117.4pt;margin-top:587.1pt;width:.7pt;height:.7pt;z-index:-2504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A/w2HB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88" o:spid="_x0000_s4525" style="position:absolute;margin-left:118.1pt;margin-top:587.1pt;width:156.15pt;height:.7pt;z-index:-2504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87" o:spid="_x0000_s4526" style="position:absolute;margin-left:274.25pt;margin-top:587.1pt;width:.7pt;height:.7pt;z-index:-2504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ILnKFL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86" o:spid="_x0000_s4527" style="position:absolute;margin-left:274.95pt;margin-top:587.1pt;width:78.85pt;height:.7pt;z-index:-2504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CxpiGL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85" o:spid="_x0000_s4528" style="position:absolute;margin-left:353.85pt;margin-top:587.1pt;width:.7pt;height:.7pt;z-index:-2504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84" o:spid="_x0000_s4529" style="position:absolute;margin-left:354.55pt;margin-top:587.1pt;width:154.8pt;height:.7pt;z-index:-2504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OZMuDs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83" o:spid="_x0000_s4530" style="position:absolute;margin-left:510.8pt;margin-top:91.95pt;width:.7pt;height:495.15pt;z-index:-2504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GAo&#10;5N3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982" o:spid="_x0000_s4531" style="position:absolute;margin-left:510.8pt;margin-top:587.1pt;width:.7pt;height:.7pt;z-index:-2504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81" o:spid="_x0000_s4532" style="position:absolute;margin-left:509.4pt;margin-top:91.95pt;width:.7pt;height:495.15pt;z-index:-2504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980" o:spid="_x0000_s4533" style="position:absolute;margin-left:509.4pt;margin-top:587.1pt;width:.7pt;height:.7pt;z-index:-2504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79" o:spid="_x0000_s4534" style="position:absolute;margin-left:56.05pt;margin-top:587.85pt;width:.5pt;height:80.2pt;z-index:-2504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78" o:spid="_x0000_s4535" style="position:absolute;margin-left:56.05pt;margin-top:668pt;width:.5pt;height:1.45pt;z-index:-2504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MZ9qJ8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977" o:spid="_x0000_s4536" style="position:absolute;margin-left:56.05pt;margin-top:669pt;width:1.45pt;height:.5pt;z-index:-2504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EjJ+y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976" o:spid="_x0000_s4537" style="position:absolute;margin-left:57pt;margin-top:587.85pt;width:.5pt;height:80.2pt;z-index:-2504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MTwLKdIDAABL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75" o:spid="_x0000_s4538" style="position:absolute;margin-left:57pt;margin-top:668pt;width:.5pt;height:.5pt;z-index:-2504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KrTvlP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74" o:spid="_x0000_s4539" style="position:absolute;margin-left:57pt;margin-top:668pt;width:.5pt;height:.5pt;z-index:-2504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ACyp4L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73" o:spid="_x0000_s4540" style="position:absolute;margin-left:57.5pt;margin-top:669pt;width:216.75pt;height:.5pt;z-index:-2504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972" o:spid="_x0000_s4541" style="position:absolute;margin-left:57.5pt;margin-top:668pt;width:216.75pt;height:.5pt;z-index:-2504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71" o:spid="_x0000_s4542" style="position:absolute;margin-left:274.25pt;margin-top:587.85pt;width:.7pt;height:80.2pt;z-index:-2504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70" o:spid="_x0000_s4543" style="position:absolute;margin-left:274.25pt;margin-top:668pt;width:1.45pt;height:.5pt;z-index:-2504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Flori/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69" o:spid="_x0000_s4544" style="position:absolute;margin-left:274.25pt;margin-top:669pt;width:1.45pt;height:.5pt;z-index:-2504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EqXG0z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968" o:spid="_x0000_s4545" style="position:absolute;margin-left:275.7pt;margin-top:669pt;width:233.7pt;height:.5pt;z-index:-2504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967" o:spid="_x0000_s4546" style="position:absolute;margin-left:275.7pt;margin-top:668pt;width:233.7pt;height:.5pt;z-index:-2503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rD2AMAAE0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66" o:spid="_x0000_s4547" style="position:absolute;margin-left:510.8pt;margin-top:587.85pt;width:.7pt;height:80.2pt;z-index:-2503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CAChGq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65" o:spid="_x0000_s4548" style="position:absolute;margin-left:509.4pt;margin-top:587.85pt;width:.7pt;height:80.2pt;z-index:-2503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AMGvWP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64" o:spid="_x0000_s4549" style="position:absolute;margin-left:509.4pt;margin-top:668pt;width:2.15pt;height:.5pt;z-index:-2503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CApq9nPAwAA&#10;Qw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63" o:spid="_x0000_s4550" style="position:absolute;margin-left:509.4pt;margin-top:669pt;width:2.15pt;height:.5pt;z-index:-2503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rO0QMAAEMKAAAOAAAAZHJzL2Uyb0RvYy54bWysVtGOozYUfa/Uf7D82CoDJgQCGma1O9NU&#10;labtSpt+gAMmoIJNbSdkWvXfe21DBtJM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962" o:spid="_x0000_s4551" style="position:absolute;margin-left:85.35pt;margin-top:90.6pt;width:.5pt;height:1.3pt;z-index:-2503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2WZD1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961" o:spid="_x0000_s4552" style="position:absolute;margin-left:85.35pt;margin-top:90.6pt;width:.5pt;height:.5pt;z-index:-2503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960" o:spid="_x0000_s4553" style="position:absolute;margin-left:85.8pt;margin-top:90.6pt;width:59.9pt;height:.5pt;z-index:-2503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Tj7z3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959" o:spid="_x0000_s4554" style="position:absolute;margin-left:84.4pt;margin-top:89.65pt;width:.5pt;height:2.3pt;z-index:-2503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hxzAMAACo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IT6hx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958" o:spid="_x0000_s4555" style="position:absolute;margin-left:84.4pt;margin-top:89.65pt;width:1.45pt;height:.5pt;z-index:-2503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OPjNZn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957" o:spid="_x0000_s4556" style="position:absolute;margin-left:85.8pt;margin-top:89.65pt;width:59.9pt;height:.5pt;z-index:-2503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956" o:spid="_x0000_s4557" style="position:absolute;margin-left:145.7pt;margin-top:89.65pt;width:236.45pt;height:.7pt;z-index:-2503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IFdIbNADAAA+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55" o:spid="_x0000_s4558" style="position:absolute;margin-left:145.7pt;margin-top:91.1pt;width:236.45pt;height:.7pt;z-index:-2503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EmhQ9HMAwAAPg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54" o:spid="_x0000_s4559" style="position:absolute;margin-left:382.15pt;margin-top:89.65pt;width:2.15pt;height:.7pt;z-index:-2503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D+6jWo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53" o:spid="_x0000_s4560" style="position:absolute;margin-left:382.15pt;margin-top:91.1pt;width:2.15pt;height:.7pt;z-index:-2503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52" o:spid="_x0000_s4561" style="position:absolute;margin-left:384.3pt;margin-top:89.65pt;width:153.4pt;height:.7pt;z-index:-2503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51" o:spid="_x0000_s4562" style="position:absolute;margin-left:384.3pt;margin-top:91.1pt;width:153.4pt;height:.7pt;z-index:-2503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D4n41t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50" o:spid="_x0000_s4563" style="position:absolute;margin-left:539.15pt;margin-top:89.65pt;width:.7pt;height:2.3pt;z-index:-2503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949" o:spid="_x0000_s4564" style="position:absolute;margin-left:537.7pt;margin-top:89.65pt;width:2.15pt;height:.7pt;z-index:-2503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o5lnb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48" o:spid="_x0000_s4565" style="position:absolute;margin-left:537.7pt;margin-top:91.1pt;width:.7pt;height:.85pt;z-index:-2503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CLghyfIAwAANA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947" o:spid="_x0000_s4566" style="position:absolute;margin-left:537.7pt;margin-top:91.1pt;width:.7pt;height:.7pt;z-index:-2503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UKwgMAADM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46" o:spid="_x0000_s4567" style="position:absolute;margin-left:84.4pt;margin-top:91.95pt;width:.5pt;height:495.15pt;z-index:-2503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JMSnMPPAwAASA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945" o:spid="_x0000_s4568" style="position:absolute;margin-left:84.4pt;margin-top:587.1pt;width:.5pt;height:.7pt;z-index:-2503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44" o:spid="_x0000_s4569" style="position:absolute;margin-left:85.35pt;margin-top:91.95pt;width:.5pt;height:495.15pt;z-index:-2503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943" o:spid="_x0000_s4570" style="position:absolute;margin-left:85.35pt;margin-top:587.1pt;width:.5pt;height:.7pt;z-index:-2503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42" o:spid="_x0000_s4571" style="position:absolute;margin-left:85.8pt;margin-top:587.1pt;width:59.9pt;height:.7pt;z-index:-2503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41" o:spid="_x0000_s4572" style="position:absolute;margin-left:145.7pt;margin-top:587.1pt;width:.7pt;height:.7pt;z-index:-2503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40" o:spid="_x0000_s4573" style="position:absolute;margin-left:146.4pt;margin-top:587.1pt;width:156.15pt;height:.7pt;z-index:-2503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39" o:spid="_x0000_s4574" style="position:absolute;margin-left:302.55pt;margin-top:587.1pt;width:.7pt;height:.7pt;z-index:-2503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OUYV4bEAwAAQg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38" o:spid="_x0000_s4575" style="position:absolute;margin-left:303.3pt;margin-top:587.1pt;width:78.85pt;height:.7pt;z-index:-2503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37" o:spid="_x0000_s4576" style="position:absolute;margin-left:382.15pt;margin-top:587.1pt;width:.7pt;height:.7pt;z-index:-2503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36" o:spid="_x0000_s4577" style="position:absolute;margin-left:382.85pt;margin-top:587.1pt;width:154.8pt;height:.7pt;z-index:-2503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35" o:spid="_x0000_s4578" style="position:absolute;margin-left:539.15pt;margin-top:91.95pt;width:.7pt;height:495.15pt;z-index:-2503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934" o:spid="_x0000_s4579" style="position:absolute;margin-left:539.15pt;margin-top:587.1pt;width:.7pt;height:.7pt;z-index:-2503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OZnVlLCAwAAQg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33" o:spid="_x0000_s4580" style="position:absolute;margin-left:537.7pt;margin-top:91.95pt;width:.7pt;height:495.15pt;z-index:-2503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932" o:spid="_x0000_s4581" style="position:absolute;margin-left:537.7pt;margin-top:587.1pt;width:.7pt;height:.7pt;z-index:-2503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dCb8L8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931" o:spid="_x0000_s4582" style="position:absolute;margin-left:84.4pt;margin-top:587.85pt;width:.5pt;height:80.2pt;z-index:-2503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+JzQMAAEs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30" o:spid="_x0000_s4583" style="position:absolute;margin-left:84.4pt;margin-top:668pt;width:.5pt;height:1.45pt;z-index:-2503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929" o:spid="_x0000_s4584" style="position:absolute;margin-left:84.4pt;margin-top:669pt;width:1.45pt;height:.5pt;z-index:-2503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928" o:spid="_x0000_s4585" style="position:absolute;margin-left:85.8pt;margin-top:669pt;width:216.75pt;height:.5pt;z-index:-2503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CvkpO/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927" o:spid="_x0000_s4586" style="position:absolute;margin-left:85.35pt;margin-top:587.85pt;width:.5pt;height:80.2pt;z-index:-2503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26" o:spid="_x0000_s4587" style="position:absolute;margin-left:85.35pt;margin-top:668pt;width:.5pt;height:.5pt;z-index:-2503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Laww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DERvLa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25" o:spid="_x0000_s4588" style="position:absolute;margin-left:85.35pt;margin-top:668pt;width:.5pt;height:.5pt;z-index:-2503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Cl28SNxgMAADg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24" o:spid="_x0000_s4589" style="position:absolute;margin-left:85.8pt;margin-top:668pt;width:216.75pt;height:.5pt;z-index:-2503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ABFte5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23" o:spid="_x0000_s4590" style="position:absolute;margin-left:302.55pt;margin-top:587.85pt;width:.7pt;height:80.2pt;z-index:-2503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AJD4PT0gMA&#10;AFU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22" o:spid="_x0000_s4591" style="position:absolute;margin-left:302.55pt;margin-top:668pt;width:1.45pt;height:.5pt;z-index:-2503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21" o:spid="_x0000_s4592" style="position:absolute;margin-left:302.55pt;margin-top:669pt;width:1.45pt;height:.5pt;z-index:-2503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920" o:spid="_x0000_s4593" style="position:absolute;margin-left:304pt;margin-top:669pt;width:233.7pt;height:.5pt;z-index:-2503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919" o:spid="_x0000_s4594" style="position:absolute;margin-left:304pt;margin-top:668pt;width:233.7pt;height:.5pt;z-index:-2503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18" o:spid="_x0000_s4595" style="position:absolute;margin-left:539.15pt;margin-top:587.85pt;width:.7pt;height:80.2pt;z-index:-2503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AwfjwH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17" o:spid="_x0000_s4596" style="position:absolute;margin-left:537.7pt;margin-top:587.85pt;width:.7pt;height:80.2pt;z-index:-2503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16" o:spid="_x0000_s4597" style="position:absolute;margin-left:537.7pt;margin-top:668pt;width:2.15pt;height:.5pt;z-index:-2503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15" o:spid="_x0000_s4598" style="position:absolute;margin-left:537.7pt;margin-top:669pt;width:2.15pt;height:.5pt;z-index:-2503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9AAQm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914" o:spid="_x0000_s4599" style="position:absolute;margin-left:56.05pt;margin-top:89.65pt;width:.5pt;height:2.3pt;z-index:-2503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sWywMAACo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913" o:spid="_x0000_s4600" style="position:absolute;margin-left:56.05pt;margin-top:89.65pt;width:1.45pt;height:.5pt;z-index:-2503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912" o:spid="_x0000_s4601" style="position:absolute;margin-left:57pt;margin-top:90.6pt;width:.5pt;height:1.3pt;z-index:-2503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ByXY7jyQMAACo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911" o:spid="_x0000_s4602" style="position:absolute;margin-left:57pt;margin-top:90.6pt;width:.5pt;height:.5pt;z-index:-2503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AVO4nr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910" o:spid="_x0000_s4603" style="position:absolute;margin-left:57.5pt;margin-top:90.6pt;width:59.9pt;height:.5pt;z-index:-2503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ImUjbv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909" o:spid="_x0000_s4604" style="position:absolute;margin-left:57.5pt;margin-top:89.65pt;width:59.9pt;height:.5pt;z-index:-2503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Uhjs7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908" o:spid="_x0000_s4605" style="position:absolute;margin-left:117.4pt;margin-top:89.65pt;width:236.45pt;height:.7pt;z-index:-2503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07" o:spid="_x0000_s4606" style="position:absolute;margin-left:117.4pt;margin-top:91.1pt;width:236.45pt;height:.7pt;z-index:-2503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FbsRCnMAwAAPg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06" o:spid="_x0000_s4607" style="position:absolute;margin-left:353.85pt;margin-top:89.65pt;width:2.15pt;height:.7pt;z-index:-2503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8qzwMAADQ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05" o:spid="_x0000_s4608" style="position:absolute;margin-left:353.85pt;margin-top:91.1pt;width:2.15pt;height:.7pt;z-index:-2503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Lf4thsoDAAA0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04" o:spid="_x0000_s4609" style="position:absolute;margin-left:356pt;margin-top:89.65pt;width:153.4pt;height:.7pt;z-index:-2503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ETXXfP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03" o:spid="_x0000_s4610" style="position:absolute;margin-left:356pt;margin-top:91.1pt;width:153.4pt;height:.7pt;z-index:-2503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902" o:spid="_x0000_s4611" style="position:absolute;margin-left:510.8pt;margin-top:89.65pt;width:.7pt;height:2.3pt;z-index:-2503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901" o:spid="_x0000_s4612" style="position:absolute;margin-left:509.4pt;margin-top:89.65pt;width:2.15pt;height:.7pt;z-index:-2503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MlrdhMwDAAA0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00" o:spid="_x0000_s4613" style="position:absolute;margin-left:509.4pt;margin-top:91.1pt;width:.7pt;height:.85pt;z-index:-2503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ORedSrHAwAANA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899" o:spid="_x0000_s4614" style="position:absolute;margin-left:509.4pt;margin-top:91.1pt;width:.7pt;height:.7pt;z-index:-2503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mWlq6r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98" o:spid="_x0000_s4615" style="position:absolute;margin-left:57pt;margin-top:91.95pt;width:.5pt;height:495.15pt;z-index:-2503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97" o:spid="_x0000_s4616" style="position:absolute;margin-left:57pt;margin-top:587.1pt;width:.5pt;height:.7pt;z-index:-2503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mRjvX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96" o:spid="_x0000_s4617" style="position:absolute;margin-left:56.05pt;margin-top:91.95pt;width:.5pt;height:495.15pt;z-index:-2503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95" o:spid="_x0000_s4618" style="position:absolute;margin-left:56.05pt;margin-top:587.1pt;width:.5pt;height:.7pt;z-index:-2503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ovzZW8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94" o:spid="_x0000_s4619" style="position:absolute;margin-left:57.5pt;margin-top:587.1pt;width:59.9pt;height:.7pt;z-index:-2503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93" o:spid="_x0000_s4620" style="position:absolute;margin-left:117.4pt;margin-top:587.1pt;width:.7pt;height:.7pt;z-index:-2503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suzxXsUDAAA4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92" o:spid="_x0000_s4621" style="position:absolute;margin-left:118.1pt;margin-top:587.1pt;width:156.15pt;height:.7pt;z-index:-2503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Cmgphv0QMA&#10;AEs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91" o:spid="_x0000_s4622" style="position:absolute;margin-left:274.25pt;margin-top:587.1pt;width:.7pt;height:.7pt;z-index:-2503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90" o:spid="_x0000_s4623" style="position:absolute;margin-left:274.95pt;margin-top:587.1pt;width:78.85pt;height:.7pt;z-index:-2503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89" o:spid="_x0000_s4624" style="position:absolute;margin-left:353.85pt;margin-top:587.1pt;width:.7pt;height:.7pt;z-index:-2503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88" o:spid="_x0000_s4625" style="position:absolute;margin-left:354.55pt;margin-top:587.1pt;width:154.8pt;height:.7pt;z-index:-2503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wthbWM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87" o:spid="_x0000_s4626" style="position:absolute;margin-left:510.8pt;margin-top:91.95pt;width:.7pt;height:495.15pt;z-index:-2503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IkO&#10;i0T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86" o:spid="_x0000_s4627" style="position:absolute;margin-left:510.8pt;margin-top:587.1pt;width:.7pt;height:.7pt;z-index:-2503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85" o:spid="_x0000_s4628" style="position:absolute;margin-left:509.4pt;margin-top:91.95pt;width:.7pt;height:495.15pt;z-index:-2503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84" o:spid="_x0000_s4629" style="position:absolute;margin-left:509.4pt;margin-top:587.1pt;width:.7pt;height:.7pt;z-index:-2503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83" o:spid="_x0000_s4630" style="position:absolute;margin-left:56.05pt;margin-top:587.85pt;width:.5pt;height:80.2pt;z-index:-2503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82" o:spid="_x0000_s4631" style="position:absolute;margin-left:56.05pt;margin-top:668pt;width:.5pt;height:1.45pt;z-index:-2503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AjLf4vPAwAAOQ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881" o:spid="_x0000_s4632" style="position:absolute;margin-left:56.05pt;margin-top:669pt;width:1.45pt;height:.5pt;z-index:-2503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880" o:spid="_x0000_s4633" style="position:absolute;margin-left:57pt;margin-top:587.85pt;width:.5pt;height:80.2pt;z-index:-2503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79" o:spid="_x0000_s4634" style="position:absolute;margin-left:57pt;margin-top:668pt;width:.5pt;height:.5pt;z-index:-2503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smcw7s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78" o:spid="_x0000_s4635" style="position:absolute;margin-left:57pt;margin-top:668pt;width:.5pt;height:.5pt;z-index:-2503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77" o:spid="_x0000_s4636" style="position:absolute;margin-left:57.5pt;margin-top:669pt;width:216.75pt;height:.5pt;z-index:-2503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876" o:spid="_x0000_s4637" style="position:absolute;margin-left:57.5pt;margin-top:668pt;width:216.75pt;height:.5pt;z-index:-2503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AiVlQl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75" o:spid="_x0000_s4638" style="position:absolute;margin-left:274.25pt;margin-top:587.85pt;width:.7pt;height:80.2pt;z-index:-2503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JDHuErNAwAASw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74" o:spid="_x0000_s4639" style="position:absolute;margin-left:274.25pt;margin-top:668pt;width:1.45pt;height:.5pt;z-index:-2503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KyH1LX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73" o:spid="_x0000_s4640" style="position:absolute;margin-left:274.25pt;margin-top:669pt;width:1.45pt;height:.5pt;z-index:-2503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I3f0g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Pj4jd/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872" o:spid="_x0000_s4641" style="position:absolute;margin-left:275.7pt;margin-top:669pt;width:233.7pt;height:.5pt;z-index:-2503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fmFy&#10;nNUDAABN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871" o:spid="_x0000_s4642" style="position:absolute;margin-left:275.7pt;margin-top:668pt;width:233.7pt;height:.5pt;z-index:-2503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T01AMAAE0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DaG4T0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70" o:spid="_x0000_s4643" style="position:absolute;margin-left:510.8pt;margin-top:587.85pt;width:.7pt;height:80.2pt;z-index:-2503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69" o:spid="_x0000_s4644" style="position:absolute;margin-left:509.4pt;margin-top:587.85pt;width:.7pt;height:80.2pt;z-index:-2502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68" o:spid="_x0000_s4645" style="position:absolute;margin-left:509.4pt;margin-top:668pt;width:2.15pt;height:.5pt;z-index:-2502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BfITT80AMA&#10;AEM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67" o:spid="_x0000_s4646" style="position:absolute;margin-left:509.4pt;margin-top:669pt;width:2.15pt;height:.5pt;z-index:-2502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866" o:spid="_x0000_s4647" style="position:absolute;margin-left:85.35pt;margin-top:90.6pt;width:.5pt;height:1.3pt;z-index:-2502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c+ZWS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865" o:spid="_x0000_s4648" style="position:absolute;margin-left:85.35pt;margin-top:90.6pt;width:.5pt;height:.5pt;z-index:-2502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864" o:spid="_x0000_s4649" style="position:absolute;margin-left:85.8pt;margin-top:90.6pt;width:59.9pt;height:.5pt;z-index:-2502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sy/g3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863" o:spid="_x0000_s4650" style="position:absolute;margin-left:84.4pt;margin-top:89.65pt;width:.5pt;height:2.3pt;z-index:-2502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7DxMs80DAAAq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862" o:spid="_x0000_s4651" style="position:absolute;margin-left:84.4pt;margin-top:89.65pt;width:1.45pt;height:.5pt;z-index:-2502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861" o:spid="_x0000_s4652" style="position:absolute;margin-left:85.8pt;margin-top:89.65pt;width:59.9pt;height:.5pt;z-index:-2502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860" o:spid="_x0000_s4653" style="position:absolute;margin-left:145.7pt;margin-top:89.65pt;width:236.45pt;height:.7pt;z-index:-2502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59" o:spid="_x0000_s4654" style="position:absolute;margin-left:145.7pt;margin-top:91.1pt;width:236.45pt;height:.7pt;z-index:-2502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58" o:spid="_x0000_s4655" style="position:absolute;margin-left:382.15pt;margin-top:89.65pt;width:2.15pt;height:.7pt;z-index:-2502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C/dm4c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57" o:spid="_x0000_s4656" style="position:absolute;margin-left:382.15pt;margin-top:91.1pt;width:2.15pt;height:.7pt;z-index:-2502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56" o:spid="_x0000_s4657" style="position:absolute;margin-left:384.3pt;margin-top:89.65pt;width:153.4pt;height:.7pt;z-index:-2502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vUnwpNID&#10;AABG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55" o:spid="_x0000_s4658" style="position:absolute;margin-left:384.3pt;margin-top:91.1pt;width:153.4pt;height:.7pt;z-index:-2502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54" o:spid="_x0000_s4659" style="position:absolute;margin-left:539.15pt;margin-top:89.65pt;width:.7pt;height:2.3pt;z-index:-2502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853" o:spid="_x0000_s4660" style="position:absolute;margin-left:537.7pt;margin-top:89.65pt;width:2.15pt;height:.7pt;z-index:-2502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DpYOLv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52" o:spid="_x0000_s4661" style="position:absolute;margin-left:537.7pt;margin-top:91.1pt;width:.7pt;height:.85pt;z-index:-2502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851" o:spid="_x0000_s4662" style="position:absolute;margin-left:537.7pt;margin-top:91.1pt;width:.7pt;height:.7pt;z-index:-2502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50" o:spid="_x0000_s4663" style="position:absolute;margin-left:84.4pt;margin-top:91.95pt;width:.5pt;height:495.15pt;z-index:-2502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49" o:spid="_x0000_s4664" style="position:absolute;margin-left:84.4pt;margin-top:587.1pt;width:.5pt;height:.7pt;z-index:-2502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D0Pb1DLAwAAOA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48" o:spid="_x0000_s4665" style="position:absolute;margin-left:85.35pt;margin-top:91.95pt;width:.5pt;height:495.15pt;z-index:-2502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MkvHqH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47" o:spid="_x0000_s4666" style="position:absolute;margin-left:85.35pt;margin-top:587.1pt;width:.5pt;height:.7pt;z-index:-2502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46" o:spid="_x0000_s4667" style="position:absolute;margin-left:85.8pt;margin-top:587.1pt;width:59.9pt;height:.7pt;z-index:-2502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B762oa0wMA&#10;AEo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45" o:spid="_x0000_s4668" style="position:absolute;margin-left:145.7pt;margin-top:587.1pt;width:.7pt;height:.7pt;z-index:-2502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44" o:spid="_x0000_s4669" style="position:absolute;margin-left:146.4pt;margin-top:587.1pt;width:156.15pt;height:.7pt;z-index:-2502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43" o:spid="_x0000_s4670" style="position:absolute;margin-left:302.55pt;margin-top:587.1pt;width:.7pt;height:.7pt;z-index:-2502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42" o:spid="_x0000_s4671" style="position:absolute;margin-left:303.3pt;margin-top:587.1pt;width:78.85pt;height:.7pt;z-index:-2502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41" o:spid="_x0000_s4672" style="position:absolute;margin-left:382.15pt;margin-top:587.1pt;width:.7pt;height:.7pt;z-index:-2502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40" o:spid="_x0000_s4673" style="position:absolute;margin-left:382.85pt;margin-top:587.1pt;width:154.8pt;height:.7pt;z-index:-2502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39" o:spid="_x0000_s4674" style="position:absolute;margin-left:539.15pt;margin-top:91.95pt;width:.7pt;height:495.15pt;z-index:-2502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Bf&#10;AGQH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38" o:spid="_x0000_s4675" style="position:absolute;margin-left:539.15pt;margin-top:587.1pt;width:.7pt;height:.7pt;z-index:-2502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FS4jKLCAwAAQg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37" o:spid="_x0000_s4676" style="position:absolute;margin-left:537.7pt;margin-top:91.95pt;width:.7pt;height:495.15pt;z-index:-2502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36" o:spid="_x0000_s4677" style="position:absolute;margin-left:537.7pt;margin-top:587.1pt;width:.7pt;height:.7pt;z-index:-2502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35" o:spid="_x0000_s4678" style="position:absolute;margin-left:84.4pt;margin-top:587.85pt;width:.5pt;height:80.2pt;z-index:-2502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34" o:spid="_x0000_s4679" style="position:absolute;margin-left:84.4pt;margin-top:668pt;width:.5pt;height:1.45pt;z-index:-2502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At5EP8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833" o:spid="_x0000_s4680" style="position:absolute;margin-left:84.4pt;margin-top:669pt;width:1.45pt;height:.5pt;z-index:-2502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z1UVvtUD&#10;AAA5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832" o:spid="_x0000_s4681" style="position:absolute;margin-left:85.8pt;margin-top:669pt;width:216.75pt;height:.5pt;z-index:-2502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831" o:spid="_x0000_s4682" style="position:absolute;margin-left:85.35pt;margin-top:587.85pt;width:.5pt;height:80.2pt;z-index:-2502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HcywMAAEs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30" o:spid="_x0000_s4683" style="position:absolute;margin-left:85.35pt;margin-top:668pt;width:.5pt;height:.5pt;z-index:-2502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RqxQMAADg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DZERGr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29" o:spid="_x0000_s4684" style="position:absolute;margin-left:85.35pt;margin-top:668pt;width:.5pt;height:.5pt;z-index:-2502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0owxQ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L1vSjD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28" o:spid="_x0000_s4685" style="position:absolute;margin-left:85.8pt;margin-top:668pt;width:216.75pt;height:.5pt;z-index:-2502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27" o:spid="_x0000_s4686" style="position:absolute;margin-left:302.55pt;margin-top:587.85pt;width:.7pt;height:80.2pt;z-index:-2502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26" o:spid="_x0000_s4687" style="position:absolute;margin-left:302.55pt;margin-top:668pt;width:1.45pt;height:.5pt;z-index:-2502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25" o:spid="_x0000_s4688" style="position:absolute;margin-left:302.55pt;margin-top:669pt;width:1.45pt;height:.5pt;z-index:-2502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bv0QMAAEMKAAAOAAAAZHJzL2Uyb0RvYy54bWysVtGOozYUfa+0/2D5cVcZMEMgoGFWuzNN&#10;VWnarrTpBzhgAlqwqe2ETKv+e69tyECazYy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CzKLbv0QMAAEM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824" o:spid="_x0000_s4689" style="position:absolute;margin-left:304pt;margin-top:669pt;width:233.7pt;height:.5pt;z-index:-2502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823" o:spid="_x0000_s4690" style="position:absolute;margin-left:304pt;margin-top:668pt;width:233.7pt;height:.5pt;z-index:-2502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22" o:spid="_x0000_s4691" style="position:absolute;margin-left:539.15pt;margin-top:587.85pt;width:.7pt;height:80.2pt;z-index:-2502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B3S1Q1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21" o:spid="_x0000_s4692" style="position:absolute;margin-left:537.7pt;margin-top:587.85pt;width:.7pt;height:80.2pt;z-index:-2502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820" o:spid="_x0000_s4693" style="position:absolute;margin-left:537.7pt;margin-top:668pt;width:2.15pt;height:.5pt;z-index:-2502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DI&#10;TMPV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19" o:spid="_x0000_s4694" style="position:absolute;margin-left:537.7pt;margin-top:669pt;width:2.15pt;height:.5pt;z-index:-2502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818" o:spid="_x0000_s4695" style="position:absolute;margin-left:56.05pt;margin-top:89.65pt;width:.5pt;height:2.3pt;z-index:-2502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AgseYxyQMAACo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817" o:spid="_x0000_s4696" style="position:absolute;margin-left:56.05pt;margin-top:89.65pt;width:1.45pt;height:.5pt;z-index:-2502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IhXQHXOAwAAKg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816" o:spid="_x0000_s4697" style="position:absolute;margin-left:57pt;margin-top:90.6pt;width:.5pt;height:1.3pt;z-index:-2502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WP2LhM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815" o:spid="_x0000_s4698" style="position:absolute;margin-left:57pt;margin-top:90.6pt;width:.5pt;height:.5pt;z-index:-2502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CO3WMz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814" o:spid="_x0000_s4699" style="position:absolute;margin-left:57.5pt;margin-top:90.6pt;width:59.9pt;height:.5pt;z-index:-2502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OLk8+L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813" o:spid="_x0000_s4700" style="position:absolute;margin-left:57.5pt;margin-top:89.65pt;width:59.9pt;height:.5pt;z-index:-2502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DQAnDFzQMAADs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812" o:spid="_x0000_s4701" style="position:absolute;margin-left:117.4pt;margin-top:89.65pt;width:236.45pt;height:.7pt;z-index:-2502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11" o:spid="_x0000_s4702" style="position:absolute;margin-left:117.4pt;margin-top:91.1pt;width:236.45pt;height:.7pt;z-index:-2502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10" o:spid="_x0000_s4703" style="position:absolute;margin-left:353.85pt;margin-top:89.65pt;width:2.15pt;height:.7pt;z-index:-2502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FvZNiTOAwAANA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09" o:spid="_x0000_s4704" style="position:absolute;margin-left:353.85pt;margin-top:91.1pt;width:2.15pt;height:.7pt;z-index:-2502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08" o:spid="_x0000_s4705" style="position:absolute;margin-left:356pt;margin-top:89.65pt;width:153.4pt;height:.7pt;z-index:-2502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NH8mQT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07" o:spid="_x0000_s4706" style="position:absolute;margin-left:356pt;margin-top:91.1pt;width:153.4pt;height:.7pt;z-index:-2502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06" o:spid="_x0000_s4707" style="position:absolute;margin-left:510.8pt;margin-top:89.65pt;width:.7pt;height:2.3pt;z-index:-2502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yEzAMAADQKAAAOAAAAZHJzL2Uyb0RvYy54bWysVtGOqzYQfa/Uf7B4bJUFs2wC0Wav7t1t&#10;qkrb9ko3/QAHTEAFm9pOyLbqv3c8xllIk72rqnkgNj6MZ87xeOb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NAb8h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805" o:spid="_x0000_s4708" style="position:absolute;margin-left:509.4pt;margin-top:89.65pt;width:2.15pt;height:.7pt;z-index:-2502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yDf3PswDAAA0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04" o:spid="_x0000_s4709" style="position:absolute;margin-left:509.4pt;margin-top:91.1pt;width:.7pt;height:.85pt;z-index:-2502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TwxgMAADQ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803" o:spid="_x0000_s4710" style="position:absolute;margin-left:509.4pt;margin-top:91.1pt;width:.7pt;height:.7pt;z-index:-2502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fjgeob8DAAAz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02" o:spid="_x0000_s4711" style="position:absolute;margin-left:57pt;margin-top:91.95pt;width:.5pt;height:495.15pt;z-index:-2502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amJce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01" o:spid="_x0000_s4712" style="position:absolute;margin-left:57pt;margin-top:587.1pt;width:.5pt;height:.7pt;z-index:-2502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800" o:spid="_x0000_s4713" style="position:absolute;margin-left:56.05pt;margin-top:91.95pt;width:.5pt;height:495.15pt;z-index:-2502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99" o:spid="_x0000_s4714" style="position:absolute;margin-left:56.05pt;margin-top:587.1pt;width:.5pt;height:.7pt;z-index:-2502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LqmKiM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8" o:spid="_x0000_s4715" style="position:absolute;margin-left:57.5pt;margin-top:587.1pt;width:59.9pt;height:.7pt;z-index:-2502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7" o:spid="_x0000_s4716" style="position:absolute;margin-left:117.4pt;margin-top:587.1pt;width:.7pt;height:.7pt;z-index:-2502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Cw1J93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6" o:spid="_x0000_s4717" style="position:absolute;margin-left:118.1pt;margin-top:587.1pt;width:156.15pt;height:.7pt;z-index:-2502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BF8&#10;apL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5" o:spid="_x0000_s4718" style="position:absolute;margin-left:274.25pt;margin-top:587.1pt;width:.7pt;height:.7pt;z-index:-2502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4" o:spid="_x0000_s4719" style="position:absolute;margin-left:274.95pt;margin-top:587.1pt;width:78.85pt;height:.7pt;z-index:-2502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3" o:spid="_x0000_s4720" style="position:absolute;margin-left:353.85pt;margin-top:587.1pt;width:.7pt;height:.7pt;z-index:-2502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GyIaUX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2" o:spid="_x0000_s4721" style="position:absolute;margin-left:354.55pt;margin-top:587.1pt;width:154.8pt;height:.7pt;z-index:-2502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BBE/+6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1" o:spid="_x0000_s4722" style="position:absolute;margin-left:510.8pt;margin-top:91.95pt;width:.7pt;height:495.15pt;z-index:-2502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DnoIfR0AMA&#10;AFI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90" o:spid="_x0000_s4723" style="position:absolute;margin-left:510.8pt;margin-top:587.1pt;width:.7pt;height:.7pt;z-index:-2502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EMgbwP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89" o:spid="_x0000_s4724" style="position:absolute;margin-left:509.4pt;margin-top:91.95pt;width:.7pt;height:495.15pt;z-index:-2502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H6m&#10;iZX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88" o:spid="_x0000_s4725" style="position:absolute;margin-left:509.4pt;margin-top:587.1pt;width:.7pt;height:.7pt;z-index:-2502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DkkrVs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87" o:spid="_x0000_s4726" style="position:absolute;margin-left:56.05pt;margin-top:587.85pt;width:.5pt;height:80.2pt;z-index:-2502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86" o:spid="_x0000_s4727" style="position:absolute;margin-left:56.05pt;margin-top:668pt;width:.5pt;height:1.45pt;z-index:-2502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kqNLnM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785" o:spid="_x0000_s4728" style="position:absolute;margin-left:56.05pt;margin-top:669pt;width:1.45pt;height:.5pt;z-index:-2502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eZP3S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84" o:spid="_x0000_s4729" style="position:absolute;margin-left:57pt;margin-top:587.85pt;width:.5pt;height:80.2pt;z-index:-2502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83" o:spid="_x0000_s4730" style="position:absolute;margin-left:57pt;margin-top:668pt;width:.5pt;height:.5pt;z-index:-2502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82pqp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82" o:spid="_x0000_s4731" style="position:absolute;margin-left:57pt;margin-top:668pt;width:.5pt;height:.5pt;z-index:-2502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5pzUH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81" o:spid="_x0000_s4732" style="position:absolute;margin-left:57.5pt;margin-top:669pt;width:216.75pt;height:.5pt;z-index:-2502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aV0QMAAEs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pAoGld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80" o:spid="_x0000_s4733" style="position:absolute;margin-left:57.5pt;margin-top:668pt;width:216.75pt;height:.5pt;z-index:-2502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79" o:spid="_x0000_s4734" style="position:absolute;margin-left:274.25pt;margin-top:587.85pt;width:.7pt;height:80.2pt;z-index:-2502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78" o:spid="_x0000_s4735" style="position:absolute;margin-left:274.25pt;margin-top:668pt;width:1.45pt;height:.5pt;z-index:-2502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0w0g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BiInTD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77" o:spid="_x0000_s4736" style="position:absolute;margin-left:274.25pt;margin-top:669pt;width:1.45pt;height:.5pt;z-index:-2502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GKQucj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76" o:spid="_x0000_s4737" style="position:absolute;margin-left:275.7pt;margin-top:669pt;width:233.7pt;height:.5pt;z-index:-2502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6Hvz&#10;bdUDAABN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75" o:spid="_x0000_s4738" style="position:absolute;margin-left:275.7pt;margin-top:668pt;width:233.7pt;height:.5pt;z-index:-2502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UF1QMAAE0KAAAOAAAAZHJzL2Uyb0RvYy54bWysVlGPozYQfq90/8Hy452yYJZAQMue7nab&#10;qtK2PenSH+CACejAprYTsq363zu2IQvpZTeqmgdi44/xzPd5PHP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TAEF&#10;Bd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74" o:spid="_x0000_s4739" style="position:absolute;margin-left:510.8pt;margin-top:587.85pt;width:.7pt;height:80.2pt;z-index:-2502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GpRYcTLAwAAVQ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73" o:spid="_x0000_s4740" style="position:absolute;margin-left:509.4pt;margin-top:587.85pt;width:.7pt;height:80.2pt;z-index:-2502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72" o:spid="_x0000_s4741" style="position:absolute;margin-left:509.4pt;margin-top:668pt;width:2.15pt;height:.5pt;z-index:-2502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71" o:spid="_x0000_s4742" style="position:absolute;margin-left:509.4pt;margin-top:669pt;width:2.15pt;height:.5pt;z-index:-2501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zFygMAAEMKAAAOAAAAZHJzL2Uyb0RvYy54bWysVtGO4yYUfa+0/4B43FXGxnHiOJrManem&#10;qSpN25U2/QBi49haG1wgcaZV/70XMBk7z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Text Box 770" o:spid="_x0000_s4743" type="#_x0000_t202" style="position:absolute;margin-left:395.85pt;margin-top:597.7pt;width:7.75pt;height:8.75pt;z-index:-25019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" filled="f" stroked="f">
            <v:stroke joinstyle="round"/>
            <v:textbox inset="0,0,0,0">
              <w:txbxContent>
                <w:p w:rsidR="00394C58" w:rsidRDefault="00394C58">
                  <w:pPr>
                    <w:spacing w:line="146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>ı,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Freeform 769" o:spid="_x0000_s4744" style="position:absolute;margin-left:85.35pt;margin-top:90.6pt;width:.5pt;height:1.3pt;z-index:-2501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QljFbMoDAAAq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768" o:spid="_x0000_s4745" style="position:absolute;margin-left:85.35pt;margin-top:90.6pt;width:.5pt;height:.5pt;z-index:-2501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1BhHPr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767" o:spid="_x0000_s4746" style="position:absolute;margin-left:85.8pt;margin-top:90.6pt;width:59.9pt;height:.5pt;z-index:-2501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D5IBfR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766" o:spid="_x0000_s4747" style="position:absolute;margin-left:84.4pt;margin-top:89.65pt;width:.5pt;height:2.3pt;z-index:-2501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O1O9w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765" o:spid="_x0000_s4748" style="position:absolute;margin-left:84.4pt;margin-top:89.65pt;width:1.45pt;height:.5pt;z-index:-2501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DwUzaGzAMAACo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764" o:spid="_x0000_s4749" style="position:absolute;margin-left:85.8pt;margin-top:89.65pt;width:59.9pt;height:.5pt;z-index:-2501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AYrTf8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763" o:spid="_x0000_s4750" style="position:absolute;margin-left:145.7pt;margin-top:89.65pt;width:236.45pt;height:.7pt;z-index:-2501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762" o:spid="_x0000_s4751" style="position:absolute;margin-left:145.7pt;margin-top:91.1pt;width:236.45pt;height:.7pt;z-index:-2501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F2PyJs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761" o:spid="_x0000_s4752" style="position:absolute;margin-left:382.15pt;margin-top:89.65pt;width:2.15pt;height:.7pt;z-index:-2501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760" o:spid="_x0000_s4753" style="position:absolute;margin-left:382.15pt;margin-top:91.1pt;width:2.15pt;height:.7pt;z-index:-2501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3iqT6s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759" o:spid="_x0000_s4754" style="position:absolute;margin-left:384.3pt;margin-top:89.65pt;width:153.4pt;height:.7pt;z-index:-2501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758" o:spid="_x0000_s4755" style="position:absolute;margin-left:384.3pt;margin-top:91.1pt;width:153.4pt;height:.7pt;z-index:-2501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ATR8HX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757" o:spid="_x0000_s4756" style="position:absolute;margin-left:539.15pt;margin-top:89.65pt;width:.7pt;height:2.3pt;z-index:-2501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756" o:spid="_x0000_s4757" style="position:absolute;margin-left:537.7pt;margin-top:89.65pt;width:2.15pt;height:.7pt;z-index:-2501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PzD9tD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755" o:spid="_x0000_s4758" style="position:absolute;margin-left:537.7pt;margin-top:91.1pt;width:.7pt;height:.85pt;z-index:-2501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754" o:spid="_x0000_s4759" style="position:absolute;margin-left:537.7pt;margin-top:91.1pt;width:.7pt;height:.7pt;z-index:-2501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XhLrz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753" o:spid="_x0000_s4760" style="position:absolute;margin-left:84.4pt;margin-top:91.95pt;width:.5pt;height:495.15pt;z-index:-2501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TT0gMAAEgKAAAOAAAAZHJzL2Uyb0RvYy54bWysVtGOozYUfa+0/2DxuKsMmCEhoMmsdmea&#10;qtK0XWnTD3DABLRgU9sJmVb9915fcIbQZGd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52" o:spid="_x0000_s4761" style="position:absolute;margin-left:84.4pt;margin-top:587.1pt;width:.5pt;height:.7pt;z-index:-2501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51" o:spid="_x0000_s4762" style="position:absolute;margin-left:85.35pt;margin-top:91.95pt;width:.5pt;height:495.15pt;z-index:-2501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50" o:spid="_x0000_s4763" style="position:absolute;margin-left:85.35pt;margin-top:587.1pt;width:.5pt;height:.7pt;z-index:-2501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BB89moygMAADg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9" o:spid="_x0000_s4764" style="position:absolute;margin-left:85.8pt;margin-top:587.1pt;width:59.9pt;height:.7pt;z-index:-2501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ii5YJs4DAABK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8" o:spid="_x0000_s4765" style="position:absolute;margin-left:145.7pt;margin-top:587.1pt;width:.7pt;height:.7pt;z-index:-2501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BC+zpuwQMAADg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7" o:spid="_x0000_s4766" style="position:absolute;margin-left:146.4pt;margin-top:587.1pt;width:156.15pt;height:.7pt;z-index:-2501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SjYo&#10;c9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6" o:spid="_x0000_s4767" style="position:absolute;margin-left:302.55pt;margin-top:587.1pt;width:.7pt;height:.7pt;z-index:-2501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5" o:spid="_x0000_s4768" style="position:absolute;margin-left:303.3pt;margin-top:587.1pt;width:78.85pt;height:.7pt;z-index:-2501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4" o:spid="_x0000_s4769" style="position:absolute;margin-left:382.15pt;margin-top:587.1pt;width:.7pt;height:.7pt;z-index:-2501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IE6odM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3" o:spid="_x0000_s4770" style="position:absolute;margin-left:382.85pt;margin-top:587.1pt;width:154.8pt;height:.7pt;z-index:-2501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rJ0AMAAFU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0yqqyd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2" o:spid="_x0000_s4771" style="position:absolute;margin-left:539.15pt;margin-top:91.95pt;width:.7pt;height:495.15pt;z-index:-2501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41" o:spid="_x0000_s4772" style="position:absolute;margin-left:539.15pt;margin-top:587.1pt;width:.7pt;height:.7pt;z-index:-2501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PTdvtq/AwAAQg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0" o:spid="_x0000_s4773" style="position:absolute;margin-left:537.7pt;margin-top:91.95pt;width:.7pt;height:495.15pt;z-index:-2501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39" o:spid="_x0000_s4774" style="position:absolute;margin-left:537.7pt;margin-top:587.1pt;width:.7pt;height:.7pt;z-index:-2501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WUh7t8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38" o:spid="_x0000_s4775" style="position:absolute;margin-left:84.4pt;margin-top:587.85pt;width:.5pt;height:80.2pt;z-index:-2501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3WFxU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37" o:spid="_x0000_s4776" style="position:absolute;margin-left:84.4pt;margin-top:668pt;width:.5pt;height:1.45pt;z-index:-2501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BzWKuY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736" o:spid="_x0000_s4777" style="position:absolute;margin-left:84.4pt;margin-top:669pt;width:1.45pt;height:.5pt;z-index:-2501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A3Jzmv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35" o:spid="_x0000_s4778" style="position:absolute;margin-left:85.8pt;margin-top:669pt;width:216.75pt;height:.5pt;z-index:-2501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Bz5t00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34" o:spid="_x0000_s4779" style="position:absolute;margin-left:85.35pt;margin-top:587.85pt;width:.5pt;height:80.2pt;z-index:-2501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GkzgMAAEs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mXKhpM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33" o:spid="_x0000_s4780" style="position:absolute;margin-left:85.35pt;margin-top:668pt;width:.5pt;height:.5pt;z-index:-2501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KShB8H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32" o:spid="_x0000_s4781" style="position:absolute;margin-left:85.35pt;margin-top:668pt;width:.5pt;height:.5pt;z-index:-2501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Dh3Khv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31" o:spid="_x0000_s4782" style="position:absolute;margin-left:85.8pt;margin-top:668pt;width:216.75pt;height:.5pt;z-index:-2501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30" o:spid="_x0000_s4783" style="position:absolute;margin-left:302.55pt;margin-top:587.85pt;width:.7pt;height:80.2pt;z-index:-2501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29" o:spid="_x0000_s4784" style="position:absolute;margin-left:302.55pt;margin-top:668pt;width:1.45pt;height:.5pt;z-index:-2501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jWKxrd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28" o:spid="_x0000_s4785" style="position:absolute;margin-left:302.55pt;margin-top:669pt;width:1.45pt;height:.5pt;z-index:-2501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280gMAAEMKAAAOAAAAZHJzL2Uyb0RvYy54bWysVtGOozYUfa+0/2D5cVcZMEMgoGFWuzNN&#10;VWnarrTpBzhgAlqwqe2ETKv+e69tyECayY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mN/NvN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27" o:spid="_x0000_s4786" style="position:absolute;margin-left:304pt;margin-top:669pt;width:233.7pt;height:.5pt;z-index:-2501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26" o:spid="_x0000_s4787" style="position:absolute;margin-left:304pt;margin-top:668pt;width:233.7pt;height:.5pt;z-index:-2501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sozgMAAFU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DHwUso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25" o:spid="_x0000_s4788" style="position:absolute;margin-left:539.15pt;margin-top:587.85pt;width:.7pt;height:80.2pt;z-index:-2501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24" o:spid="_x0000_s4789" style="position:absolute;margin-left:537.7pt;margin-top:587.85pt;width:.7pt;height:80.2pt;z-index:-2501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D8FAtG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723" o:spid="_x0000_s4790" style="position:absolute;margin-left:537.7pt;margin-top:668pt;width:2.15pt;height:.5pt;z-index:-2501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722" o:spid="_x0000_s4791" style="position:absolute;margin-left:537.7pt;margin-top:669pt;width:2.15pt;height:.5pt;z-index:-2501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423" w:space="87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721" o:spid="_x0000_s4792" style="position:absolute;margin-left:56.05pt;margin-top:89.65pt;width:.5pt;height:2.3pt;z-index:-2501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720" o:spid="_x0000_s4793" style="position:absolute;margin-left:56.05pt;margin-top:89.65pt;width:1.45pt;height:.5pt;z-index:-2501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LDSHTPOAwAAKg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719" o:spid="_x0000_s4794" style="position:absolute;margin-left:57pt;margin-top:90.6pt;width:.5pt;height:1.3pt;z-index:-2501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718" o:spid="_x0000_s4795" style="position:absolute;margin-left:57pt;margin-top:90.6pt;width:.5pt;height:.5pt;z-index:-2501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717" o:spid="_x0000_s4796" style="position:absolute;margin-left:57.5pt;margin-top:90.6pt;width:59.9pt;height:.5pt;z-index:-2501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HcPHAT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716" o:spid="_x0000_s4797" style="position:absolute;margin-left:57.5pt;margin-top:89.65pt;width:59.9pt;height:.5pt;z-index:-2501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FloHqf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715" o:spid="_x0000_s4798" style="position:absolute;margin-left:117.4pt;margin-top:89.65pt;width:236.45pt;height:.7pt;z-index:-2501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Dzb53hzQMAAD4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714" o:spid="_x0000_s4799" style="position:absolute;margin-left:117.4pt;margin-top:91.1pt;width:236.45pt;height:.7pt;z-index:-2501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OsSlLf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713" o:spid="_x0000_s4800" style="position:absolute;margin-left:353.85pt;margin-top:89.65pt;width:2.15pt;height:.7pt;z-index:-2501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712" o:spid="_x0000_s4801" style="position:absolute;margin-left:353.85pt;margin-top:91.1pt;width:2.15pt;height:.7pt;z-index:-2501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711" o:spid="_x0000_s4802" style="position:absolute;margin-left:356pt;margin-top:89.65pt;width:153.4pt;height:.7pt;z-index:-2501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NrqHXz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710" o:spid="_x0000_s4803" style="position:absolute;margin-left:356pt;margin-top:91.1pt;width:153.4pt;height:.7pt;z-index:-2501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709" o:spid="_x0000_s4804" style="position:absolute;margin-left:510.8pt;margin-top:89.65pt;width:.7pt;height:2.3pt;z-index:-2501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gpMjL8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708" o:spid="_x0000_s4805" style="position:absolute;margin-left:509.4pt;margin-top:89.65pt;width:2.15pt;height:.7pt;z-index:-2501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KN89zs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707" o:spid="_x0000_s4806" style="position:absolute;margin-left:509.4pt;margin-top:91.1pt;width:.7pt;height:.85pt;z-index:-2501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706" o:spid="_x0000_s4807" style="position:absolute;margin-left:509.4pt;margin-top:91.1pt;width:.7pt;height:.7pt;z-index:-2501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705" o:spid="_x0000_s4808" style="position:absolute;margin-left:57pt;margin-top:91.95pt;width:.5pt;height:495.15pt;z-index:-2501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04" o:spid="_x0000_s4809" style="position:absolute;margin-left:57pt;margin-top:587.1pt;width:.5pt;height:.7pt;z-index:-2501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MxGtnb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03" o:spid="_x0000_s4810" style="position:absolute;margin-left:56.05pt;margin-top:91.95pt;width:.5pt;height:495.15pt;z-index:-2501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02" o:spid="_x0000_s4811" style="position:absolute;margin-left:56.05pt;margin-top:587.1pt;width:.5pt;height:.7pt;z-index:-2501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IfEVj8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01" o:spid="_x0000_s4812" style="position:absolute;margin-left:57.5pt;margin-top:587.1pt;width:59.9pt;height:.7pt;z-index:-2501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00" o:spid="_x0000_s4813" style="position:absolute;margin-left:117.4pt;margin-top:587.1pt;width:.7pt;height:.7pt;z-index:-2501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tKxQ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oKPLSsUDAAA4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99" o:spid="_x0000_s4814" style="position:absolute;margin-left:118.1pt;margin-top:587.1pt;width:156.15pt;height:.7pt;z-index:-2501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IkV&#10;w2X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98" o:spid="_x0000_s4815" style="position:absolute;margin-left:274.25pt;margin-top:587.1pt;width:.7pt;height:.7pt;z-index:-2501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Dmt1Kl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97" o:spid="_x0000_s4816" style="position:absolute;margin-left:274.95pt;margin-top:587.1pt;width:78.85pt;height:.7pt;z-index:-2501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ARXLP0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96" o:spid="_x0000_s4817" style="position:absolute;margin-left:353.85pt;margin-top:587.1pt;width:.7pt;height:.7pt;z-index:-2501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nlyA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95" o:spid="_x0000_s4818" style="position:absolute;margin-left:354.55pt;margin-top:587.1pt;width:154.8pt;height:.7pt;z-index:-2501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94" o:spid="_x0000_s4819" style="position:absolute;margin-left:510.8pt;margin-top:91.95pt;width:.7pt;height:495.15pt;z-index:-2501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93" o:spid="_x0000_s4820" style="position:absolute;margin-left:510.8pt;margin-top:587.1pt;width:.7pt;height:.7pt;z-index:-2501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OcXsvf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92" o:spid="_x0000_s4821" style="position:absolute;margin-left:509.4pt;margin-top:91.95pt;width:.7pt;height:495.15pt;z-index:-2501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91" o:spid="_x0000_s4822" style="position:absolute;margin-left:509.4pt;margin-top:587.1pt;width:.7pt;height:.7pt;z-index:-2501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90" o:spid="_x0000_s4823" style="position:absolute;margin-left:56.05pt;margin-top:587.85pt;width:.5pt;height:80.2pt;z-index:-2501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89" o:spid="_x0000_s4824" style="position:absolute;margin-left:56.05pt;margin-top:668pt;width:.5pt;height:1.45pt;z-index:-2501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I9J4tc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688" o:spid="_x0000_s4825" style="position:absolute;margin-left:56.05pt;margin-top:669pt;width:1.45pt;height:.5pt;z-index:-2501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BBsmqW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87" o:spid="_x0000_s4826" style="position:absolute;margin-left:57pt;margin-top:587.85pt;width:.5pt;height:80.2pt;z-index:-2501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JGbJL1AMA&#10;AEs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86" o:spid="_x0000_s4827" style="position:absolute;margin-left:57pt;margin-top:668pt;width:.5pt;height:.5pt;z-index:-2501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HOfPur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85" o:spid="_x0000_s4828" style="position:absolute;margin-left:57pt;margin-top:668pt;width:.5pt;height:.5pt;z-index:-2501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BICCL3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84" o:spid="_x0000_s4829" style="position:absolute;margin-left:57.5pt;margin-top:669pt;width:216.75pt;height:.5pt;z-index:-2501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OQP6dDSAwAA&#10;Sw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83" o:spid="_x0000_s4830" style="position:absolute;margin-left:57.5pt;margin-top:668pt;width:216.75pt;height:.5pt;z-index:-2501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82" o:spid="_x0000_s4831" style="position:absolute;margin-left:274.25pt;margin-top:587.85pt;width:.7pt;height:80.2pt;z-index:-2501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BRWG/zNAwAASw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81" o:spid="_x0000_s4832" style="position:absolute;margin-left:274.25pt;margin-top:668pt;width:1.45pt;height:.5pt;z-index:-2501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2qmzAMAADkKAAAOAAAAZHJzL2Uyb0RvYy54bWysVtGOozYUfa/Uf7D82CoDZgiEaDKr3Zmm&#10;qjRtV9r0AxwwARVsajsh06r/3msbZyBNZq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80" o:spid="_x0000_s4833" style="position:absolute;margin-left:274.25pt;margin-top:669pt;width:1.45pt;height:.5pt;z-index:-2501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5PvVGN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79" o:spid="_x0000_s4834" style="position:absolute;margin-left:275.7pt;margin-top:669pt;width:233.7pt;height:.5pt;z-index:-2501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78" o:spid="_x0000_s4835" style="position:absolute;margin-left:275.7pt;margin-top:668pt;width:233.7pt;height:.5pt;z-index:-2501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Lk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w2yC&#10;5N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77" o:spid="_x0000_s4836" style="position:absolute;margin-left:510.8pt;margin-top:587.85pt;width:.7pt;height:80.2pt;z-index:-2501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76" o:spid="_x0000_s4837" style="position:absolute;margin-left:509.4pt;margin-top:587.85pt;width:.7pt;height:80.2pt;z-index:-2501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75" o:spid="_x0000_s4838" style="position:absolute;margin-left:509.4pt;margin-top:668pt;width:2.15pt;height:.5pt;z-index:-2501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xOqtl0AMA&#10;AEM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74" o:spid="_x0000_s4839" style="position:absolute;margin-left:509.4pt;margin-top:669pt;width:2.15pt;height:.5pt;z-index:-2500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673" o:spid="_x0000_s4840" style="position:absolute;margin-left:85.35pt;margin-top:90.6pt;width:.5pt;height:1.3pt;z-index:-2500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APS+K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672" o:spid="_x0000_s4841" style="position:absolute;margin-left:85.35pt;margin-top:90.6pt;width:.5pt;height:.5pt;z-index:-2500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671" o:spid="_x0000_s4842" style="position:absolute;margin-left:85.8pt;margin-top:90.6pt;width:59.9pt;height:.5pt;z-index:-2500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Om/DMXMAwAAOw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670" o:spid="_x0000_s4843" style="position:absolute;margin-left:84.4pt;margin-top:89.65pt;width:.5pt;height:2.3pt;z-index:-2500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6blHqs0DAAAq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669" o:spid="_x0000_s4844" style="position:absolute;margin-left:84.4pt;margin-top:89.65pt;width:1.45pt;height:.5pt;z-index:-2500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NX6dWb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668" o:spid="_x0000_s4845" style="position:absolute;margin-left:85.8pt;margin-top:89.65pt;width:59.9pt;height:.5pt;z-index:-2500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D6Ijyp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667" o:spid="_x0000_s4846" style="position:absolute;margin-left:145.7pt;margin-top:89.65pt;width:236.45pt;height:.7pt;z-index:-2500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I+e8E9ADAAA+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666" o:spid="_x0000_s4847" style="position:absolute;margin-left:145.7pt;margin-top:91.1pt;width:236.45pt;height:.7pt;z-index:-2500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xHcDYM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665" o:spid="_x0000_s4848" style="position:absolute;margin-left:382.15pt;margin-top:89.65pt;width:2.15pt;height:.7pt;z-index:-2500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DWeKh8wDAAA0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664" o:spid="_x0000_s4849" style="position:absolute;margin-left:382.15pt;margin-top:91.1pt;width:2.15pt;height:.7pt;z-index:-2500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Cf7heByQMAADQ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663" o:spid="_x0000_s4850" style="position:absolute;margin-left:384.3pt;margin-top:89.65pt;width:153.4pt;height:.7pt;z-index:-2500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CYg/Xt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662" o:spid="_x0000_s4851" style="position:absolute;margin-left:384.3pt;margin-top:91.1pt;width:153.4pt;height:.7pt;z-index:-2500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EQSX0/OAwAARg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661" o:spid="_x0000_s4852" style="position:absolute;margin-left:539.15pt;margin-top:89.65pt;width:.7pt;height:2.3pt;z-index:-2500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660" o:spid="_x0000_s4853" style="position:absolute;margin-left:537.7pt;margin-top:89.65pt;width:2.15pt;height:.7pt;z-index:-2500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y/zQMAADQKAAAOAAAAZHJzL2Uyb0RvYy54bWysVtGOqzYQfa/Uf7D82CoLJoQEtNmre3eb&#10;qtK2vdJNP8ABE1DBprYTsq367x0PkIU02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YFAy/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659" o:spid="_x0000_s4854" style="position:absolute;margin-left:537.7pt;margin-top:91.1pt;width:.7pt;height:.85pt;z-index:-2500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658" o:spid="_x0000_s4855" style="position:absolute;margin-left:537.7pt;margin-top:91.1pt;width:.7pt;height:.7pt;z-index:-2500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omTJn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657" o:spid="_x0000_s4856" style="position:absolute;margin-left:84.4pt;margin-top:91.95pt;width:.5pt;height:495.15pt;z-index:-2500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56" o:spid="_x0000_s4857" style="position:absolute;margin-left:84.4pt;margin-top:587.1pt;width:.5pt;height:.7pt;z-index:-2500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55" o:spid="_x0000_s4858" style="position:absolute;margin-left:85.35pt;margin-top:91.95pt;width:.5pt;height:495.15pt;z-index:-2500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HdILuf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54" o:spid="_x0000_s4859" style="position:absolute;margin-left:85.35pt;margin-top:587.1pt;width:.5pt;height:.7pt;z-index:-2500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VtyQMAADgKAAAOAAAAZHJzL2Uyb0RvYy54bWysVlGPozYQfq90/8Hy452yYEJIiDZ7uttt&#10;qkrb9qRLf4ADJqADm9pOyLbqf+/YxllIk72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MCwhW3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53" o:spid="_x0000_s4860" style="position:absolute;margin-left:85.8pt;margin-top:587.1pt;width:59.9pt;height:.7pt;z-index:-2500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DMeQ530wMA&#10;AEo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52" o:spid="_x0000_s4861" style="position:absolute;margin-left:145.7pt;margin-top:587.1pt;width:.7pt;height:.7pt;z-index:-2500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P7xcHH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51" o:spid="_x0000_s4862" style="position:absolute;margin-left:146.4pt;margin-top:587.1pt;width:156.15pt;height:.7pt;z-index:-2500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B3kNkTRAwAA&#10;TQ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50" o:spid="_x0000_s4863" style="position:absolute;margin-left:302.55pt;margin-top:587.1pt;width:.7pt;height:.7pt;z-index:-2500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A47CWkxQMAAEI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49" o:spid="_x0000_s4864" style="position:absolute;margin-left:303.3pt;margin-top:587.1pt;width:78.85pt;height:.7pt;z-index:-2500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tsM+Q9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48" o:spid="_x0000_s4865" style="position:absolute;margin-left:382.15pt;margin-top:587.1pt;width:.7pt;height:.7pt;z-index:-2500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KE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kpFyhM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47" o:spid="_x0000_s4866" style="position:absolute;margin-left:382.85pt;margin-top:587.1pt;width:154.8pt;height:.7pt;z-index:-2500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px0AMAAFU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iD5Kcd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46" o:spid="_x0000_s4867" style="position:absolute;margin-left:539.15pt;margin-top:91.95pt;width:.7pt;height:495.15pt;z-index:-2500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Ci&#10;FoDC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45" o:spid="_x0000_s4868" style="position:absolute;margin-left:539.15pt;margin-top:587.1pt;width:.7pt;height:.7pt;z-index:-2500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44" o:spid="_x0000_s4869" style="position:absolute;margin-left:537.7pt;margin-top:91.95pt;width:.7pt;height:495.15pt;z-index:-2500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43" o:spid="_x0000_s4870" style="position:absolute;margin-left:537.7pt;margin-top:587.1pt;width:.7pt;height:.7pt;z-index:-2500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42" o:spid="_x0000_s4871" style="position:absolute;margin-left:84.4pt;margin-top:587.85pt;width:.5pt;height:80.2pt;z-index:-2500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ZqwXr8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41" o:spid="_x0000_s4872" style="position:absolute;margin-left:84.4pt;margin-top:668pt;width:.5pt;height:1.45pt;z-index:-2500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640" o:spid="_x0000_s4873" style="position:absolute;margin-left:84.4pt;margin-top:669pt;width:1.45pt;height:.5pt;z-index:-2500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eyYJpdUD&#10;AAA5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39" o:spid="_x0000_s4874" style="position:absolute;margin-left:85.8pt;margin-top:669pt;width:216.75pt;height:.5pt;z-index:-2500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Dau&#10;pKXXAwAATQ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38" o:spid="_x0000_s4875" style="position:absolute;margin-left:85.35pt;margin-top:587.85pt;width:.5pt;height:80.2pt;z-index:-2500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ILsvB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37" o:spid="_x0000_s4876" style="position:absolute;margin-left:85.35pt;margin-top:668pt;width:.5pt;height:.5pt;z-index:-2500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36" o:spid="_x0000_s4877" style="position:absolute;margin-left:85.35pt;margin-top:668pt;width:.5pt;height:.5pt;z-index:-2500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OCwg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35" o:spid="_x0000_s4878" style="position:absolute;margin-left:85.8pt;margin-top:668pt;width:216.75pt;height:.5pt;z-index:-2500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C2ribl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34" o:spid="_x0000_s4879" style="position:absolute;margin-left:302.55pt;margin-top:587.85pt;width:.7pt;height:80.2pt;z-index:-2500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F0P9oj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33" o:spid="_x0000_s4880" style="position:absolute;margin-left:302.55pt;margin-top:668pt;width:1.45pt;height:.5pt;z-index:-2500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eT1AMAAEMKAAAOAAAAZHJzL2Uyb0RvYy54bWysVtGOozYUfa/Uf7D82CoDJgQCGma1O9NU&#10;labtSpt+gAMmoIJNbSdkWvXfe21DBtJM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ArpqeT1AMA&#10;AEM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32" o:spid="_x0000_s4881" style="position:absolute;margin-left:302.55pt;margin-top:669pt;width:1.45pt;height:.5pt;z-index:-2500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31" o:spid="_x0000_s4882" style="position:absolute;margin-left:304pt;margin-top:669pt;width:233.7pt;height:.5pt;z-index:-2500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93ywMAAFUKAAAOAAAAZHJzL2Uyb0RvYy54bWysVtGOozYUfa+0/2DxuKsMmBAI0TCr3Zmm&#10;qjRtV9r0AxwwAS3Y1HZCplX/vdc2zkA6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BEfv93ywMAAFU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30" o:spid="_x0000_s4883" style="position:absolute;margin-left:304pt;margin-top:668pt;width:233.7pt;height:.5pt;z-index:-2500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SR0AMAAFUKAAAOAAAAZHJzL2Uyb0RvYy54bWysVtGOozYUfa+0/2DxuKsMmBAIaDKr3Zmm&#10;qjRtV9r0AxwwAS3Y1HZCplX/vdc2zkA6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29" o:spid="_x0000_s4884" style="position:absolute;margin-left:539.15pt;margin-top:587.85pt;width:.7pt;height:80.2pt;z-index:-2500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28" o:spid="_x0000_s4885" style="position:absolute;margin-left:537.7pt;margin-top:587.85pt;width:.7pt;height:80.2pt;z-index:-2500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HX34Q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27" o:spid="_x0000_s4886" style="position:absolute;margin-left:537.7pt;margin-top:668pt;width:2.15pt;height:.5pt;z-index:-2500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CC&#10;L/di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26" o:spid="_x0000_s4887" style="position:absolute;margin-left:537.7pt;margin-top:669pt;width:2.15pt;height:.5pt;z-index:-2500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625" o:spid="_x0000_s4888" style="position:absolute;margin-left:56.05pt;margin-top:89.65pt;width:.5pt;height:2.3pt;z-index:-2500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UuyQMAACoKAAAOAAAAZHJzL2Uyb0RvYy54bWysVtGOqzYQfa/Uf7D82CoLJoQEtNmre3eb&#10;qtK2vdJNP8ABE1DBprYTsq367x0PkIU0u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AzAeUuyQMAACo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624" o:spid="_x0000_s4889" style="position:absolute;margin-left:56.05pt;margin-top:89.65pt;width:1.45pt;height:.5pt;z-index:-2500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U+zQMAACo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hGT1Ps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623" o:spid="_x0000_s4890" style="position:absolute;margin-left:57pt;margin-top:90.6pt;width:.5pt;height:1.3pt;z-index:-2500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KIvP7j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622" o:spid="_x0000_s4891" style="position:absolute;margin-left:57pt;margin-top:90.6pt;width:.5pt;height:.5pt;z-index:-2500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PhvgMAACk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621" o:spid="_x0000_s4892" style="position:absolute;margin-left:57.5pt;margin-top:90.6pt;width:59.9pt;height:.5pt;z-index:-2500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620" o:spid="_x0000_s4893" style="position:absolute;margin-left:57.5pt;margin-top:89.65pt;width:59.9pt;height:.5pt;z-index:-2500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BocAHrPAwAAOw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619" o:spid="_x0000_s4894" style="position:absolute;margin-left:117.4pt;margin-top:89.65pt;width:236.45pt;height:.7pt;z-index:-2500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Ca7V8r0AMAAD4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618" o:spid="_x0000_s4895" style="position:absolute;margin-left:117.4pt;margin-top:91.1pt;width:236.45pt;height:.7pt;z-index:-2500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HxLOzb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617" o:spid="_x0000_s4896" style="position:absolute;margin-left:353.85pt;margin-top:89.65pt;width:2.15pt;height:.7pt;z-index:-2500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616" o:spid="_x0000_s4897" style="position:absolute;margin-left:353.85pt;margin-top:91.1pt;width:2.15pt;height:.7pt;z-index:-2500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615" o:spid="_x0000_s4898" style="position:absolute;margin-left:356pt;margin-top:89.65pt;width:153.4pt;height:.7pt;z-index:-2500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rURjbtMD&#10;AABG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614" o:spid="_x0000_s4899" style="position:absolute;margin-left:356pt;margin-top:91.1pt;width:153.4pt;height:.7pt;z-index:-2500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XERHTdEDAABG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613" o:spid="_x0000_s4900" style="position:absolute;margin-left:510.8pt;margin-top:89.65pt;width:.7pt;height:2.3pt;z-index:-2500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612" o:spid="_x0000_s4901" style="position:absolute;margin-left:509.4pt;margin-top:89.65pt;width:2.15pt;height:.7pt;z-index:-2500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Cc4LPK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611" o:spid="_x0000_s4902" style="position:absolute;margin-left:509.4pt;margin-top:91.1pt;width:.7pt;height:.85pt;z-index:-2500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610" o:spid="_x0000_s4903" style="position:absolute;margin-left:509.4pt;margin-top:91.1pt;width:.7pt;height:.7pt;z-index:-2500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JvGM1r8DAAAz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609" o:spid="_x0000_s4904" style="position:absolute;margin-left:57pt;margin-top:91.95pt;width:.5pt;height:495.15pt;z-index:-2500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GTa4mXPAwAASA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08" o:spid="_x0000_s4905" style="position:absolute;margin-left:57pt;margin-top:587.1pt;width:.5pt;height:.7pt;z-index:-2500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07" o:spid="_x0000_s4906" style="position:absolute;margin-left:56.05pt;margin-top:91.95pt;width:.5pt;height:495.15pt;z-index:-2500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MVN5dzV&#10;AwAASA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06" o:spid="_x0000_s4907" style="position:absolute;margin-left:56.05pt;margin-top:587.1pt;width:.5pt;height:.7pt;z-index:-2500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05" o:spid="_x0000_s4908" style="position:absolute;margin-left:57.5pt;margin-top:587.1pt;width:59.9pt;height:.7pt;z-index:-2500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YaP0Ss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04" o:spid="_x0000_s4909" style="position:absolute;margin-left:117.4pt;margin-top:587.1pt;width:.7pt;height:.7pt;z-index:-2500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IwxA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DdA8Iw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03" o:spid="_x0000_s4910" style="position:absolute;margin-left:118.1pt;margin-top:587.1pt;width:156.15pt;height:.7pt;z-index:-2500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NII&#10;KUP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02" o:spid="_x0000_s4911" style="position:absolute;margin-left:274.25pt;margin-top:587.1pt;width:.7pt;height:.7pt;z-index:-2500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Cdt7iM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01" o:spid="_x0000_s4912" style="position:absolute;margin-left:274.95pt;margin-top:587.1pt;width:78.85pt;height:.7pt;z-index:-2500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00" o:spid="_x0000_s4913" style="position:absolute;margin-left:353.85pt;margin-top:587.1pt;width:.7pt;height:.7pt;z-index:-2500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63xw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J4Wrrf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99" o:spid="_x0000_s4914" style="position:absolute;margin-left:354.55pt;margin-top:587.1pt;width:154.8pt;height:.7pt;z-index:-2500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98" o:spid="_x0000_s4915" style="position:absolute;margin-left:510.8pt;margin-top:91.95pt;width:.7pt;height:495.15pt;z-index:-2500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AuYwSc0AMA&#10;AFI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97" o:spid="_x0000_s4916" style="position:absolute;margin-left:510.8pt;margin-top:587.1pt;width:.7pt;height:.7pt;z-index:-2500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p6uNccgDAABC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96" o:spid="_x0000_s4917" style="position:absolute;margin-left:509.4pt;margin-top:91.95pt;width:.7pt;height:495.15pt;z-index:-2500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F5Q&#10;ycv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95" o:spid="_x0000_s4918" style="position:absolute;margin-left:509.4pt;margin-top:587.1pt;width:.7pt;height:.7pt;z-index:-2500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94" o:spid="_x0000_s4919" style="position:absolute;margin-left:56.05pt;margin-top:587.85pt;width:.5pt;height:80.2pt;z-index:-2500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Kfz2n7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93" o:spid="_x0000_s4920" style="position:absolute;margin-left:56.05pt;margin-top:668pt;width:.5pt;height:1.45pt;z-index:-2500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WIsHzs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592" o:spid="_x0000_s4921" style="position:absolute;margin-left:56.05pt;margin-top:669pt;width:1.45pt;height:.5pt;z-index:-2500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CUxS7z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91" o:spid="_x0000_s4922" style="position:absolute;margin-left:57pt;margin-top:587.85pt;width:.5pt;height:80.2pt;z-index:-2500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BCxRin0QMAAEs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90" o:spid="_x0000_s4923" style="position:absolute;margin-left:57pt;margin-top:668pt;width:.5pt;height:.5pt;z-index:-2500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xmdqC8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89" o:spid="_x0000_s4924" style="position:absolute;margin-left:57pt;margin-top:668pt;width:.5pt;height:.5pt;z-index:-2500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TUxkUc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88" o:spid="_x0000_s4925" style="position:absolute;margin-left:57.5pt;margin-top:669pt;width:216.75pt;height:.5pt;z-index:-2500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87" o:spid="_x0000_s4926" style="position:absolute;margin-left:57.5pt;margin-top:668pt;width:216.75pt;height:.5pt;z-index:-2500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Br9jlO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86" o:spid="_x0000_s4927" style="position:absolute;margin-left:274.25pt;margin-top:587.85pt;width:.7pt;height:80.2pt;z-index:-2500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85" o:spid="_x0000_s4928" style="position:absolute;margin-left:274.25pt;margin-top:668pt;width:1.45pt;height:.5pt;z-index:-2500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J1vu67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84" o:spid="_x0000_s4929" style="position:absolute;margin-left:274.25pt;margin-top:669pt;width:1.45pt;height:.5pt;z-index:-2500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mpfsgd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83" o:spid="_x0000_s4930" style="position:absolute;margin-left:275.7pt;margin-top:669pt;width:233.7pt;height:.5pt;z-index:-2500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C3XR9r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82" o:spid="_x0000_s4931" style="position:absolute;margin-left:275.7pt;margin-top:668pt;width:233.7pt;height:.5pt;z-index:-2500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0K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4qI9&#10;Ct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81" o:spid="_x0000_s4932" style="position:absolute;margin-left:510.8pt;margin-top:587.85pt;width:.7pt;height:80.2pt;z-index:-2500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80" o:spid="_x0000_s4933" style="position:absolute;margin-left:509.4pt;margin-top:587.85pt;width:.7pt;height:80.2pt;z-index:-2500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BMCECDOAwAAVQ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79" o:spid="_x0000_s4934" style="position:absolute;margin-left:509.4pt;margin-top:668pt;width:2.15pt;height:.5pt;z-index:-2500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Zg0QMAAEMKAAAOAAAAZHJzL2Uyb0RvYy54bWysVtGOozYUfa+0/2DxuKsMmJAQ0DCr3Zmm&#10;qjRtV9r0AxwwAS3Y1HZCplX/vdc2zkCa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78" o:spid="_x0000_s4935" style="position:absolute;margin-left:509.4pt;margin-top:669pt;width:2.15pt;height:.5pt;z-index:-2500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pxzwMAAEM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577" o:spid="_x0000_s4936" style="position:absolute;margin-left:85.35pt;margin-top:90.6pt;width:.5pt;height:1.3pt;z-index:-2500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576" o:spid="_x0000_s4937" style="position:absolute;margin-left:85.35pt;margin-top:90.6pt;width:.5pt;height:.5pt;z-index:-2499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575" o:spid="_x0000_s4938" style="position:absolute;margin-left:85.8pt;margin-top:90.6pt;width:59.9pt;height:.5pt;z-index:-2499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574" o:spid="_x0000_s4939" style="position:absolute;margin-left:84.4pt;margin-top:89.65pt;width:.5pt;height:2.3pt;z-index:-2499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B38L/y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573" o:spid="_x0000_s4940" style="position:absolute;margin-left:84.4pt;margin-top:89.65pt;width:1.45pt;height:.5pt;z-index:-2499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IzW0sn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572" o:spid="_x0000_s4941" style="position:absolute;margin-left:85.8pt;margin-top:89.65pt;width:59.9pt;height:.5pt;z-index:-2499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571" o:spid="_x0000_s4942" style="position:absolute;margin-left:145.7pt;margin-top:89.65pt;width:236.45pt;height:.7pt;z-index:-2499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570" o:spid="_x0000_s4943" style="position:absolute;margin-left:145.7pt;margin-top:91.1pt;width:236.45pt;height:.7pt;z-index:-2499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D8zA++zQMAAD4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569" o:spid="_x0000_s4944" style="position:absolute;margin-left:382.15pt;margin-top:89.65pt;width:2.15pt;height:.7pt;z-index:-2499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BC14WS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568" o:spid="_x0000_s4945" style="position:absolute;margin-left:382.15pt;margin-top:91.1pt;width:2.15pt;height:.7pt;z-index:-2499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q12CZc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567" o:spid="_x0000_s4946" style="position:absolute;margin-left:384.3pt;margin-top:89.65pt;width:153.4pt;height:.7pt;z-index:-2499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566" o:spid="_x0000_s4947" style="position:absolute;margin-left:384.3pt;margin-top:91.1pt;width:153.4pt;height:.7pt;z-index:-2499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565" o:spid="_x0000_s4948" style="position:absolute;margin-left:539.15pt;margin-top:89.65pt;width:.7pt;height:2.3pt;z-index:-2499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564" o:spid="_x0000_s4949" style="position:absolute;margin-left:537.7pt;margin-top:89.65pt;width:2.15pt;height:.7pt;z-index:-2499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s/0aE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563" o:spid="_x0000_s4950" style="position:absolute;margin-left:537.7pt;margin-top:91.1pt;width:.7pt;height:.85pt;z-index:-2499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562" o:spid="_x0000_s4951" style="position:absolute;margin-left:537.7pt;margin-top:91.1pt;width:.7pt;height:.7pt;z-index:-2499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561" o:spid="_x0000_s4952" style="position:absolute;margin-left:84.4pt;margin-top:91.95pt;width:.5pt;height:495.15pt;z-index:-2499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60" o:spid="_x0000_s4953" style="position:absolute;margin-left:84.4pt;margin-top:587.1pt;width:.5pt;height:.7pt;z-index:-2499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DWm9crLAwAAOA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9" o:spid="_x0000_s4954" style="position:absolute;margin-left:85.35pt;margin-top:91.95pt;width:.5pt;height:495.15pt;z-index:-2499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58" o:spid="_x0000_s4955" style="position:absolute;margin-left:85.35pt;margin-top:587.1pt;width:.5pt;height:.7pt;z-index:-2499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EHHhX7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7" o:spid="_x0000_s4956" style="position:absolute;margin-left:85.8pt;margin-top:587.1pt;width:59.9pt;height:.7pt;z-index:-2499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6" o:spid="_x0000_s4957" style="position:absolute;margin-left:145.7pt;margin-top:587.1pt;width:.7pt;height:.7pt;z-index:-2499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5" o:spid="_x0000_s4958" style="position:absolute;margin-left:146.4pt;margin-top:587.1pt;width:156.15pt;height:.7pt;z-index:-2499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4" o:spid="_x0000_s4959" style="position:absolute;margin-left:302.55pt;margin-top:587.1pt;width:.7pt;height:.7pt;z-index:-2499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KJyuO3EAwAAQg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3" o:spid="_x0000_s4960" style="position:absolute;margin-left:303.3pt;margin-top:587.1pt;width:78.85pt;height:.7pt;z-index:-2499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2" o:spid="_x0000_s4961" style="position:absolute;margin-left:382.15pt;margin-top:587.1pt;width:.7pt;height:.7pt;z-index:-2499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e9e0l8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1" o:spid="_x0000_s4962" style="position:absolute;margin-left:382.85pt;margin-top:587.1pt;width:154.8pt;height:.7pt;z-index:-2499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50" o:spid="_x0000_s4963" style="position:absolute;margin-left:539.15pt;margin-top:91.95pt;width:.7pt;height:495.15pt;z-index:-2499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49" o:spid="_x0000_s4964" style="position:absolute;margin-left:539.15pt;margin-top:587.1pt;width:.7pt;height:.7pt;z-index:-2499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48" o:spid="_x0000_s4965" style="position:absolute;margin-left:537.7pt;margin-top:91.95pt;width:.7pt;height:495.15pt;z-index:-2499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47" o:spid="_x0000_s4966" style="position:absolute;margin-left:537.7pt;margin-top:587.1pt;width:.7pt;height:.7pt;z-index:-2499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46" o:spid="_x0000_s4967" style="position:absolute;margin-left:84.4pt;margin-top:587.85pt;width:.5pt;height:80.2pt;z-index:-2499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904eZ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45" o:spid="_x0000_s4968" style="position:absolute;margin-left:84.4pt;margin-top:668pt;width:.5pt;height:1.45pt;z-index:-2499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544" o:spid="_x0000_s4969" style="position:absolute;margin-left:84.4pt;margin-top:669pt;width:1.45pt;height:.5pt;z-index:-2499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Dw1Y58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43" o:spid="_x0000_s4970" style="position:absolute;margin-left:85.8pt;margin-top:669pt;width:216.75pt;height:.5pt;z-index:-2499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CQ8pCy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42" o:spid="_x0000_s4971" style="position:absolute;margin-left:85.35pt;margin-top:587.85pt;width:.5pt;height:80.2pt;z-index:-2499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avOd8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41" o:spid="_x0000_s4972" style="position:absolute;margin-left:85.35pt;margin-top:668pt;width:.5pt;height:.5pt;z-index:-2499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40" o:spid="_x0000_s4973" style="position:absolute;margin-left:85.35pt;margin-top:668pt;width:.5pt;height:.5pt;z-index:-2499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7jxQMAADg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CJ17uP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39" o:spid="_x0000_s4974" style="position:absolute;margin-left:85.8pt;margin-top:668pt;width:216.75pt;height:.5pt;z-index:-2499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dEgq5NkDAABN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38" o:spid="_x0000_s4975" style="position:absolute;margin-left:302.55pt;margin-top:587.85pt;width:.7pt;height:80.2pt;z-index:-2499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DTbABr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37" o:spid="_x0000_s4976" style="position:absolute;margin-left:302.55pt;margin-top:668pt;width:1.45pt;height:.5pt;z-index:-2499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B9j95d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36" o:spid="_x0000_s4977" style="position:absolute;margin-left:302.55pt;margin-top:669pt;width:1.45pt;height:.5pt;z-index:-2499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J3cDZt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35" o:spid="_x0000_s4978" style="position:absolute;margin-left:304pt;margin-top:669pt;width:233.7pt;height:.5pt;z-index:-2499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34" o:spid="_x0000_s4979" style="position:absolute;margin-left:304pt;margin-top:668pt;width:233.7pt;height:.5pt;z-index:-2499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33" o:spid="_x0000_s4980" style="position:absolute;margin-left:539.15pt;margin-top:587.85pt;width:.7pt;height:80.2pt;z-index:-2499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32" o:spid="_x0000_s4981" style="position:absolute;margin-left:537.7pt;margin-top:587.85pt;width:.7pt;height:80.2pt;z-index:-2499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r30AE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31" o:spid="_x0000_s4982" style="position:absolute;margin-left:537.7pt;margin-top:668pt;width:2.15pt;height:.5pt;z-index:-2499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30" o:spid="_x0000_s4983" style="position:absolute;margin-left:537.7pt;margin-top:669pt;width:2.15pt;height:.5pt;z-index:-2499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IuriqzS&#10;AwAAQw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529" o:spid="_x0000_s4984" style="position:absolute;margin-left:56.05pt;margin-top:89.65pt;width:.5pt;height:2.3pt;z-index:-2499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uHzAMAACo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528" o:spid="_x0000_s4985" style="position:absolute;margin-left:56.05pt;margin-top:89.65pt;width:1.45pt;height:.5pt;z-index:-2499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vsmlUM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527" o:spid="_x0000_s4986" style="position:absolute;margin-left:57pt;margin-top:90.6pt;width:.5pt;height:1.3pt;z-index:-2499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NPGd5b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526" o:spid="_x0000_s4987" style="position:absolute;margin-left:57pt;margin-top:90.6pt;width:.5pt;height:.5pt;z-index:-2499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Aj8McdvwMAACk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525" o:spid="_x0000_s4988" style="position:absolute;margin-left:57.5pt;margin-top:90.6pt;width:59.9pt;height:.5pt;z-index:-2499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68g+qywMAADs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524" o:spid="_x0000_s4989" style="position:absolute;margin-left:57.5pt;margin-top:89.65pt;width:59.9pt;height:.5pt;z-index:-2499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ZvzwMAADs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FJJxm/PAwAAOw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523" o:spid="_x0000_s4990" style="position:absolute;margin-left:117.4pt;margin-top:89.65pt;width:236.45pt;height:.7pt;z-index:-2499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522" o:spid="_x0000_s4991" style="position:absolute;margin-left:117.4pt;margin-top:91.1pt;width:236.45pt;height:.7pt;z-index:-2499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Jp5T/nPAwAAPg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521" o:spid="_x0000_s4992" style="position:absolute;margin-left:353.85pt;margin-top:89.65pt;width:2.15pt;height:.7pt;z-index:-2499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520" o:spid="_x0000_s4993" style="position:absolute;margin-left:353.85pt;margin-top:91.1pt;width:2.15pt;height:.7pt;z-index:-2499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519" o:spid="_x0000_s4994" style="position:absolute;margin-left:356pt;margin-top:89.65pt;width:153.4pt;height:.7pt;z-index:-2499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518" o:spid="_x0000_s4995" style="position:absolute;margin-left:356pt;margin-top:91.1pt;width:153.4pt;height:.7pt;z-index:-2499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517" o:spid="_x0000_s4996" style="position:absolute;margin-left:510.8pt;margin-top:89.65pt;width:.7pt;height:2.3pt;z-index:-2499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516" o:spid="_x0000_s4997" style="position:absolute;margin-left:509.4pt;margin-top:89.65pt;width:2.15pt;height:.7pt;z-index:-2499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ATolcg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515" o:spid="_x0000_s4998" style="position:absolute;margin-left:509.4pt;margin-top:91.1pt;width:.7pt;height:.85pt;z-index:-2499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514" o:spid="_x0000_s4999" style="position:absolute;margin-left:509.4pt;margin-top:91.1pt;width:.7pt;height:.7pt;z-index:-2499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aE9FVb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513" o:spid="_x0000_s5000" style="position:absolute;margin-left:57pt;margin-top:91.95pt;width:.5pt;height:495.15pt;z-index:-2499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12" o:spid="_x0000_s5001" style="position:absolute;margin-left:57pt;margin-top:587.1pt;width:.5pt;height:.7pt;z-index:-2499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11" o:spid="_x0000_s5002" style="position:absolute;margin-left:56.05pt;margin-top:91.95pt;width:.5pt;height:495.15pt;z-index:-2499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10" o:spid="_x0000_s5003" style="position:absolute;margin-left:56.05pt;margin-top:587.1pt;width:.5pt;height:.7pt;z-index:-2499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njFKg8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9" o:spid="_x0000_s5004" style="position:absolute;margin-left:57.5pt;margin-top:587.1pt;width:59.9pt;height:.7pt;z-index:-2499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4PTo48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8" o:spid="_x0000_s5005" style="position:absolute;margin-left:117.4pt;margin-top:587.1pt;width:.7pt;height:.7pt;z-index:-2499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BcdMIj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7" o:spid="_x0000_s5006" style="position:absolute;margin-left:118.1pt;margin-top:587.1pt;width:156.15pt;height:.7pt;z-index:-2499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BD&#10;6iCK1wMAAEs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6" o:spid="_x0000_s5007" style="position:absolute;margin-left:274.25pt;margin-top:587.1pt;width:.7pt;height:.7pt;z-index:-2499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Ewxw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5" o:spid="_x0000_s5008" style="position:absolute;margin-left:274.95pt;margin-top:587.1pt;width:78.85pt;height:.7pt;z-index:-2499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4" o:spid="_x0000_s5009" style="position:absolute;margin-left:353.85pt;margin-top:587.1pt;width:.7pt;height:.7pt;z-index:-2499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TI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ABhrTIxQMAAEI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3" o:spid="_x0000_s5010" style="position:absolute;margin-left:354.55pt;margin-top:587.1pt;width:154.8pt;height:.7pt;z-index:-2499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AMcv1S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2" o:spid="_x0000_s5011" style="position:absolute;margin-left:510.8pt;margin-top:91.95pt;width:.7pt;height:495.15pt;z-index:-2499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501" o:spid="_x0000_s5012" style="position:absolute;margin-left:510.8pt;margin-top:587.1pt;width:.7pt;height:.7pt;z-index:-2499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500" o:spid="_x0000_s5013" style="position:absolute;margin-left:509.4pt;margin-top:91.95pt;width:.7pt;height:495.15pt;z-index:-2499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499" o:spid="_x0000_s5014" style="position:absolute;margin-left:509.4pt;margin-top:587.1pt;width:.7pt;height:.7pt;z-index:-2499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hIj2fs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98" o:spid="_x0000_s5015" style="position:absolute;margin-left:56.05pt;margin-top:587.85pt;width:.5pt;height:80.2pt;z-index:-2499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Tdzg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B46VN3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497" o:spid="_x0000_s5016" style="position:absolute;margin-left:56.05pt;margin-top:668pt;width:.5pt;height:1.45pt;z-index:-2499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H5pPy7PAwAAOQ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496" o:spid="_x0000_s5017" style="position:absolute;margin-left:56.05pt;margin-top:669pt;width:1.45pt;height:.5pt;z-index:-2499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AD03Nc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495" o:spid="_x0000_s5018" style="position:absolute;margin-left:57pt;margin-top:587.85pt;width:.5pt;height:80.2pt;z-index:-2499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494" o:spid="_x0000_s5019" style="position:absolute;margin-left:57pt;margin-top:668pt;width:.5pt;height:.5pt;z-index:-2499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HJDbO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493" o:spid="_x0000_s5020" style="position:absolute;margin-left:57pt;margin-top:668pt;width:.5pt;height:.5pt;z-index:-2499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DAY/TO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492" o:spid="_x0000_s5021" style="position:absolute;margin-left:57.5pt;margin-top:669pt;width:216.75pt;height:.5pt;z-index:-2499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A+CPIN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491" o:spid="_x0000_s5022" style="position:absolute;margin-left:57.5pt;margin-top:668pt;width:216.75pt;height:.5pt;z-index:-2499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Ua9Hq9IDAABL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490" o:spid="_x0000_s5023" style="position:absolute;margin-left:274.25pt;margin-top:587.85pt;width:.7pt;height:80.2pt;z-index:-2499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489" o:spid="_x0000_s5024" style="position:absolute;margin-left:274.25pt;margin-top:668pt;width:1.45pt;height:.5pt;z-index:-2499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f3lqvdQD&#10;AAA5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488" o:spid="_x0000_s5025" style="position:absolute;margin-left:274.25pt;margin-top:669pt;width:1.45pt;height:.5pt;z-index:-2499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nz0Q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khKp89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487" o:spid="_x0000_s5026" style="position:absolute;margin-left:275.7pt;margin-top:669pt;width:233.7pt;height:.5pt;z-index:-2499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Td2AMAAE0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486" o:spid="_x0000_s5027" style="position:absolute;margin-left:275.7pt;margin-top:668pt;width:233.7pt;height:.5pt;z-index:-2499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a8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Y/0W&#10;vN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485" o:spid="_x0000_s5028" style="position:absolute;margin-left:510.8pt;margin-top:587.85pt;width:.7pt;height:80.2pt;z-index:-2499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Obyxx/LAwAAVQ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484" o:spid="_x0000_s5029" style="position:absolute;margin-left:509.4pt;margin-top:587.85pt;width:.7pt;height:80.2pt;z-index:-2499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4XuY+s0DAABV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483" o:spid="_x0000_s5030" style="position:absolute;margin-left:509.4pt;margin-top:668pt;width:2.15pt;height:.5pt;z-index:-2499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482" o:spid="_x0000_s5031" style="position:absolute;margin-left:509.4pt;margin-top:669pt;width:2.15pt;height:.5pt;z-index:-2499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Bbkwn7MAwAAQw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34 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481" o:spid="_x0000_s5032" style="position:absolute;margin-left:85.35pt;margin-top:103.6pt;width:.5pt;height:1.3pt;z-index:-2499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" path="m,l17,r,46l,46,,xe" fillcolor="black" stroked="f" strokeweight="1pt">
            <v:stroke miterlimit="10" joinstyle="miter"/>
            <v:path o:connecttype="custom" o:connectlocs="0,1283916;6350,1283916;6350,1300075;0,1300075;0,1283916" o:connectangles="0,0,0,0,0"/>
            <w10:wrap anchorx="page" anchory="page"/>
          </v:shape>
        </w:pict>
      </w:r>
      <w:r>
        <w:rPr>
          <w:noProof/>
        </w:rPr>
        <w:pict>
          <v:shape id="Freeform 480" o:spid="_x0000_s5033" style="position:absolute;margin-left:85.35pt;margin-top:103.6pt;width:.5pt;height:.5pt;z-index:-2499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" path="m,l17,r,16l,16,,xe" fillcolor="black" stroked="f" strokeweight="1pt">
            <v:stroke miterlimit="10" joinstyle="miter"/>
            <v:path o:connecttype="custom" o:connectlocs="0,1365250;6350,1365250;6350,1371226;0,1371226;0,1365250" o:connectangles="0,0,0,0,0"/>
            <w10:wrap anchorx="page" anchory="page"/>
          </v:shape>
        </w:pict>
      </w:r>
      <w:r>
        <w:rPr>
          <w:noProof/>
        </w:rPr>
        <w:pict>
          <v:shape id="Freeform 479" o:spid="_x0000_s5034" style="position:absolute;margin-left:85.8pt;margin-top:103.6pt;width:59.9pt;height:.5pt;z-index:-2499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" path="m,l2113,r,16l,16,,xe" fillcolor="black" stroked="f" strokeweight="1pt">
            <v:stroke miterlimit="10" joinstyle="miter"/>
            <v:path o:connecttype="custom" o:connectlocs="0,1365250;760730,1365250;760730,1371226;0,1371226;0,1365250" o:connectangles="0,0,0,0,0"/>
            <w10:wrap anchorx="page" anchory="page"/>
          </v:shape>
        </w:pict>
      </w:r>
      <w:r>
        <w:rPr>
          <w:noProof/>
        </w:rPr>
        <w:pict>
          <v:shape id="Freeform 478" o:spid="_x0000_s5035" style="position:absolute;margin-left:84.4pt;margin-top:102.6pt;width:.5pt;height:2.3pt;z-index:-2498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" path="m,l17,r,80l,80,,xe" fillcolor="black" stroked="f" strokeweight="1pt">
            <v:stroke miterlimit="10" joinstyle="miter"/>
            <v:path o:connecttype="custom" o:connectlocs="0,1305795;6350,1305795;6350,1334645;0,1334645;0,1305795" o:connectangles="0,0,0,0,0"/>
            <w10:wrap anchorx="page" anchory="page"/>
          </v:shape>
        </w:pict>
      </w:r>
      <w:r>
        <w:rPr>
          <w:noProof/>
        </w:rPr>
        <w:pict>
          <v:shape id="Freeform 477" o:spid="_x0000_s5036" style="position:absolute;margin-left:84.4pt;margin-top:102.6pt;width:1.45pt;height:.5pt;z-index:-2498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" path="m,l51,r,17l,17,,xe" fillcolor="black" stroked="f" strokeweight="1pt">
            <v:stroke miterlimit="10" joinstyle="miter"/>
            <v:path o:connecttype="custom" o:connectlocs="0,1352550;18415,1352550;18415,1358900;0,1358900;0,1352550" o:connectangles="0,0,0,0,0"/>
            <w10:wrap anchorx="page" anchory="page"/>
          </v:shape>
        </w:pict>
      </w:r>
      <w:r>
        <w:rPr>
          <w:noProof/>
        </w:rPr>
        <w:pict>
          <v:shape id="Freeform 476" o:spid="_x0000_s5037" style="position:absolute;margin-left:85.8pt;margin-top:102.6pt;width:59.9pt;height:.5pt;z-index:-2498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" path="m,l2113,r,17l,17,,xe" fillcolor="black" stroked="f" strokeweight="1pt">
            <v:stroke miterlimit="10" joinstyle="miter"/>
            <v:path o:connecttype="custom" o:connectlocs="0,1352550;760730,1352550;760730,1358900;0,1358900;0,1352550" o:connectangles="0,0,0,0,0"/>
            <w10:wrap anchorx="page" anchory="page"/>
          </v:shape>
        </w:pict>
      </w:r>
      <w:r>
        <w:rPr>
          <w:noProof/>
        </w:rPr>
        <w:pict>
          <v:shape id="Freeform 475" o:spid="_x0000_s5038" style="position:absolute;margin-left:145.7pt;margin-top:102.6pt;width:236.45pt;height:.7pt;z-index:-2498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" path="m,l8342,r,25l,25,,xe" fillcolor="black" stroked="f" strokeweight="1pt">
            <v:stroke miterlimit="10" joinstyle="miter"/>
            <v:path o:connecttype="custom" o:connectlocs="0,1238103;3002915,1238103;3002915,1246652;0,1246652;0,1238103" o:connectangles="0,0,0,0,0"/>
            <w10:wrap anchorx="page" anchory="page"/>
          </v:shape>
        </w:pict>
      </w:r>
      <w:r>
        <w:rPr>
          <w:noProof/>
        </w:rPr>
        <w:pict>
          <v:shape id="Freeform 474" o:spid="_x0000_s5039" style="position:absolute;margin-left:145.7pt;margin-top:104.05pt;width:236.45pt;height:.7pt;z-index:-2498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255200;3002915,1255200;3002915,1264090;0,1264090;0,1255200" o:connectangles="0,0,0,0,0"/>
            <w10:wrap anchorx="page" anchory="page"/>
          </v:shape>
        </w:pict>
      </w:r>
      <w:r>
        <w:rPr>
          <w:noProof/>
        </w:rPr>
        <w:pict>
          <v:shape id="Freeform 473" o:spid="_x0000_s5040" style="position:absolute;margin-left:382.15pt;margin-top:102.6pt;width:2.15pt;height:.7pt;z-index:-2498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" path="m,l76,r,25l,25,,xe" fillcolor="black" stroked="f" strokeweight="1pt">
            <v:stroke miterlimit="10" joinstyle="miter"/>
            <v:path o:connecttype="custom" o:connectlocs="0,1238103;26950,1238103;26950,1246652;0,1246652;0,1238103" o:connectangles="0,0,0,0,0"/>
            <w10:wrap anchorx="page" anchory="page"/>
          </v:shape>
        </w:pict>
      </w:r>
      <w:r>
        <w:rPr>
          <w:noProof/>
        </w:rPr>
        <w:pict>
          <v:shape id="Freeform 472" o:spid="_x0000_s5041" style="position:absolute;margin-left:382.15pt;margin-top:104.05pt;width:2.15pt;height:.7pt;z-index:-2498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" path="m,l76,r,26l,26,,xe" fillcolor="black" stroked="f" strokeweight="1pt">
            <v:stroke miterlimit="10" joinstyle="miter"/>
            <v:path o:connecttype="custom" o:connectlocs="0,1255200;26950,1255200;26950,1264090;0,1264090;0,1255200" o:connectangles="0,0,0,0,0"/>
            <w10:wrap anchorx="page" anchory="page"/>
          </v:shape>
        </w:pict>
      </w:r>
      <w:r>
        <w:rPr>
          <w:noProof/>
        </w:rPr>
        <w:pict>
          <v:shape id="Freeform 471" o:spid="_x0000_s5042" style="position:absolute;margin-left:384.3pt;margin-top:102.6pt;width:153.4pt;height:.7pt;z-index:-2498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" path="m,l5411,r,25l,25,,xe" fillcolor="black" stroked="f" strokeweight="1pt">
            <v:stroke miterlimit="10" joinstyle="miter"/>
            <v:path o:connecttype="custom" o:connectlocs="0,1238103;1948180,1238103;1948180,1246652;0,1246652;0,1238103" o:connectangles="0,0,0,0,0"/>
            <w10:wrap anchorx="page" anchory="page"/>
          </v:shape>
        </w:pict>
      </w:r>
      <w:r>
        <w:rPr>
          <w:noProof/>
        </w:rPr>
        <w:pict>
          <v:shape id="Freeform 470" o:spid="_x0000_s5043" style="position:absolute;margin-left:384.3pt;margin-top:104.05pt;width:153.4pt;height:.7pt;z-index:-2498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" path="m,l5411,r,26l,26,,xe" fillcolor="black" stroked="f" strokeweight="1pt">
            <v:stroke miterlimit="10" joinstyle="miter"/>
            <v:path o:connecttype="custom" o:connectlocs="0,1255200;1948180,1255200;1948180,1264090;0,1264090;0,1255200" o:connectangles="0,0,0,0,0"/>
            <w10:wrap anchorx="page" anchory="page"/>
          </v:shape>
        </w:pict>
      </w:r>
      <w:r>
        <w:rPr>
          <w:noProof/>
        </w:rPr>
        <w:pict>
          <v:shape id="Freeform 469" o:spid="_x0000_s5044" style="position:absolute;margin-left:539.15pt;margin-top:102.6pt;width:.7pt;height:2.3pt;z-index:-2498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" path="m,l25,r,80l,80,,xe" fillcolor="black" stroked="f" strokeweight="1pt">
            <v:stroke miterlimit="10" joinstyle="miter"/>
            <v:path o:connecttype="custom" o:connectlocs="0,1305795;8548,1305795;8548,1334645;0,1334645;0,1305795" o:connectangles="0,0,0,0,0"/>
            <w10:wrap anchorx="page" anchory="page"/>
          </v:shape>
        </w:pict>
      </w:r>
      <w:r>
        <w:rPr>
          <w:noProof/>
        </w:rPr>
        <w:pict>
          <v:shape id="Freeform 468" o:spid="_x0000_s5045" style="position:absolute;margin-left:537.7pt;margin-top:102.6pt;width:2.15pt;height:.7pt;z-index:-2498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" path="m,l76,r,25l,25,,xe" fillcolor="black" stroked="f" strokeweight="1pt">
            <v:stroke miterlimit="10" joinstyle="miter"/>
            <v:path o:connecttype="custom" o:connectlocs="0,1238103;26950,1238103;26950,1246652;0,1246652;0,1238103" o:connectangles="0,0,0,0,0"/>
            <w10:wrap anchorx="page" anchory="page"/>
          </v:shape>
        </w:pict>
      </w:r>
      <w:r>
        <w:rPr>
          <w:noProof/>
        </w:rPr>
        <w:pict>
          <v:shape id="Freeform 467" o:spid="_x0000_s5046" style="position:absolute;margin-left:537.7pt;margin-top:104.05pt;width:.7pt;height:.85pt;z-index:-2498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" path="m,l26,r,30l,30,,xe" fillcolor="black" stroked="f" strokeweight="1pt">
            <v:stroke miterlimit="10" joinstyle="miter"/>
            <v:path o:connecttype="custom" o:connectlocs="0,1320948;8890,1320948;8890,1331743;0,1331743;0,1320948" o:connectangles="0,0,0,0,0"/>
            <w10:wrap anchorx="page" anchory="page"/>
          </v:shape>
        </w:pict>
      </w:r>
      <w:r>
        <w:rPr>
          <w:noProof/>
        </w:rPr>
        <w:pict>
          <v:shape id="Freeform 466" o:spid="_x0000_s5047" style="position:absolute;margin-left:537.7pt;margin-top:104.05pt;width:.7pt;height:.7pt;z-index:-2498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255200;8890,1255200;8890,1264090;0,1264090;0,1255200" o:connectangles="0,0,0,0,0"/>
            <w10:wrap anchorx="page" anchory="page"/>
          </v:shape>
        </w:pict>
      </w:r>
      <w:r>
        <w:rPr>
          <w:noProof/>
        </w:rPr>
        <w:pict>
          <v:shape id="Freeform 465" o:spid="_x0000_s5048" style="position:absolute;margin-left:85.35pt;margin-top:104.9pt;width:.5pt;height:495.15pt;z-index:-2498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" path="m,l17,r,17469l,17469,,xe" fillcolor="black" stroked="f" strokeweight="1pt">
            <v:stroke miterlimit="10" joinstyle="miter"/>
            <v:path o:connecttype="custom" o:connectlocs="0,1332268;6350,1332268;6350,7620673;0,7620673;0,1332268" o:connectangles="0,0,0,0,0"/>
            <w10:wrap anchorx="page" anchory="page"/>
          </v:shape>
        </w:pict>
      </w:r>
      <w:r>
        <w:rPr>
          <w:noProof/>
        </w:rPr>
        <w:pict>
          <v:shape id="Freeform 464" o:spid="_x0000_s5049" style="position:absolute;margin-left:84.4pt;margin-top:104.9pt;width:.5pt;height:495.15pt;z-index:-2498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" path="m,l17,r,17469l,17469,,xe" fillcolor="black" stroked="f" strokeweight="1pt">
            <v:stroke miterlimit="10" joinstyle="miter"/>
            <v:path o:connecttype="custom" o:connectlocs="0,1332268;6350,1332268;6350,7620673;0,7620673;0,1332268" o:connectangles="0,0,0,0,0"/>
            <w10:wrap anchorx="page" anchory="page"/>
          </v:shape>
        </w:pict>
      </w:r>
      <w:r>
        <w:rPr>
          <w:noProof/>
        </w:rPr>
        <w:pict>
          <v:shape id="Freeform 463" o:spid="_x0000_s5050" style="position:absolute;margin-left:539.15pt;margin-top:104.9pt;width:.7pt;height:495.15pt;z-index:-2498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" path="m,l25,r,17469l,17469,,xe" fillcolor="black" stroked="f" strokeweight="1pt">
            <v:stroke miterlimit="10" joinstyle="miter"/>
            <v:path o:connecttype="custom" o:connectlocs="0,1332268;8548,1332268;8548,7620673;0,7620673;0,1332268" o:connectangles="0,0,0,0,0"/>
            <w10:wrap anchorx="page" anchory="page"/>
          </v:shape>
        </w:pict>
      </w:r>
      <w:r>
        <w:rPr>
          <w:noProof/>
        </w:rPr>
        <w:pict>
          <v:shape id="Freeform 462" o:spid="_x0000_s5051" style="position:absolute;margin-left:537.7pt;margin-top:104.9pt;width:.7pt;height:495.15pt;z-index:-2498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" path="m,l26,r,17469l,17469,,xe" fillcolor="black" stroked="f" strokeweight="1pt">
            <v:stroke miterlimit="10" joinstyle="miter"/>
            <v:path o:connecttype="custom" o:connectlocs="0,1332268;8890,1332268;8890,7620673;0,7620673;0,1332268" o:connectangles="0,0,0,0,0"/>
            <w10:wrap anchorx="page" anchory="page"/>
          </v:shape>
        </w:pict>
      </w:r>
      <w:r>
        <w:rPr>
          <w:noProof/>
        </w:rPr>
        <w:pict>
          <v:shape id="Freeform 461" o:spid="_x0000_s5052" style="position:absolute;margin-left:84.4pt;margin-top:600.05pt;width:.5pt;height:.7pt;z-index:-2498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" path="m,l17,r,25l,25,,xe" fillcolor="black" stroked="f" strokeweight="1pt">
            <v:stroke miterlimit="10" joinstyle="miter"/>
            <v:path o:connecttype="custom" o:connectlocs="0,7238512;6350,7238512;6350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60" o:spid="_x0000_s5053" style="position:absolute;margin-left:85.35pt;margin-top:600.05pt;width:.5pt;height:.7pt;z-index:-2498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" path="m,l17,r,25l,25,,xe" fillcolor="black" stroked="f" strokeweight="1pt">
            <v:stroke miterlimit="10" joinstyle="miter"/>
            <v:path o:connecttype="custom" o:connectlocs="0,7238512;6350,7238512;6350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9" o:spid="_x0000_s5054" style="position:absolute;margin-left:85.8pt;margin-top:600.05pt;width:59.9pt;height:.7pt;z-index:-2498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" path="m,l2113,r,25l,25,,xe" fillcolor="black" stroked="f" strokeweight="1pt">
            <v:stroke miterlimit="10" joinstyle="miter"/>
            <v:path o:connecttype="custom" o:connectlocs="0,7238512;760730,7238512;760730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8" o:spid="_x0000_s5055" style="position:absolute;margin-left:145.7pt;margin-top:600.05pt;width:.7pt;height:.7pt;z-index:-2498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7" o:spid="_x0000_s5056" style="position:absolute;margin-left:146.4pt;margin-top:600.05pt;width:156.15pt;height:.7pt;z-index:-2498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" path="m,l5508,r,25l,25,,xe" fillcolor="black" stroked="f" strokeweight="1pt">
            <v:stroke miterlimit="10" joinstyle="miter"/>
            <v:path o:connecttype="custom" o:connectlocs="0,7238512;1982745,7238512;1982745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6" o:spid="_x0000_s5057" style="position:absolute;margin-left:302.55pt;margin-top:600.05pt;width:.7pt;height:.7pt;z-index:-2498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5" o:spid="_x0000_s5058" style="position:absolute;margin-left:303.3pt;margin-top:600.05pt;width:78.85pt;height:.7pt;z-index:-2498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" path="m,l2782,r,25l,25,,xe" fillcolor="black" stroked="f" strokeweight="1pt">
            <v:stroke miterlimit="10" joinstyle="miter"/>
            <v:path o:connecttype="custom" o:connectlocs="0,7238512;1001035,7238512;1001035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4" o:spid="_x0000_s5059" style="position:absolute;margin-left:382.15pt;margin-top:600.05pt;width:.7pt;height:.7pt;z-index:-2498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7238512;8548,7238512;8548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3" o:spid="_x0000_s5060" style="position:absolute;margin-left:382.85pt;margin-top:600.05pt;width:154.8pt;height:.7pt;z-index:-2498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" path="m,l5462,r,25l,25,,xe" fillcolor="black" stroked="f" strokeweight="1pt">
            <v:stroke miterlimit="10" joinstyle="miter"/>
            <v:path o:connecttype="custom" o:connectlocs="0,7238512;1965960,7238512;1965960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2" o:spid="_x0000_s5061" style="position:absolute;margin-left:539.15pt;margin-top:600.05pt;width:.7pt;height:.7pt;z-index:-2498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7238512;8548,7238512;8548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1" o:spid="_x0000_s5062" style="position:absolute;margin-left:537.7pt;margin-top:600.05pt;width:.7pt;height:.7pt;z-index:-2498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>
          <v:shape id="Freeform 450" o:spid="_x0000_s5063" style="position:absolute;margin-left:85.35pt;margin-top:600.8pt;width:.5pt;height:80.2pt;z-index:-2498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630949;6350,7630949;6350,8649489;0,8649489;0,7630949" o:connectangles="0,0,0,0,0"/>
            <w10:wrap anchorx="page" anchory="page"/>
          </v:shape>
        </w:pict>
      </w:r>
      <w:r>
        <w:rPr>
          <w:noProof/>
        </w:rPr>
        <w:pict>
          <v:shape id="Freeform 449" o:spid="_x0000_s5064" style="position:absolute;margin-left:84.4pt;margin-top:600.8pt;width:.5pt;height:80.2pt;z-index:-2498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" path="m,l17,r,2829l,2829,,xe" fillcolor="black" stroked="f" strokeweight="1pt">
            <v:stroke miterlimit="10" joinstyle="miter"/>
            <v:path o:connecttype="custom" o:connectlocs="0,7630949;6350,7630949;6350,8649489;0,8649489;0,7630949" o:connectangles="0,0,0,0,0"/>
            <w10:wrap anchorx="page" anchory="page"/>
          </v:shape>
        </w:pict>
      </w:r>
      <w:r>
        <w:rPr>
          <w:noProof/>
        </w:rPr>
        <w:pict>
          <v:shape id="Freeform 448" o:spid="_x0000_s5065" style="position:absolute;margin-left:84.4pt;margin-top:681pt;width:.5pt;height:1.45pt;z-index:-2498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" path="m,l17,r,51l,51,,xe" fillcolor="black" stroked="f" strokeweight="1pt">
            <v:stroke miterlimit="10" joinstyle="miter"/>
            <v:path o:connecttype="custom" o:connectlocs="0,8674548;6350,8674548;6350,8692963;0,8692963;0,8674548" o:connectangles="0,0,0,0,0"/>
            <w10:wrap anchorx="page" anchory="page"/>
          </v:shape>
        </w:pict>
      </w:r>
      <w:r>
        <w:rPr>
          <w:noProof/>
        </w:rPr>
        <w:pict>
          <v:shape id="Freeform 447" o:spid="_x0000_s5066" style="position:absolute;margin-left:84.4pt;margin-top:681.95pt;width:1.45pt;height:.5pt;z-index:-2498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" path="m,l51,r,17l,17,,xe" fillcolor="black" stroked="f" strokeweight="1pt">
            <v:stroke miterlimit="10" joinstyle="miter"/>
            <v:path o:connecttype="custom" o:connectlocs="0,8986371;18415,8986371;18415,8992721;0,8992721;0,8986371" o:connectangles="0,0,0,0,0"/>
            <w10:wrap anchorx="page" anchory="page"/>
          </v:shape>
        </w:pict>
      </w:r>
      <w:r>
        <w:rPr>
          <w:noProof/>
        </w:rPr>
        <w:pict>
          <v:shape id="Freeform 446" o:spid="_x0000_s5067" style="position:absolute;margin-left:85.8pt;margin-top:681.95pt;width:216.75pt;height:.5pt;z-index:-2498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986371;2752365,8986371;2752365,8992721;0,8992721;0,8986371" o:connectangles="0,0,0,0,0"/>
            <w10:wrap anchorx="page" anchory="page"/>
          </v:shape>
        </w:pict>
      </w:r>
      <w:r>
        <w:rPr>
          <w:noProof/>
        </w:rPr>
        <w:pict>
          <v:shape id="Freeform 445" o:spid="_x0000_s5068" style="position:absolute;margin-left:85.35pt;margin-top:681pt;width:.5pt;height:.5pt;z-index:-2498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973671;6350,8973671;6350,8980021;0,8980021;0,8973671" o:connectangles="0,0,0,0,0"/>
            <w10:wrap anchorx="page" anchory="page"/>
          </v:shape>
        </w:pict>
      </w:r>
      <w:r>
        <w:rPr>
          <w:noProof/>
        </w:rPr>
        <w:pict>
          <v:shape id="Freeform 444" o:spid="_x0000_s5069" style="position:absolute;margin-left:85.35pt;margin-top:681pt;width:.5pt;height:.5pt;z-index:-2498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8973671;6350,8973671;6350,8980021;0,8980021;0,8973671" o:connectangles="0,0,0,0,0"/>
            <w10:wrap anchorx="page" anchory="page"/>
          </v:shape>
        </w:pict>
      </w:r>
      <w:r>
        <w:rPr>
          <w:noProof/>
        </w:rPr>
        <w:pict>
          <v:shape id="Freeform 443" o:spid="_x0000_s5070" style="position:absolute;margin-left:85.8pt;margin-top:681pt;width:216.75pt;height:.5pt;z-index:-2498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" path="m,l7646,r,17l,17,,xe" fillcolor="black" stroked="f" strokeweight="1pt">
            <v:stroke miterlimit="10" joinstyle="miter"/>
            <v:path o:connecttype="custom" o:connectlocs="0,8973671;2752365,8973671;2752365,8980021;0,8980021;0,8973671" o:connectangles="0,0,0,0,0"/>
            <w10:wrap anchorx="page" anchory="page"/>
          </v:shape>
        </w:pict>
      </w:r>
      <w:r>
        <w:rPr>
          <w:noProof/>
        </w:rPr>
        <w:pict>
          <v:shape id="Freeform 442" o:spid="_x0000_s5071" style="position:absolute;margin-left:302.55pt;margin-top:600.8pt;width:.7pt;height:80.2pt;z-index:-2498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" path="m,l26,r,2829l,2829,,xe" fillcolor="black" stroked="f" strokeweight="1pt">
            <v:stroke miterlimit="10" joinstyle="miter"/>
            <v:path o:connecttype="custom" o:connectlocs="0,7630949;8890,7630949;8890,8649489;0,8649489;0,7630949" o:connectangles="0,0,0,0,0"/>
            <w10:wrap anchorx="page" anchory="page"/>
          </v:shape>
        </w:pict>
      </w:r>
      <w:r>
        <w:rPr>
          <w:noProof/>
        </w:rPr>
        <w:pict>
          <v:shape id="Freeform 441" o:spid="_x0000_s5072" style="position:absolute;margin-left:302.55pt;margin-top:681pt;width:1.45pt;height:.5pt;z-index:-2498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" path="m,l51,r,17l,17,,xe" fillcolor="black" stroked="f" strokeweight="1pt">
            <v:stroke miterlimit="10" joinstyle="miter"/>
            <v:path o:connecttype="custom" o:connectlocs="0,8973671;18415,8973671;18415,8980021;0,8980021;0,8973671" o:connectangles="0,0,0,0,0"/>
            <w10:wrap anchorx="page" anchory="page"/>
          </v:shape>
        </w:pict>
      </w:r>
      <w:r>
        <w:rPr>
          <w:noProof/>
        </w:rPr>
        <w:pict>
          <v:shape id="Freeform 440" o:spid="_x0000_s5073" style="position:absolute;margin-left:302.55pt;margin-top:681.95pt;width:1.45pt;height:.5pt;z-index:-2498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" path="m,l51,r,17l,17,,xe" fillcolor="black" stroked="f" strokeweight="1pt">
            <v:stroke miterlimit="10" joinstyle="miter"/>
            <v:path o:connecttype="custom" o:connectlocs="0,8986371;18415,8986371;18415,8992721;0,8992721;0,8986371" o:connectangles="0,0,0,0,0"/>
            <w10:wrap anchorx="page" anchory="page"/>
          </v:shape>
        </w:pict>
      </w:r>
      <w:r>
        <w:rPr>
          <w:noProof/>
        </w:rPr>
        <w:pict>
          <v:shape id="Freeform 439" o:spid="_x0000_s5074" style="position:absolute;margin-left:304pt;margin-top:681.95pt;width:233.7pt;height:.5pt;z-index:-2498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u30AMAAFUKAAAOAAAAZHJzL2Uyb0RvYy54bWysVtGOozYUfa+0/2DxuKsMmJAQ0DCr3Zmm&#10;qjRtV9r0AxwwAS3Y1HZCplX/vdc2zkA6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986371;2967990,8986371;2967990,8992721;0,8992721;0,8986371" o:connectangles="0,0,0,0,0"/>
            <w10:wrap anchorx="page" anchory="page"/>
          </v:shape>
        </w:pict>
      </w:r>
      <w:r>
        <w:rPr>
          <w:noProof/>
        </w:rPr>
        <w:pict>
          <v:shape id="Freeform 438" o:spid="_x0000_s5075" style="position:absolute;margin-left:304pt;margin-top:681pt;width:233.7pt;height:.5pt;z-index:-2498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3AzgMAAFUKAAAOAAAAZHJzL2Uyb0RvYy54bWysVtGO4yYUfa+0/4B43FXGxnHiOJrManem&#10;qSpN25U2/QBi49haG1wgcaZV/70XMBk7n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973671;2967990,8973671;2967990,8980021;0,8980021;0,8973671" o:connectangles="0,0,0,0,0"/>
            <w10:wrap anchorx="page" anchory="page"/>
          </v:shape>
        </w:pict>
      </w:r>
      <w:r>
        <w:rPr>
          <w:noProof/>
        </w:rPr>
        <w:pict>
          <v:shape id="Freeform 437" o:spid="_x0000_s5076" style="position:absolute;margin-left:539.15pt;margin-top:600.8pt;width:.7pt;height:80.2pt;z-index:-2498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630949;8548,7630949;8548,8649489;0,8649489;0,7630949" o:connectangles="0,0,0,0,0"/>
            <w10:wrap anchorx="page" anchory="page"/>
          </v:shape>
        </w:pict>
      </w:r>
      <w:r>
        <w:rPr>
          <w:noProof/>
        </w:rPr>
        <w:pict>
          <v:shape id="Freeform 436" o:spid="_x0000_s5077" style="position:absolute;margin-left:537.7pt;margin-top:600.8pt;width:.7pt;height:80.2pt;z-index:-2498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630949;8890,7630949;8890,8649489;0,8649489;0,7630949" o:connectangles="0,0,0,0,0"/>
            <w10:wrap anchorx="page" anchory="page"/>
          </v:shape>
        </w:pict>
      </w:r>
      <w:r>
        <w:rPr>
          <w:noProof/>
        </w:rPr>
        <w:pict>
          <v:shape id="Freeform 435" o:spid="_x0000_s5078" style="position:absolute;margin-left:537.7pt;margin-top:681pt;width:2.15pt;height:.5pt;z-index:-2498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973671;26950,8973671;26950,8980021;0,8980021;0,8973671" o:connectangles="0,0,0,0,0"/>
            <w10:wrap anchorx="page" anchory="page"/>
          </v:shape>
        </w:pict>
      </w:r>
      <w:r>
        <w:rPr>
          <w:noProof/>
        </w:rPr>
        <w:pict>
          <v:shape id="Freeform 434" o:spid="_x0000_s5079" style="position:absolute;margin-left:537.7pt;margin-top:681.95pt;width:2.15pt;height:.5pt;z-index:-2498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986371;26950,8986371;26950,8992721;0,8992721;0,8986371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1103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" w:line="181" w:lineRule="exact"/>
        <w:ind w:right="-567"/>
      </w:pPr>
      <w:r>
        <w:rPr>
          <w:color w:val="000000"/>
          <w:sz w:val="19"/>
          <w:szCs w:val="19"/>
        </w:rPr>
        <w:t>35 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433" o:spid="_x0000_s5080" style="position:absolute;margin-left:56.05pt;margin-top:89.65pt;width:.5pt;height:2.3pt;z-index:-2498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T4QBYc0DAAAq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432" o:spid="_x0000_s5081" style="position:absolute;margin-left:56.05pt;margin-top:89.65pt;width:1.45pt;height:.5pt;z-index:-2498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Bax74S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431" o:spid="_x0000_s5082" style="position:absolute;margin-left:57pt;margin-top:90.6pt;width:.5pt;height:1.3pt;z-index:-2498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BZwAMAACo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430" o:spid="_x0000_s5083" style="position:absolute;margin-left:57pt;margin-top:90.6pt;width:.5pt;height:.5pt;z-index:-2498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SMcS1cADAAAp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429" o:spid="_x0000_s5084" style="position:absolute;margin-left:57.5pt;margin-top:90.6pt;width:59.9pt;height:.5pt;z-index:-2498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JTFkzL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428" o:spid="_x0000_s5085" style="position:absolute;margin-left:57.5pt;margin-top:89.65pt;width:59.9pt;height:.5pt;z-index:-2498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06zAMAADs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DGzTr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427" o:spid="_x0000_s5086" style="position:absolute;margin-left:117.4pt;margin-top:89.65pt;width:236.45pt;height:.7pt;z-index:-2498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426" o:spid="_x0000_s5087" style="position:absolute;margin-left:117.4pt;margin-top:91.1pt;width:236.45pt;height:.7pt;z-index:-2498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Eltvr/PAwAAPg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425" o:spid="_x0000_s5088" style="position:absolute;margin-left:353.85pt;margin-top:89.65pt;width:2.15pt;height:.7pt;z-index:-2498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424" o:spid="_x0000_s5089" style="position:absolute;margin-left:353.85pt;margin-top:91.1pt;width:2.15pt;height:.7pt;z-index:-2498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ATePOcyQMAADQ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423" o:spid="_x0000_s5090" style="position:absolute;margin-left:356pt;margin-top:89.65pt;width:153.4pt;height:.7pt;z-index:-2498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yZ1gMAAEY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VVac&#10;mdYDAABG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422" o:spid="_x0000_s5091" style="position:absolute;margin-left:356pt;margin-top:91.1pt;width:153.4pt;height:.7pt;z-index:-2498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Y70AMAAEY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CJxzY7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421" o:spid="_x0000_s5092" style="position:absolute;margin-left:510.8pt;margin-top:89.65pt;width:.7pt;height:2.3pt;z-index:-2498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3ZOHjsYDAAA0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420" o:spid="_x0000_s5093" style="position:absolute;margin-left:509.4pt;margin-top:89.65pt;width:2.15pt;height:.7pt;z-index:-2498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C3da1P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419" o:spid="_x0000_s5094" style="position:absolute;margin-left:509.4pt;margin-top:91.1pt;width:.7pt;height:.85pt;z-index:-2498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Chx+gHHAwAANA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418" o:spid="_x0000_s5095" style="position:absolute;margin-left:509.4pt;margin-top:91.1pt;width:.7pt;height:.7pt;z-index:-2498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lDlnBb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417" o:spid="_x0000_s5096" style="position:absolute;margin-left:57pt;margin-top:91.95pt;width:.5pt;height:495.15pt;z-index:-2498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416" o:spid="_x0000_s5097" style="position:absolute;margin-left:57pt;margin-top:587.1pt;width:.5pt;height:.7pt;z-index:-2498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15" o:spid="_x0000_s5098" style="position:absolute;margin-left:56.05pt;margin-top:91.95pt;width:.5pt;height:495.15pt;z-index:-2498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414" o:spid="_x0000_s5099" style="position:absolute;margin-left:56.05pt;margin-top:587.1pt;width:.5pt;height:.7pt;z-index:-2498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AfchZGygMAADg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13" o:spid="_x0000_s5100" style="position:absolute;margin-left:57.5pt;margin-top:587.1pt;width:59.9pt;height:.7pt;z-index:-2498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pqO+stEDAABK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12" o:spid="_x0000_s5101" style="position:absolute;margin-left:117.4pt;margin-top:587.1pt;width:.7pt;height:.7pt;z-index:-2498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g8xg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OB+iDz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11" o:spid="_x0000_s5102" style="position:absolute;margin-left:118.1pt;margin-top:587.1pt;width:156.15pt;height:.7pt;z-index:-2498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Hmz&#10;Xm/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10" o:spid="_x0000_s5103" style="position:absolute;margin-left:274.25pt;margin-top:587.1pt;width:.7pt;height:.7pt;z-index:-2498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CJ354D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09" o:spid="_x0000_s5104" style="position:absolute;margin-left:274.95pt;margin-top:587.1pt;width:78.85pt;height:.7pt;z-index:-2498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2DcmTdUDAABN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08" o:spid="_x0000_s5105" style="position:absolute;margin-left:353.85pt;margin-top:587.1pt;width:.7pt;height:.7pt;z-index:-2498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44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CzWW44xQMAAEI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07" o:spid="_x0000_s5106" style="position:absolute;margin-left:354.55pt;margin-top:587.1pt;width:154.8pt;height:.7pt;z-index:-2498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BXZh3q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06" o:spid="_x0000_s5107" style="position:absolute;margin-left:510.8pt;margin-top:91.95pt;width:.7pt;height:495.15pt;z-index:-2498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405" o:spid="_x0000_s5108" style="position:absolute;margin-left:510.8pt;margin-top:587.1pt;width:.7pt;height:.7pt;z-index:-2498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04" o:spid="_x0000_s5109" style="position:absolute;margin-left:509.4pt;margin-top:91.95pt;width:.7pt;height:495.15pt;z-index:-2498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BacRFq&#10;1AMAAFI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403" o:spid="_x0000_s5110" style="position:absolute;margin-left:509.4pt;margin-top:587.1pt;width:.7pt;height:.7pt;z-index:-2498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wR32aMUDAABC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402" o:spid="_x0000_s5111" style="position:absolute;margin-left:56.05pt;margin-top:587.85pt;width:.5pt;height:80.2pt;z-index:-2498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w+zQ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GDZsPs0DAABL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401" o:spid="_x0000_s5112" style="position:absolute;margin-left:56.05pt;margin-top:668pt;width:.5pt;height:1.45pt;z-index:-2498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c/+CMs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400" o:spid="_x0000_s5113" style="position:absolute;margin-left:56.05pt;margin-top:669pt;width:1.45pt;height:.5pt;z-index:-2498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52Fzr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99" o:spid="_x0000_s5114" style="position:absolute;margin-left:57pt;margin-top:587.85pt;width:.5pt;height:80.2pt;z-index:-2498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AhBnru1AMA&#10;AEs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98" o:spid="_x0000_s5115" style="position:absolute;margin-left:57pt;margin-top:668pt;width:.5pt;height:.5pt;z-index:-2498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97" o:spid="_x0000_s5116" style="position:absolute;margin-left:57pt;margin-top:668pt;width:.5pt;height:.5pt;z-index:-2498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jRxAMAADg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DVdjR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96" o:spid="_x0000_s5117" style="position:absolute;margin-left:57.5pt;margin-top:669pt;width:216.75pt;height:.5pt;z-index:-2498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/60gMAAEs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HAJL/rSAwAA&#10;Sw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95" o:spid="_x0000_s5118" style="position:absolute;margin-left:57.5pt;margin-top:668pt;width:216.75pt;height:.5pt;z-index:-2498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AiRudx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94" o:spid="_x0000_s5119" style="position:absolute;margin-left:274.25pt;margin-top:587.85pt;width:.7pt;height:80.2pt;z-index:-2498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OPZS/8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93" o:spid="_x0000_s5120" style="position:absolute;margin-left:274.25pt;margin-top:668pt;width:1.45pt;height:.5pt;z-index:-2498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bM0gMAADkKAAAOAAAAZHJzL2Uyb0RvYy54bWysVtGOozYUfa/Uf7D82CoDJgQCGma1O9NU&#10;labtSpt+gAMmoIJNbSdkWvXfe21DBtJk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NdLtsz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92" o:spid="_x0000_s5121" style="position:absolute;margin-left:274.25pt;margin-top:669pt;width:1.45pt;height:.5pt;z-index:-2498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91" o:spid="_x0000_s5122" style="position:absolute;margin-left:275.7pt;margin-top:669pt;width:233.7pt;height:.5pt;z-index:-2498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WB0QMAAE0KAAAOAAAAZHJzL2Uyb0RvYy54bWysVtGOqzYQfa/Uf7B4bJUFExZ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90" o:spid="_x0000_s5123" style="position:absolute;margin-left:275.7pt;margin-top:668pt;width:233.7pt;height:.5pt;z-index:-2498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89" o:spid="_x0000_s5124" style="position:absolute;margin-left:510.8pt;margin-top:587.85pt;width:.7pt;height:80.2pt;z-index:-2498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Av8eBf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88" o:spid="_x0000_s5125" style="position:absolute;margin-left:509.4pt;margin-top:587.85pt;width:.7pt;height:80.2pt;z-index:-2498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Dtlhg6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87" o:spid="_x0000_s5126" style="position:absolute;margin-left:509.4pt;margin-top:668pt;width:2.15pt;height:.5pt;z-index:-2498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Rh0wMAAEM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AIocRh&#10;0wMAAEM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86" o:spid="_x0000_s5127" style="position:absolute;margin-left:509.4pt;margin-top:669pt;width:2.15pt;height:.5pt;z-index:-2498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rizgMAAEMKAAAOAAAAZHJzL2Uyb0RvYy54bWysVtGOozYUfa+0/2DxuKsMmBAI0TCr3Zmm&#10;qjRtV9r0AxwwAS3Y1HZCplX/vdc2zkCa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KA464s4DAABD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36 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385" o:spid="_x0000_s5128" style="position:absolute;margin-left:85.35pt;margin-top:90.6pt;width:.5pt;height:1.3pt;z-index:-2498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DuJCgr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384" o:spid="_x0000_s5129" style="position:absolute;margin-left:85.35pt;margin-top:90.6pt;width:.5pt;height:.5pt;z-index:-2498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Hovw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QTsR6L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383" o:spid="_x0000_s5130" style="position:absolute;margin-left:85.8pt;margin-top:90.6pt;width:59.9pt;height:.5pt;z-index:-2498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382" o:spid="_x0000_s5131" style="position:absolute;margin-left:84.4pt;margin-top:89.65pt;width:.5pt;height:2.3pt;z-index:-2498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381" o:spid="_x0000_s5132" style="position:absolute;margin-left:84.4pt;margin-top:89.65pt;width:1.45pt;height:.5pt;z-index:-2497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380" o:spid="_x0000_s5133" style="position:absolute;margin-left:85.8pt;margin-top:89.65pt;width:59.9pt;height:.5pt;z-index:-2497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BEACHp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379" o:spid="_x0000_s5134" style="position:absolute;margin-left:145.7pt;margin-top:89.65pt;width:236.45pt;height:.7pt;z-index:-2497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D887b8zwMAAD4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78" o:spid="_x0000_s5135" style="position:absolute;margin-left:145.7pt;margin-top:91.1pt;width:236.45pt;height:.7pt;z-index:-2497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BpV0uHMAwAAPg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77" o:spid="_x0000_s5136" style="position:absolute;margin-left:382.15pt;margin-top:89.65pt;width:2.15pt;height:.7pt;z-index:-2497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76" o:spid="_x0000_s5137" style="position:absolute;margin-left:382.15pt;margin-top:91.1pt;width:2.15pt;height:.7pt;z-index:-2497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75" o:spid="_x0000_s5138" style="position:absolute;margin-left:384.3pt;margin-top:89.65pt;width:153.4pt;height:.7pt;z-index:-2497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ZI2Ql9ID&#10;AABG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74" o:spid="_x0000_s5139" style="position:absolute;margin-left:384.3pt;margin-top:91.1pt;width:153.4pt;height:.7pt;z-index:-2497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lY20tNADAABG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73" o:spid="_x0000_s5140" style="position:absolute;margin-left:539.15pt;margin-top:89.65pt;width:.7pt;height:2.3pt;z-index:-2497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BZiT84zAMAADQ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372" o:spid="_x0000_s5141" style="position:absolute;margin-left:537.7pt;margin-top:89.65pt;width:2.15pt;height:.7pt;z-index:-2497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71" o:spid="_x0000_s5142" style="position:absolute;margin-left:537.7pt;margin-top:91.1pt;width:.7pt;height:.85pt;z-index:-2497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370" o:spid="_x0000_s5143" style="position:absolute;margin-left:537.7pt;margin-top:91.1pt;width:.7pt;height:.7pt;z-index:-2497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SQwAMAADM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yankkM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69" o:spid="_x0000_s5144" style="position:absolute;margin-left:84.4pt;margin-top:91.95pt;width:.5pt;height:495.15pt;z-index:-2497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68" o:spid="_x0000_s5145" style="position:absolute;margin-left:84.4pt;margin-top:587.1pt;width:.5pt;height:.7pt;z-index:-2497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YcGxSsoDAAA4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67" o:spid="_x0000_s5146" style="position:absolute;margin-left:85.35pt;margin-top:91.95pt;width:.5pt;height:495.15pt;z-index:-2497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66" o:spid="_x0000_s5147" style="position:absolute;margin-left:85.35pt;margin-top:587.1pt;width:.5pt;height:.7pt;z-index:-2497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lC0AMAADgKAAAOAAAAZHJzL2Uyb0RvYy54bWysVl2PqzYQfa/U/2D5sVUWTMgHaNmre3eb&#10;qtK2vdJNf4ADJqCCTW0nZFv1v3ds4yykyd5V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65" o:spid="_x0000_s5148" style="position:absolute;margin-left:85.8pt;margin-top:587.1pt;width:59.9pt;height:.7pt;z-index:-2497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RSm9Dc4DAABK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64" o:spid="_x0000_s5149" style="position:absolute;margin-left:145.7pt;margin-top:587.1pt;width:.7pt;height:.7pt;z-index:-2497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A4Aa52wQMAADg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63" o:spid="_x0000_s5150" style="position:absolute;margin-left:146.4pt;margin-top:587.1pt;width:156.15pt;height:.7pt;z-index:-2497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6HCo&#10;Ud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62" o:spid="_x0000_s5151" style="position:absolute;margin-left:302.55pt;margin-top:587.1pt;width:.7pt;height:.7pt;z-index:-2497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61" o:spid="_x0000_s5152" style="position:absolute;margin-left:303.3pt;margin-top:587.1pt;width:78.85pt;height:.7pt;z-index:-2497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60" o:spid="_x0000_s5153" style="position:absolute;margin-left:382.15pt;margin-top:587.1pt;width:.7pt;height:.7pt;z-index:-2497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59" o:spid="_x0000_s5154" style="position:absolute;margin-left:382.85pt;margin-top:587.1pt;width:154.8pt;height:.7pt;z-index:-2497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58" o:spid="_x0000_s5155" style="position:absolute;margin-left:539.15pt;margin-top:91.95pt;width:.7pt;height:495.15pt;z-index:-2497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57" o:spid="_x0000_s5156" style="position:absolute;margin-left:539.15pt;margin-top:587.1pt;width:.7pt;height:.7pt;z-index:-2497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56" o:spid="_x0000_s5157" style="position:absolute;margin-left:537.7pt;margin-top:91.95pt;width:.7pt;height:495.15pt;z-index:-2497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55" o:spid="_x0000_s5158" style="position:absolute;margin-left:537.7pt;margin-top:587.1pt;width:.7pt;height:.7pt;z-index:-2497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54" o:spid="_x0000_s5159" style="position:absolute;margin-left:84.4pt;margin-top:587.85pt;width:.5pt;height:80.2pt;z-index:-2497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53" o:spid="_x0000_s5160" style="position:absolute;margin-left:84.4pt;margin-top:668pt;width:.5pt;height:1.45pt;z-index:-2497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352" o:spid="_x0000_s5161" style="position:absolute;margin-left:84.4pt;margin-top:669pt;width:1.45pt;height:.5pt;z-index:-2497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51" o:spid="_x0000_s5162" style="position:absolute;margin-left:85.8pt;margin-top:669pt;width:216.75pt;height:.5pt;z-index:-2497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50" o:spid="_x0000_s5163" style="position:absolute;margin-left:85.35pt;margin-top:587.85pt;width:.5pt;height:80.2pt;z-index:-2497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fXEtM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49" o:spid="_x0000_s5164" style="position:absolute;margin-left:85.35pt;margin-top:668pt;width:.5pt;height:.5pt;z-index:-2497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V9xQ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PcDFX3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48" o:spid="_x0000_s5165" style="position:absolute;margin-left:85.35pt;margin-top:668pt;width:.5pt;height:.5pt;z-index:-2497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BTww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CDW2BT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47" o:spid="_x0000_s5166" style="position:absolute;margin-left:85.8pt;margin-top:668pt;width:216.75pt;height:.5pt;z-index:-2497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46" o:spid="_x0000_s5167" style="position:absolute;margin-left:302.55pt;margin-top:587.85pt;width:.7pt;height:80.2pt;z-index:-2497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BsD6YY0gMA&#10;AFU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45" o:spid="_x0000_s5168" style="position:absolute;margin-left:302.55pt;margin-top:668pt;width:1.45pt;height:.5pt;z-index:-2497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44" o:spid="_x0000_s5169" style="position:absolute;margin-left:302.55pt;margin-top:669pt;width:1.45pt;height:.5pt;z-index:-2497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CX29ro0QMAAEM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43" o:spid="_x0000_s5170" style="position:absolute;margin-left:304pt;margin-top:669pt;width:233.7pt;height:.5pt;z-index:-2497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42" o:spid="_x0000_s5171" style="position:absolute;margin-left:304pt;margin-top:668pt;width:233.7pt;height:.5pt;z-index:-2497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JczgMAAFUKAAAOAAAAZHJzL2Uyb0RvYy54bWysVtGOozYUfa+0/2DxuKsMmBAI0TCr3Zmm&#10;qjRtV9r0AxwwAS3Y1HZCplX/vdc2zkA6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B6WpJc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41" o:spid="_x0000_s5172" style="position:absolute;margin-left:539.15pt;margin-top:587.85pt;width:.7pt;height:80.2pt;z-index:-2497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40" o:spid="_x0000_s5173" style="position:absolute;margin-left:537.7pt;margin-top:587.85pt;width:.7pt;height:80.2pt;z-index:-2497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39" o:spid="_x0000_s5174" style="position:absolute;margin-left:537.7pt;margin-top:668pt;width:2.15pt;height:.5pt;z-index:-2497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A3&#10;bVhi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38" o:spid="_x0000_s5175" style="position:absolute;margin-left:537.7pt;margin-top:669pt;width:2.15pt;height:.5pt;z-index:-2497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CLQJHPS&#10;AwAAQw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1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37 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337" o:spid="_x0000_s5176" style="position:absolute;margin-left:56.05pt;margin-top:89.65pt;width:.5pt;height:2.3pt;z-index:-2497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iP/T3c0DAAAq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336" o:spid="_x0000_s5177" style="position:absolute;margin-left:56.05pt;margin-top:89.65pt;width:1.45pt;height:.5pt;z-index:-2497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CdvGyu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335" o:spid="_x0000_s5178" style="position:absolute;margin-left:57pt;margin-top:90.6pt;width:.5pt;height:1.3pt;z-index:-2497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vlYS5c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334" o:spid="_x0000_s5179" style="position:absolute;margin-left:57pt;margin-top:90.6pt;width:.5pt;height:.5pt;z-index:-2497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C5ZQsNvwMAACk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333" o:spid="_x0000_s5180" style="position:absolute;margin-left:57.5pt;margin-top:90.6pt;width:59.9pt;height:.5pt;z-index:-2497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332" o:spid="_x0000_s5181" style="position:absolute;margin-left:57.5pt;margin-top:89.65pt;width:59.9pt;height:.5pt;z-index:-2497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Ae0mD/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331" o:spid="_x0000_s5182" style="position:absolute;margin-left:117.4pt;margin-top:89.65pt;width:236.45pt;height:.7pt;z-index:-2497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30" o:spid="_x0000_s5183" style="position:absolute;margin-left:117.4pt;margin-top:91.1pt;width:236.45pt;height:.7pt;z-index:-2497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29" o:spid="_x0000_s5184" style="position:absolute;margin-left:353.85pt;margin-top:89.65pt;width:2.15pt;height:.7pt;z-index:-2497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CQf/S7OAwAANA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28" o:spid="_x0000_s5185" style="position:absolute;margin-left:353.85pt;margin-top:91.1pt;width:2.15pt;height:.7pt;z-index:-2497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27" o:spid="_x0000_s5186" style="position:absolute;margin-left:356pt;margin-top:89.65pt;width:153.4pt;height:.7pt;z-index:-2497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26" o:spid="_x0000_s5187" style="position:absolute;margin-left:356pt;margin-top:91.1pt;width:153.4pt;height:.7pt;z-index:-2497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HbjQC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25" o:spid="_x0000_s5188" style="position:absolute;margin-left:510.8pt;margin-top:89.65pt;width:.7pt;height:2.3pt;z-index:-2497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LiP/8XNAwAANA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324" o:spid="_x0000_s5189" style="position:absolute;margin-left:509.4pt;margin-top:89.65pt;width:2.15pt;height:.7pt;z-index:-2497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acB71c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23" o:spid="_x0000_s5190" style="position:absolute;margin-left:509.4pt;margin-top:91.1pt;width:.7pt;height:.85pt;z-index:-2497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322" o:spid="_x0000_s5191" style="position:absolute;margin-left:509.4pt;margin-top:91.1pt;width:.7pt;height:.7pt;z-index:-2497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HO5F+m9AwAAMw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21" o:spid="_x0000_s5192" style="position:absolute;margin-left:57pt;margin-top:91.95pt;width:.5pt;height:495.15pt;z-index:-2497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9Smvt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20" o:spid="_x0000_s5193" style="position:absolute;margin-left:57pt;margin-top:587.1pt;width:.5pt;height:.7pt;z-index:-2497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9" o:spid="_x0000_s5194" style="position:absolute;margin-left:56.05pt;margin-top:91.95pt;width:.5pt;height:495.15pt;z-index:-2497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18" o:spid="_x0000_s5195" style="position:absolute;margin-left:56.05pt;margin-top:587.1pt;width:.5pt;height:.7pt;z-index:-2497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EPHT9s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7" o:spid="_x0000_s5196" style="position:absolute;margin-left:57.5pt;margin-top:587.1pt;width:59.9pt;height:.7pt;z-index:-2497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6" o:spid="_x0000_s5197" style="position:absolute;margin-left:117.4pt;margin-top:587.1pt;width:.7pt;height:.7pt;z-index:-2497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CNIpCP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5" o:spid="_x0000_s5198" style="position:absolute;margin-left:118.1pt;margin-top:587.1pt;width:156.15pt;height:.7pt;z-index:-2497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4" o:spid="_x0000_s5199" style="position:absolute;margin-left:274.25pt;margin-top:587.1pt;width:.7pt;height:.7pt;z-index:-2497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Go6nLf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3" o:spid="_x0000_s5200" style="position:absolute;margin-left:274.95pt;margin-top:587.1pt;width:78.85pt;height:.7pt;z-index:-2497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2" o:spid="_x0000_s5201" style="position:absolute;margin-left:353.85pt;margin-top:587.1pt;width:.7pt;height:.7pt;z-index:-2497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N40e1z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1" o:spid="_x0000_s5202" style="position:absolute;margin-left:354.55pt;margin-top:587.1pt;width:154.8pt;height:.7pt;z-index:-2497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0" o:spid="_x0000_s5203" style="position:absolute;margin-left:510.8pt;margin-top:91.95pt;width:.7pt;height:495.15pt;z-index:-2497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H96&#10;Bkr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09" o:spid="_x0000_s5204" style="position:absolute;margin-left:510.8pt;margin-top:587.1pt;width:.7pt;height:.7pt;z-index:-2497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08" o:spid="_x0000_s5205" style="position:absolute;margin-left:509.4pt;margin-top:91.95pt;width:.7pt;height:495.15pt;z-index:-2497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07" o:spid="_x0000_s5206" style="position:absolute;margin-left:509.4pt;margin-top:587.1pt;width:.7pt;height:.7pt;z-index:-2497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BYoamcUDAABC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06" o:spid="_x0000_s5207" style="position:absolute;margin-left:56.05pt;margin-top:587.85pt;width:.5pt;height:80.2pt;z-index:-2497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GvfzOT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05" o:spid="_x0000_s5208" style="position:absolute;margin-left:56.05pt;margin-top:668pt;width:.5pt;height:1.45pt;z-index:-2497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304" o:spid="_x0000_s5209" style="position:absolute;margin-left:56.05pt;margin-top:669pt;width:1.45pt;height:.5pt;z-index:-2497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MezdnL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303" o:spid="_x0000_s5210" style="position:absolute;margin-left:57pt;margin-top:587.85pt;width:.5pt;height:80.2pt;z-index:-2497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02" o:spid="_x0000_s5211" style="position:absolute;margin-left:57pt;margin-top:668pt;width:.5pt;height:.5pt;z-index:-2497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zpxlX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01" o:spid="_x0000_s5212" style="position:absolute;margin-left:57pt;margin-top:668pt;width:.5pt;height:.5pt;z-index:-2497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300" o:spid="_x0000_s5213" style="position:absolute;margin-left:57.5pt;margin-top:669pt;width:216.75pt;height:.5pt;z-index:-2497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99" o:spid="_x0000_s5214" style="position:absolute;margin-left:57.5pt;margin-top:668pt;width:216.75pt;height:.5pt;z-index:-2497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98" o:spid="_x0000_s5215" style="position:absolute;margin-left:274.25pt;margin-top:587.85pt;width:.7pt;height:80.2pt;z-index:-2497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gT/cXM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97" o:spid="_x0000_s5216" style="position:absolute;margin-left:274.25pt;margin-top:668pt;width:1.45pt;height:.5pt;z-index:-2497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8amOLNQD&#10;AAA5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96" o:spid="_x0000_s5217" style="position:absolute;margin-left:274.25pt;margin-top:669pt;width:1.45pt;height:.5pt;z-index:-2497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AxgTM9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95" o:spid="_x0000_s5218" style="position:absolute;margin-left:275.7pt;margin-top:669pt;width:233.7pt;height:.5pt;z-index:-2497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431AMAAE0KAAAOAAAAZHJzL2Uyb0RvYy54bWysVlGPozYQfq90/8Hy452yYJZAQMue7nab&#10;qtK2PenSH+CACejAprYTsq363zu2IQvpZTeqmgdi44/xzPd5PHP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Aoeu43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94" o:spid="_x0000_s5219" style="position:absolute;margin-left:275.7pt;margin-top:668pt;width:233.7pt;height:.5pt;z-index:-2497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asev&#10;dd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93" o:spid="_x0000_s5220" style="position:absolute;margin-left:510.8pt;margin-top:587.85pt;width:.7pt;height:80.2pt;z-index:-2497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AWdBGi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92" o:spid="_x0000_s5221" style="position:absolute;margin-left:509.4pt;margin-top:587.85pt;width:.7pt;height:80.2pt;z-index:-2497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BTiaXq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91" o:spid="_x0000_s5222" style="position:absolute;margin-left:509.4pt;margin-top:668pt;width:2.15pt;height:.5pt;z-index:-2497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74zQMAAEMKAAAOAAAAZHJzL2Uyb0RvYy54bWysVtGO4yYUfa+0/4B43FXGxnHiOJrManem&#10;qSpN25U2/QBi49haG1wgcaZV/70XMBk7z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90" o:spid="_x0000_s5223" style="position:absolute;margin-left:509.4pt;margin-top:669pt;width:2.15pt;height:.5pt;z-index:-2497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CG/o2s4DAABD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38 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289" o:spid="_x0000_s5224" style="position:absolute;margin-left:85.35pt;margin-top:90.6pt;width:.5pt;height:1.3pt;z-index:-2497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288" o:spid="_x0000_s5225" style="position:absolute;margin-left:85.35pt;margin-top:90.6pt;width:.5pt;height:.5pt;z-index:-2497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T3vw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MPC097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287" o:spid="_x0000_s5226" style="position:absolute;margin-left:85.8pt;margin-top:90.6pt;width:59.9pt;height:.5pt;z-index:-2497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286" o:spid="_x0000_s5227" style="position:absolute;margin-left:84.4pt;margin-top:89.65pt;width:.5pt;height:2.3pt;z-index:-2497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HXzAMAACo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CHAUHX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285" o:spid="_x0000_s5228" style="position:absolute;margin-left:84.4pt;margin-top:89.65pt;width:1.45pt;height:.5pt;z-index:-2497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B5hpghzAMAACo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284" o:spid="_x0000_s5229" style="position:absolute;margin-left:85.8pt;margin-top:89.65pt;width:59.9pt;height:.5pt;z-index:-2497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283" o:spid="_x0000_s5230" style="position:absolute;margin-left:145.7pt;margin-top:89.65pt;width:236.45pt;height:.7pt;z-index:-2496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282" o:spid="_x0000_s5231" style="position:absolute;margin-left:145.7pt;margin-top:91.1pt;width:236.45pt;height:.7pt;z-index:-2496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BmhdMRzQMAAD4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281" o:spid="_x0000_s5232" style="position:absolute;margin-left:382.15pt;margin-top:89.65pt;width:2.15pt;height:.7pt;z-index:-2496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280" o:spid="_x0000_s5233" style="position:absolute;margin-left:382.15pt;margin-top:91.1pt;width:2.15pt;height:.7pt;z-index:-2496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8bzV2s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279" o:spid="_x0000_s5234" style="position:absolute;margin-left:384.3pt;margin-top:89.65pt;width:153.4pt;height:.7pt;z-index:-2496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Dqgji4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278" o:spid="_x0000_s5235" style="position:absolute;margin-left:384.3pt;margin-top:91.1pt;width:153.4pt;height:.7pt;z-index:-2496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AApnBD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277" o:spid="_x0000_s5236" style="position:absolute;margin-left:539.15pt;margin-top:89.65pt;width:.7pt;height:2.3pt;z-index:-2496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276" o:spid="_x0000_s5237" style="position:absolute;margin-left:537.7pt;margin-top:89.65pt;width:2.15pt;height:.7pt;z-index:-2496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PxA63/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275" o:spid="_x0000_s5238" style="position:absolute;margin-left:537.7pt;margin-top:91.1pt;width:.7pt;height:.85pt;z-index:-2496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274" o:spid="_x0000_s5239" style="position:absolute;margin-left:537.7pt;margin-top:91.1pt;width:.7pt;height:.7pt;z-index:-2496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915z2M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273" o:spid="_x0000_s5240" style="position:absolute;margin-left:84.4pt;margin-top:91.95pt;width:.5pt;height:495.15pt;z-index:-2496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Zl0QMAAEgKAAAOAAAAZHJzL2Uyb0RvYy54bWysVtGOozYUfa+0/2DxuKsMmCEhoMmsdmea&#10;qtK0XWnTD3DABLRgU9sJmVb9915fcIbQZGd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72" o:spid="_x0000_s5241" style="position:absolute;margin-left:84.4pt;margin-top:587.1pt;width:.5pt;height:.7pt;z-index:-2496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3cv7VcoDAAA4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71" o:spid="_x0000_s5242" style="position:absolute;margin-left:85.35pt;margin-top:91.95pt;width:.5pt;height:495.15pt;z-index:-2496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70" o:spid="_x0000_s5243" style="position:absolute;margin-left:85.35pt;margin-top:587.1pt;width:.5pt;height:.7pt;z-index:-2496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/yyQMAADgKAAAOAAAAZHJzL2Uyb0RvYy54bWysVm2PozYQ/l7p/oPFxztlwYS8gDZ7uttt&#10;qkrb9qRLf4ADJqADm9pOyLbqf+94wFlIk72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P2Er/L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9" o:spid="_x0000_s5244" style="position:absolute;margin-left:85.8pt;margin-top:587.1pt;width:59.9pt;height:.7pt;z-index:-2496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8" o:spid="_x0000_s5245" style="position:absolute;margin-left:145.7pt;margin-top:587.1pt;width:.7pt;height:.7pt;z-index:-2496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P6MTDT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7" o:spid="_x0000_s5246" style="position:absolute;margin-left:146.4pt;margin-top:587.1pt;width:156.15pt;height:.7pt;z-index:-2496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aS+D&#10;59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6" o:spid="_x0000_s5247" style="position:absolute;margin-left:302.55pt;margin-top:587.1pt;width:.7pt;height:.7pt;z-index:-2496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5" o:spid="_x0000_s5248" style="position:absolute;margin-left:303.3pt;margin-top:587.1pt;width:78.85pt;height:.7pt;z-index:-2496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3boOR9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4" o:spid="_x0000_s5249" style="position:absolute;margin-left:382.15pt;margin-top:587.1pt;width:.7pt;height:.7pt;z-index:-2496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3" o:spid="_x0000_s5250" style="position:absolute;margin-left:382.85pt;margin-top:587.1pt;width:154.8pt;height:.7pt;z-index:-2496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2" o:spid="_x0000_s5251" style="position:absolute;margin-left:539.15pt;margin-top:91.95pt;width:.7pt;height:495.15pt;z-index:-2496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61" o:spid="_x0000_s5252" style="position:absolute;margin-left:539.15pt;margin-top:587.1pt;width:.7pt;height:.7pt;z-index:-2496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LE2LDe/AwAAQg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0" o:spid="_x0000_s5253" style="position:absolute;margin-left:537.7pt;margin-top:91.95pt;width:.7pt;height:495.15pt;z-index:-2496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59" o:spid="_x0000_s5254" style="position:absolute;margin-left:537.7pt;margin-top:587.1pt;width:.7pt;height:.7pt;z-index:-2496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HbHyjs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58" o:spid="_x0000_s5255" style="position:absolute;margin-left:84.4pt;margin-top:587.85pt;width:.5pt;height:80.2pt;z-index:-2496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88XQD8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57" o:spid="_x0000_s5256" style="position:absolute;margin-left:84.4pt;margin-top:668pt;width:.5pt;height:1.45pt;z-index:-2496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AtJeP5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256" o:spid="_x0000_s5257" style="position:absolute;margin-left:84.4pt;margin-top:669pt;width:1.45pt;height:.5pt;z-index:-2496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BpWnHO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55" o:spid="_x0000_s5258" style="position:absolute;margin-left:85.8pt;margin-top:669pt;width:216.75pt;height:.5pt;z-index:-2496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AP1WHu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54" o:spid="_x0000_s5259" style="position:absolute;margin-left:85.35pt;margin-top:587.85pt;width:.5pt;height:80.2pt;z-index:-2496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t9YA+c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53" o:spid="_x0000_s5260" style="position:absolute;margin-left:85.35pt;margin-top:668pt;width:.5pt;height:.5pt;z-index:-2496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HosheL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52" o:spid="_x0000_s5261" style="position:absolute;margin-left:85.35pt;margin-top:668pt;width:.5pt;height:.5pt;z-index:-2496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pMwwMAADg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A/USpM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51" o:spid="_x0000_s5262" style="position:absolute;margin-left:85.8pt;margin-top:668pt;width:216.75pt;height:.5pt;z-index:-2496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50" o:spid="_x0000_s5263" style="position:absolute;margin-left:302.55pt;margin-top:587.85pt;width:.7pt;height:80.2pt;z-index:-2496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49" o:spid="_x0000_s5264" style="position:absolute;margin-left:302.55pt;margin-top:668pt;width:1.45pt;height:.5pt;z-index:-2496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/W453N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48" o:spid="_x0000_s5265" style="position:absolute;margin-left:302.55pt;margin-top:669pt;width:1.45pt;height:.5pt;z-index:-2496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XN0gMAAEMKAAAOAAAAZHJzL2Uyb0RvYy54bWysVtGOozYUfa+0/2D5cVcZMEMgoGFWuzNN&#10;VWnarrTpBzhgAlqwqe2ETKv+e69tyECayY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6NNFzd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47" o:spid="_x0000_s5266" style="position:absolute;margin-left:304pt;margin-top:669pt;width:233.7pt;height:.5pt;z-index:-2496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46" o:spid="_x0000_s5267" style="position:absolute;margin-left:304pt;margin-top:668pt;width:233.7pt;height:.5pt;z-index:-2496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LkzgMAAFU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AhTnLk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45" o:spid="_x0000_s5268" style="position:absolute;margin-left:539.15pt;margin-top:587.85pt;width:.7pt;height:80.2pt;z-index:-2496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DbpiGT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44" o:spid="_x0000_s5269" style="position:absolute;margin-left:537.7pt;margin-top:587.85pt;width:.7pt;height:80.2pt;z-index:-2496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amzKK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43" o:spid="_x0000_s5270" style="position:absolute;margin-left:537.7pt;margin-top:668pt;width:2.15pt;height:.5pt;z-index:-2496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42" o:spid="_x0000_s5271" style="position:absolute;margin-left:537.7pt;margin-top:669pt;width:2.15pt;height:.5pt;z-index:-2496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3uIqT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39 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241" o:spid="_x0000_s5272" style="position:absolute;margin-left:56.05pt;margin-top:89.65pt;width:.5pt;height:2.3pt;z-index:-2496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240" o:spid="_x0000_s5273" style="position:absolute;margin-left:56.05pt;margin-top:89.65pt;width:1.45pt;height:.5pt;z-index:-2496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A8zQMAACo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QzEwPM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239" o:spid="_x0000_s5274" style="position:absolute;margin-left:57pt;margin-top:90.6pt;width:.5pt;height:1.3pt;z-index:-2496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Jv/UQX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238" o:spid="_x0000_s5275" style="position:absolute;margin-left:57pt;margin-top:90.6pt;width:.5pt;height:.5pt;z-index:-2496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4SwgMAACk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DIrq4S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237" o:spid="_x0000_s5276" style="position:absolute;margin-left:57.5pt;margin-top:90.6pt;width:59.9pt;height:.5pt;z-index:-2496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236" o:spid="_x0000_s5277" style="position:absolute;margin-left:57.5pt;margin-top:89.65pt;width:59.9pt;height:.5pt;z-index:-2496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BPVEKyzQMAADs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235" o:spid="_x0000_s5278" style="position:absolute;margin-left:117.4pt;margin-top:89.65pt;width:236.45pt;height:.7pt;z-index:-2496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AE1BjozQMAAD4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234" o:spid="_x0000_s5279" style="position:absolute;margin-left:117.4pt;margin-top:91.1pt;width:236.45pt;height:.7pt;z-index:-2496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BypEb7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233" o:spid="_x0000_s5280" style="position:absolute;margin-left:353.85pt;margin-top:89.65pt;width:2.15pt;height:.7pt;z-index:-2496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232" o:spid="_x0000_s5281" style="position:absolute;margin-left:353.85pt;margin-top:91.1pt;width:2.15pt;height:.7pt;z-index:-2496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B5qnTdyQMAADQ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231" o:spid="_x0000_s5282" style="position:absolute;margin-left:356pt;margin-top:89.65pt;width:153.4pt;height:.7pt;z-index:-2496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yQus6NMD&#10;AABG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230" o:spid="_x0000_s5283" style="position:absolute;margin-left:356pt;margin-top:91.1pt;width:153.4pt;height:.7pt;z-index:-2496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AcFCLtEDAABG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229" o:spid="_x0000_s5284" style="position:absolute;margin-left:510.8pt;margin-top:89.65pt;width:.7pt;height:2.3pt;z-index:-2496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ghA+g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228" o:spid="_x0000_s5285" style="position:absolute;margin-left:509.4pt;margin-top:89.65pt;width:2.15pt;height:.7pt;z-index:-2496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KFwgYc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227" o:spid="_x0000_s5286" style="position:absolute;margin-left:509.4pt;margin-top:91.1pt;width:.7pt;height:.85pt;z-index:-2496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226" o:spid="_x0000_s5287" style="position:absolute;margin-left:509.4pt;margin-top:91.1pt;width:.7pt;height:.7pt;z-index:-2496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225" o:spid="_x0000_s5288" style="position:absolute;margin-left:57pt;margin-top:91.95pt;width:.5pt;height:495.15pt;z-index:-2496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24" o:spid="_x0000_s5289" style="position:absolute;margin-left:57pt;margin-top:587.1pt;width:.5pt;height:.7pt;z-index:-2496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HAxwCz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23" o:spid="_x0000_s5290" style="position:absolute;margin-left:56.05pt;margin-top:91.95pt;width:.5pt;height:495.15pt;z-index:-2496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22" o:spid="_x0000_s5291" style="position:absolute;margin-left:56.05pt;margin-top:587.1pt;width:.5pt;height:.7pt;z-index:-2496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nYZj1c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21" o:spid="_x0000_s5292" style="position:absolute;margin-left:57.5pt;margin-top:587.1pt;width:59.9pt;height:.7pt;z-index:-2496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20" o:spid="_x0000_s5293" style="position:absolute;margin-left:117.4pt;margin-top:587.1pt;width:.7pt;height:.7pt;z-index:-2496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DqQNVr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19" o:spid="_x0000_s5294" style="position:absolute;margin-left:118.1pt;margin-top:587.1pt;width:156.15pt;height:.7pt;z-index:-2496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Aa&#10;cDwm1wMAAEs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18" o:spid="_x0000_s5295" style="position:absolute;margin-left:274.25pt;margin-top:587.1pt;width:.7pt;height:.7pt;z-index:-2496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371xA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Cst371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17" o:spid="_x0000_s5296" style="position:absolute;margin-left:274.95pt;margin-top:587.1pt;width:78.85pt;height:.7pt;z-index:-2496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DgUweT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16" o:spid="_x0000_s5297" style="position:absolute;margin-left:353.85pt;margin-top:587.1pt;width:.7pt;height:.7pt;z-index:-2496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FwdreH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15" o:spid="_x0000_s5298" style="position:absolute;margin-left:354.55pt;margin-top:587.1pt;width:154.8pt;height:.7pt;z-index:-2496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14" o:spid="_x0000_s5299" style="position:absolute;margin-left:510.8pt;margin-top:91.95pt;width:.7pt;height:495.15pt;z-index:-24962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13" o:spid="_x0000_s5300" style="position:absolute;margin-left:510.8pt;margin-top:587.1pt;width:.7pt;height:.7pt;z-index:-2496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IB4m88gDAABC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12" o:spid="_x0000_s5301" style="position:absolute;margin-left:509.4pt;margin-top:91.95pt;width:.7pt;height:495.15pt;z-index:-2496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LWW&#10;cxr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11" o:spid="_x0000_s5302" style="position:absolute;margin-left:509.4pt;margin-top:587.1pt;width:.7pt;height:.7pt;z-index:-2496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10" o:spid="_x0000_s5303" style="position:absolute;margin-left:56.05pt;margin-top:587.85pt;width:.5pt;height:80.2pt;z-index:-2496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z+0A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09" o:spid="_x0000_s5304" style="position:absolute;margin-left:56.05pt;margin-top:668pt;width:.5pt;height:1.45pt;z-index:-2496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rVYhI8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208" o:spid="_x0000_s5305" style="position:absolute;margin-left:56.05pt;margin-top:669pt;width:1.45pt;height:.5pt;z-index:-2496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M82MwD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07" o:spid="_x0000_s5306" style="position:absolute;margin-left:57pt;margin-top:587.85pt;width:.5pt;height:80.2pt;z-index:-2496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06" o:spid="_x0000_s5307" style="position:absolute;margin-left:57pt;margin-top:668pt;width:.5pt;height:.5pt;z-index:-2496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DmfErr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05" o:spid="_x0000_s5308" style="position:absolute;margin-left:57pt;margin-top:668pt;width:.5pt;height:.5pt;z-index:-2496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FgCJO3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04" o:spid="_x0000_s5309" style="position:absolute;margin-left:57.5pt;margin-top:669pt;width:216.75pt;height:.5pt;z-index:-2496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d2oWk9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203" o:spid="_x0000_s5310" style="position:absolute;margin-left:57.5pt;margin-top:668pt;width:216.75pt;height:.5pt;z-index:-2496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Bpcc/E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02" o:spid="_x0000_s5311" style="position:absolute;margin-left:274.25pt;margin-top:587.85pt;width:.7pt;height:80.2pt;z-index:-2496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hzPkv8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201" o:spid="_x0000_s5312" style="position:absolute;margin-left:274.25pt;margin-top:668pt;width:1.45pt;height:.5pt;z-index:-2496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MwywMAADkKAAAOAAAAZHJzL2Uyb0RvYy54bWysVtGOozYUfa/Uf7D82CoDZgiEaDKr3Zmm&#10;qjRtV9r0AxwwARVsajsh06r/3msbZyBNZq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00" o:spid="_x0000_s5313" style="position:absolute;margin-left:274.25pt;margin-top:669pt;width:1.45pt;height:.5pt;z-index:-2496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fizwMAADk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99" o:spid="_x0000_s5314" style="position:absolute;margin-left:275.7pt;margin-top:669pt;width:233.7pt;height:.5pt;z-index:-2496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6pziNtID&#10;AABN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98" o:spid="_x0000_s5315" style="position:absolute;margin-left:275.7pt;margin-top:668pt;width:233.7pt;height:.5pt;z-index:-2496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Uy1AMAAE0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CGpWUy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97" o:spid="_x0000_s5316" style="position:absolute;margin-left:510.8pt;margin-top:587.85pt;width:.7pt;height:80.2pt;z-index:-2496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Df/3Le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96" o:spid="_x0000_s5317" style="position:absolute;margin-left:509.4pt;margin-top:587.85pt;width:.7pt;height:80.2pt;z-index:-2496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95" o:spid="_x0000_s5318" style="position:absolute;margin-left:509.4pt;margin-top:668pt;width:2.15pt;height:.5pt;z-index:-2496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MAr1I7PAwAA&#10;Qw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94" o:spid="_x0000_s5319" style="position:absolute;margin-left:509.4pt;margin-top:669pt;width:2.15pt;height:.5pt;z-index:-2496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MyIe8rMAwAAQw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40 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93" o:spid="_x0000_s5320" style="position:absolute;margin-left:85.35pt;margin-top:90.6pt;width:.5pt;height:1.3pt;z-index:-2496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CSocxk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92" o:spid="_x0000_s5321" style="position:absolute;margin-left:85.35pt;margin-top:90.6pt;width:.5pt;height:.5pt;z-index:-2496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x6vQ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91" o:spid="_x0000_s5322" style="position:absolute;margin-left:85.8pt;margin-top:90.6pt;width:59.9pt;height:.5pt;z-index:-2496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IfyoiXMAwAAOw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90" o:spid="_x0000_s5323" style="position:absolute;margin-left:84.4pt;margin-top:89.65pt;width:.5pt;height:2.3pt;z-index:-2496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REzAMAACo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7JaRE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89" o:spid="_x0000_s5324" style="position:absolute;margin-left:84.4pt;margin-top:89.65pt;width:1.45pt;height:.5pt;z-index:-2496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Admloj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88" o:spid="_x0000_s5325" style="position:absolute;margin-left:85.8pt;margin-top:89.65pt;width:59.9pt;height:.5pt;z-index:-2496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CUb5JJ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87" o:spid="_x0000_s5326" style="position:absolute;margin-left:145.7pt;margin-top:89.65pt;width:236.45pt;height:.7pt;z-index:-2496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BOvkwlzwMAAD4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86" o:spid="_x0000_s5327" style="position:absolute;margin-left:145.7pt;margin-top:91.1pt;width:236.45pt;height:.7pt;z-index:-2496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qS7zVs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85" o:spid="_x0000_s5328" style="position:absolute;margin-left:382.15pt;margin-top:89.65pt;width:2.15pt;height:.7pt;z-index:-2495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84" o:spid="_x0000_s5329" style="position:absolute;margin-left:382.15pt;margin-top:91.1pt;width:2.15pt;height:.7pt;z-index:-2495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AJ/5KoyQMAADQ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83" o:spid="_x0000_s5330" style="position:absolute;margin-left:384.3pt;margin-top:89.65pt;width:153.4pt;height:.7pt;z-index:-2495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CpzqUr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82" o:spid="_x0000_s5331" style="position:absolute;margin-left:384.3pt;margin-top:91.1pt;width:153.4pt;height:.7pt;z-index:-2495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+JzQMAAEY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81" o:spid="_x0000_s5332" style="position:absolute;margin-left:539.15pt;margin-top:89.65pt;width:.7pt;height:2.3pt;z-index:-2495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80" o:spid="_x0000_s5333" style="position:absolute;margin-left:537.7pt;margin-top:89.65pt;width:2.15pt;height:.7pt;z-index:-2495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TfzQMAADQ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ACrYTf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79" o:spid="_x0000_s5334" style="position:absolute;margin-left:537.7pt;margin-top:91.1pt;width:.7pt;height:.85pt;z-index:-2495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K+LL83IAwAANA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78" o:spid="_x0000_s5335" style="position:absolute;margin-left:537.7pt;margin-top:91.1pt;width:.7pt;height:.7pt;z-index:-24959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e2EPQ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77" o:spid="_x0000_s5336" style="position:absolute;margin-left:84.4pt;margin-top:91.95pt;width:.5pt;height:495.15pt;z-index:-24959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JRpafLPAwAASA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76" o:spid="_x0000_s5337" style="position:absolute;margin-left:84.4pt;margin-top:587.1pt;width:.5pt;height:.7pt;z-index:-2495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75" o:spid="_x0000_s5338" style="position:absolute;margin-left:85.35pt;margin-top:91.95pt;width:.5pt;height:495.15pt;z-index:-2495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KZcQ5f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74" o:spid="_x0000_s5339" style="position:absolute;margin-left:85.35pt;margin-top:587.1pt;width:.5pt;height:.7pt;z-index:-2495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73" o:spid="_x0000_s5340" style="position:absolute;margin-left:85.8pt;margin-top:587.1pt;width:59.9pt;height:.7pt;z-index:-2495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72" o:spid="_x0000_s5341" style="position:absolute;margin-left:145.7pt;margin-top:587.1pt;width:.7pt;height:.7pt;z-index:-2495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AV85Hr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71" o:spid="_x0000_s5342" style="position:absolute;margin-left:146.4pt;margin-top:587.1pt;width:156.15pt;height:.7pt;z-index:-2495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70" o:spid="_x0000_s5343" style="position:absolute;margin-left:302.55pt;margin-top:587.1pt;width:.7pt;height:.7pt;z-index:-2495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C/kl5yxQMAAEI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69" o:spid="_x0000_s5344" style="position:absolute;margin-left:303.3pt;margin-top:587.1pt;width:78.85pt;height:.7pt;z-index:-2495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cYBfVd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68" o:spid="_x0000_s5345" style="position:absolute;margin-left:382.15pt;margin-top:587.1pt;width:.7pt;height:.7pt;z-index:-2495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lSxQMAAEI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Fe8JUs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67" o:spid="_x0000_s5346" style="position:absolute;margin-left:382.85pt;margin-top:587.1pt;width:154.8pt;height:.7pt;z-index:-2495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tn0AMAAFU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T30rZ9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66" o:spid="_x0000_s5347" style="position:absolute;margin-left:539.15pt;margin-top:91.95pt;width:.7pt;height:495.15pt;z-index:-2495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Dp&#10;hPkk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65" o:spid="_x0000_s5348" style="position:absolute;margin-left:539.15pt;margin-top:587.1pt;width:.7pt;height:.7pt;z-index:-2495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64" o:spid="_x0000_s5349" style="position:absolute;margin-left:537.7pt;margin-top:91.95pt;width:.7pt;height:495.15pt;z-index:-2495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63" o:spid="_x0000_s5350" style="position:absolute;margin-left:537.7pt;margin-top:587.1pt;width:.7pt;height:.7pt;z-index:-2495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62" o:spid="_x0000_s5351" style="position:absolute;margin-left:84.4pt;margin-top:587.85pt;width:.5pt;height:80.2pt;z-index:-2495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E+zwMAAEs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oTnxP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61" o:spid="_x0000_s5352" style="position:absolute;margin-left:84.4pt;margin-top:668pt;width:.5pt;height:1.45pt;z-index:-2495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60" o:spid="_x0000_s5353" style="position:absolute;margin-left:84.4pt;margin-top:669pt;width:1.45pt;height:.5pt;z-index:-2495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C4VYpC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59" o:spid="_x0000_s5354" style="position:absolute;margin-left:85.8pt;margin-top:669pt;width:216.75pt;height:.5pt;z-index:-2495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58" o:spid="_x0000_s5355" style="position:absolute;margin-left:85.35pt;margin-top:587.85pt;width:.5pt;height:80.2pt;z-index:-2495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pTzQMAAEs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57" o:spid="_x0000_s5356" style="position:absolute;margin-left:85.35pt;margin-top:668pt;width:.5pt;height:.5pt;z-index:-2495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A37mxexgMAADg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56" o:spid="_x0000_s5357" style="position:absolute;margin-left:85.35pt;margin-top:668pt;width:.5pt;height:.5pt;z-index:-2495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Pwwg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55" o:spid="_x0000_s5358" style="position:absolute;margin-left:85.8pt;margin-top:668pt;width:216.75pt;height:.5pt;z-index:-2495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BNM++v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54" o:spid="_x0000_s5359" style="position:absolute;margin-left:302.55pt;margin-top:587.85pt;width:.7pt;height:80.2pt;z-index:-2495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CkfTID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53" o:spid="_x0000_s5360" style="position:absolute;margin-left:302.55pt;margin-top:668pt;width:1.45pt;height:.5pt;z-index:-2495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BS4H6X1AMA&#10;AEM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52" o:spid="_x0000_s5361" style="position:absolute;margin-left:302.55pt;margin-top:669pt;width:1.45pt;height:.5pt;z-index:-2495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AUygMAAEMKAAAOAAAAZHJzL2Uyb0RvYy54bWysVtGOozYUfa/Uf7D82CoDZgiEaDKr3Zmm&#10;qjRtV9r0AxwwARVsajsh06r/3msbZyDN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51" o:spid="_x0000_s5362" style="position:absolute;margin-left:304pt;margin-top:669pt;width:233.7pt;height:.5pt;z-index:-2495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V/ywMAAFU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AwbkV/ywMAAFU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50" o:spid="_x0000_s5363" style="position:absolute;margin-left:304pt;margin-top:668pt;width:233.7pt;height:.5pt;z-index:-2495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49" o:spid="_x0000_s5364" style="position:absolute;margin-left:539.15pt;margin-top:587.85pt;width:.7pt;height:80.2pt;z-index:-2495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48" o:spid="_x0000_s5365" style="position:absolute;margin-left:537.7pt;margin-top:587.85pt;width:.7pt;height:80.2pt;z-index:-2495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47" o:spid="_x0000_s5366" style="position:absolute;margin-left:537.7pt;margin-top:668pt;width:2.15pt;height:.5pt;z-index:-2495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D7&#10;aS5m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46" o:spid="_x0000_s5367" style="position:absolute;margin-left:537.7pt;margin-top:669pt;width:2.15pt;height:.5pt;z-index:-2495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bxtDl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41 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145" o:spid="_x0000_s5368" style="position:absolute;margin-left:56.05pt;margin-top:89.65pt;width:.5pt;height:2.3pt;z-index:-2495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44" o:spid="_x0000_s5369" style="position:absolute;margin-left:56.05pt;margin-top:89.65pt;width:1.45pt;height:.5pt;z-index:-2495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5AzAMAACo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DOoy5A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43" o:spid="_x0000_s5370" style="position:absolute;margin-left:57pt;margin-top:90.6pt;width:.5pt;height:1.3pt;z-index:-2495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6Ojkxs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142" o:spid="_x0000_s5371" style="position:absolute;margin-left:57pt;margin-top:90.6pt;width:.5pt;height:.5pt;z-index:-2495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41" o:spid="_x0000_s5372" style="position:absolute;margin-left:57.5pt;margin-top:90.6pt;width:59.9pt;height:.5pt;z-index:-2495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140" o:spid="_x0000_s5373" style="position:absolute;margin-left:57.5pt;margin-top:89.65pt;width:59.9pt;height:.5pt;z-index:-2495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Jd/C0z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139" o:spid="_x0000_s5374" style="position:absolute;margin-left:117.4pt;margin-top:89.65pt;width:236.45pt;height:.7pt;z-index:-24955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8" o:spid="_x0000_s5375" style="position:absolute;margin-left:117.4pt;margin-top:91.1pt;width:236.45pt;height:.7pt;z-index:-2495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JdPbz7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7" o:spid="_x0000_s5376" style="position:absolute;margin-left:353.85pt;margin-top:89.65pt;width:2.15pt;height:.7pt;z-index:-2495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3ik0QMAADQ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6" o:spid="_x0000_s5377" style="position:absolute;margin-left:353.85pt;margin-top:91.1pt;width:2.15pt;height:.7pt;z-index:-2495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5" o:spid="_x0000_s5378" style="position:absolute;margin-left:356pt;margin-top:89.65pt;width:153.4pt;height:.7pt;z-index:-2495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4" o:spid="_x0000_s5379" style="position:absolute;margin-left:356pt;margin-top:91.1pt;width:153.4pt;height:.7pt;z-index:-2495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BYWN3A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33" o:spid="_x0000_s5380" style="position:absolute;margin-left:510.8pt;margin-top:89.65pt;width:.7pt;height:2.3pt;z-index:-2495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pYGRs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132" o:spid="_x0000_s5381" style="position:absolute;margin-left:509.4pt;margin-top:89.65pt;width:2.15pt;height:.7pt;z-index:-2495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131" o:spid="_x0000_s5382" style="position:absolute;margin-left:509.4pt;margin-top:91.1pt;width:.7pt;height:.85pt;z-index:-2495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130" o:spid="_x0000_s5383" style="position:absolute;margin-left:509.4pt;margin-top:91.1pt;width:.7pt;height:.7pt;z-index:-2495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P/0Sgq9AwAAMw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129" o:spid="_x0000_s5384" style="position:absolute;margin-left:57pt;margin-top:91.95pt;width:.5pt;height:495.15pt;z-index:-2495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LXOjxXPAwAASA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8" o:spid="_x0000_s5385" style="position:absolute;margin-left:57pt;margin-top:587.1pt;width:.5pt;height:.7pt;z-index:-2495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A/ygMAADg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7" o:spid="_x0000_s5386" style="position:absolute;margin-left:56.05pt;margin-top:91.95pt;width:.5pt;height:495.15pt;z-index:-2495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BRZiKzV&#10;AwAASA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26" o:spid="_x0000_s5387" style="position:absolute;margin-left:56.05pt;margin-top:587.1pt;width:.5pt;height:.7pt;z-index:-2495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5" o:spid="_x0000_s5388" style="position:absolute;margin-left:57.5pt;margin-top:587.1pt;width:59.9pt;height:.7pt;z-index:-2495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L/MNyM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4" o:spid="_x0000_s5389" style="position:absolute;margin-left:117.4pt;margin-top:587.1pt;width:.7pt;height:.7pt;z-index:-2495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Y7wwMAADg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3" o:spid="_x0000_s5390" style="position:absolute;margin-left:118.1pt;margin-top:587.1pt;width:156.15pt;height:.7pt;z-index:-2495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2" o:spid="_x0000_s5391" style="position:absolute;margin-left:274.25pt;margin-top:587.1pt;width:.7pt;height:.7pt;z-index:-2495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yHww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1" o:spid="_x0000_s5392" style="position:absolute;margin-left:274.95pt;margin-top:587.1pt;width:78.85pt;height:.7pt;z-index:-2495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20" o:spid="_x0000_s5393" style="position:absolute;margin-left:353.85pt;margin-top:587.1pt;width:.7pt;height:.7pt;z-index:-2495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Arg+jT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9" o:spid="_x0000_s5394" style="position:absolute;margin-left:354.55pt;margin-top:587.1pt;width:154.8pt;height:.7pt;z-index:-2495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mQE7n8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8" o:spid="_x0000_s5395" style="position:absolute;margin-left:510.8pt;margin-top:91.95pt;width:.7pt;height:495.15pt;z-index:-2495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17" o:spid="_x0000_s5396" style="position:absolute;margin-left:510.8pt;margin-top:587.1pt;width:.7pt;height:.7pt;z-index:-2495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GCiGXX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6" o:spid="_x0000_s5397" style="position:absolute;margin-left:509.4pt;margin-top:91.95pt;width:.7pt;height:495.15pt;z-index:-2495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EmS&#10;FQ7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15" o:spid="_x0000_s5398" style="position:absolute;margin-left:509.4pt;margin-top:587.1pt;width:.7pt;height:.7pt;z-index:-2495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RmiAXM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14" o:spid="_x0000_s5399" style="position:absolute;margin-left:56.05pt;margin-top:587.85pt;width:.5pt;height:80.2pt;z-index:-2495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U9zQMAAEs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NJYlPc0DAABL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13" o:spid="_x0000_s5400" style="position:absolute;margin-left:56.05pt;margin-top:668pt;width:.5pt;height:1.45pt;z-index:-2495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12" o:spid="_x0000_s5401" style="position:absolute;margin-left:56.05pt;margin-top:669pt;width:1.45pt;height:.5pt;z-index:-2495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q7USKtADAAA5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11" o:spid="_x0000_s5402" style="position:absolute;margin-left:57pt;margin-top:587.85pt;width:.5pt;height:80.2pt;z-index:-2495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DRoOfk0QMAAEs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10" o:spid="_x0000_s5403" style="position:absolute;margin-left:57pt;margin-top:668pt;width:.5pt;height:.5pt;z-index:-2495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ZbxQMAADg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jGdGW8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9" o:spid="_x0000_s5404" style="position:absolute;margin-left:57pt;margin-top:668pt;width:.5pt;height:.5pt;z-index:-2495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HTEgB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8" o:spid="_x0000_s5405" style="position:absolute;margin-left:57.5pt;margin-top:669pt;width:216.75pt;height:.5pt;z-index:-2495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7" o:spid="_x0000_s5406" style="position:absolute;margin-left:57.5pt;margin-top:668pt;width:216.75pt;height:.5pt;z-index:-2495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D4k8YN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6" o:spid="_x0000_s5407" style="position:absolute;margin-left:274.25pt;margin-top:587.85pt;width:.7pt;height:80.2pt;z-index:-2495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5" o:spid="_x0000_s5408" style="position:absolute;margin-left:274.25pt;margin-top:668pt;width:1.45pt;height:.5pt;z-index:-24951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BPr4jj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4" o:spid="_x0000_s5409" style="position:absolute;margin-left:274.25pt;margin-top:669pt;width:1.45pt;height:.5pt;z-index:-2495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AUE7UX0AMAADk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3" o:spid="_x0000_s5410" style="position:absolute;margin-left:275.7pt;margin-top:669pt;width:233.7pt;height:.5pt;z-index:-24951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BGUqsM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02" o:spid="_x0000_s5411" style="position:absolute;margin-left:275.7pt;margin-top:668pt;width:233.7pt;height:.5pt;z-index:-2495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lt1AMAAE0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ATrYlt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1" o:spid="_x0000_s5412" style="position:absolute;margin-left:510.8pt;margin-top:587.85pt;width:.7pt;height:80.2pt;z-index:-2495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00" o:spid="_x0000_s5413" style="position:absolute;margin-left:509.4pt;margin-top:587.85pt;width:.7pt;height:80.2pt;z-index:-24951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O1+ZlfOAwAAVA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9" o:spid="_x0000_s5414" style="position:absolute;margin-left:509.4pt;margin-top:668pt;width:2.15pt;height:.5pt;z-index:-2495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GCzwMAAEEKAAAOAAAAZHJzL2Uyb0RvYy54bWysVtGOozYUfa+0/2DxuKsMmJAQ0DCr3Zmm&#10;qjRtV9r0AxwwAS3Y1HZCplX/vdc2zkCa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FeHcYLPAwAA&#10;QQ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98" o:spid="_x0000_s5415" style="position:absolute;margin-left:509.4pt;margin-top:669pt;width:2.15pt;height:.5pt;z-index:-2495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gXzAMAAEE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BVoSBfMAwAAQQ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42 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97" o:spid="_x0000_s5416" style="position:absolute;margin-left:85.35pt;margin-top:90.6pt;width:.5pt;height:1.3pt;z-index:-2495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96" o:spid="_x0000_s5417" style="position:absolute;margin-left:85.35pt;margin-top:90.6pt;width:.5pt;height:.5pt;z-index:-2495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IWvQMAACc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95" o:spid="_x0000_s5418" style="position:absolute;margin-left:85.8pt;margin-top:90.6pt;width:59.9pt;height:.5pt;z-index:-2495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94" o:spid="_x0000_s5419" style="position:absolute;margin-left:84.4pt;margin-top:89.65pt;width:.5pt;height:2.3pt;z-index:-24950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krygMAACg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93" o:spid="_x0000_s5420" style="position:absolute;margin-left:84.4pt;margin-top:89.65pt;width:1.45pt;height:.5pt;z-index:-2495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DPdjm5zAMAACg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92" o:spid="_x0000_s5421" style="position:absolute;margin-left:85.8pt;margin-top:89.65pt;width:59.9pt;height:.5pt;z-index:-2495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91" o:spid="_x0000_s5422" style="position:absolute;margin-left:145.7pt;margin-top:89.65pt;width:236.45pt;height:.7pt;z-index:-2495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90" o:spid="_x0000_s5423" style="position:absolute;margin-left:145.7pt;margin-top:91.1pt;width:236.45pt;height:.7pt;z-index:-2495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9" o:spid="_x0000_s5424" style="position:absolute;margin-left:382.15pt;margin-top:89.65pt;width:2.15pt;height:.7pt;z-index:-2495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KHIMp8wDAAAy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8" o:spid="_x0000_s5425" style="position:absolute;margin-left:382.15pt;margin-top:91.1pt;width:2.15pt;height:.7pt;z-index:-24949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7" o:spid="_x0000_s5426" style="position:absolute;margin-left:384.3pt;margin-top:89.65pt;width:153.4pt;height:.7pt;z-index:-24949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Bfm5+w&#10;1AMAAEQ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6" o:spid="_x0000_s5427" style="position:absolute;margin-left:384.3pt;margin-top:91.1pt;width:153.4pt;height:.7pt;z-index:-24949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LEsl/3OAwAARA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5" o:spid="_x0000_s5428" style="position:absolute;margin-left:539.15pt;margin-top:89.65pt;width:.7pt;height:2.3pt;z-index:-2494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84" o:spid="_x0000_s5429" style="position:absolute;margin-left:537.7pt;margin-top:89.65pt;width:2.15pt;height:.7pt;z-index:-2494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83" o:spid="_x0000_s5430" style="position:absolute;margin-left:537.7pt;margin-top:91.1pt;width:.7pt;height:.85pt;z-index:-2494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82" o:spid="_x0000_s5431" style="position:absolute;margin-left:537.7pt;margin-top:91.1pt;width:.7pt;height:.7pt;z-index:-2494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81" o:spid="_x0000_s5432" style="position:absolute;margin-left:84.4pt;margin-top:91.95pt;width:.5pt;height:495.15pt;z-index:-2494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2wywMAAEYKAAAOAAAAZHJzL2Uyb0RvYy54bWysVtGOozYUfa+0/2DxuKsMmCEhoMmsdmea&#10;qtK0XWnTD3DABLRgU9sJmVb9915fcIbQZHZ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80" o:spid="_x0000_s5433" style="position:absolute;margin-left:84.4pt;margin-top:587.1pt;width:.5pt;height:.7pt;z-index:-2494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ukChF8oDAAA2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9" o:spid="_x0000_s5434" style="position:absolute;margin-left:85.35pt;margin-top:91.95pt;width:.5pt;height:495.15pt;z-index:-2494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78" o:spid="_x0000_s5435" style="position:absolute;margin-left:85.35pt;margin-top:587.1pt;width:.5pt;height:.7pt;z-index:-2494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7" o:spid="_x0000_s5436" style="position:absolute;margin-left:85.8pt;margin-top:587.1pt;width:59.9pt;height:.7pt;z-index:-2494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25ejjs4DAABI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6" o:spid="_x0000_s5437" style="position:absolute;margin-left:145.7pt;margin-top:587.1pt;width:.7pt;height:.7pt;z-index:-2494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b0xgMAADY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5" o:spid="_x0000_s5438" style="position:absolute;margin-left:146.4pt;margin-top:587.1pt;width:156.15pt;height:.7pt;z-index:-2494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FYlZnnRAwAA&#10;Sw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4" o:spid="_x0000_s5439" style="position:absolute;margin-left:302.55pt;margin-top:587.1pt;width:.7pt;height:.7pt;z-index:-2494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3" o:spid="_x0000_s5440" style="position:absolute;margin-left:303.3pt;margin-top:587.1pt;width:78.85pt;height:.7pt;z-index:-2494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rKQRfNYDAABT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2" o:spid="_x0000_s5441" style="position:absolute;margin-left:382.15pt;margin-top:587.1pt;width:.7pt;height:.7pt;z-index:-2494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1" o:spid="_x0000_s5442" style="position:absolute;margin-left:382.85pt;margin-top:587.1pt;width:154.8pt;height:.7pt;z-index:-2494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70" o:spid="_x0000_s5443" style="position:absolute;margin-left:539.15pt;margin-top:91.95pt;width:.7pt;height:495.15pt;z-index:-24948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9" o:spid="_x0000_s5444" style="position:absolute;margin-left:539.15pt;margin-top:587.1pt;width:.7pt;height:.7pt;z-index:-2494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G134Sa/AwAAQA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8" o:spid="_x0000_s5445" style="position:absolute;margin-left:537.7pt;margin-top:91.95pt;width:.7pt;height:495.15pt;z-index:-2494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67" o:spid="_x0000_s5446" style="position:absolute;margin-left:537.7pt;margin-top:587.1pt;width:.7pt;height:.7pt;z-index:-2494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66" o:spid="_x0000_s5447" style="position:absolute;margin-left:84.4pt;margin-top:587.85pt;width:.5pt;height:80.2pt;z-index:-2494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5" o:spid="_x0000_s5448" style="position:absolute;margin-left:84.4pt;margin-top:668pt;width:.5pt;height:1.45pt;z-index:-24947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64" o:spid="_x0000_s5449" style="position:absolute;margin-left:84.4pt;margin-top:669pt;width:1.45pt;height:.5pt;z-index:-24947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3" o:spid="_x0000_s5450" style="position:absolute;margin-left:85.8pt;margin-top:669pt;width:216.75pt;height:.5pt;z-index:-24947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2" o:spid="_x0000_s5451" style="position:absolute;margin-left:85.35pt;margin-top:587.85pt;width:.5pt;height:80.2pt;z-index:-24947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61" o:spid="_x0000_s5452" style="position:absolute;margin-left:85.35pt;margin-top:668pt;width:.5pt;height:.5pt;z-index:-2494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60" o:spid="_x0000_s5453" style="position:absolute;margin-left:85.35pt;margin-top:668pt;width:.5pt;height:.5pt;z-index:-24947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3ywwMAADY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BsJI3ywwMAADY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9" o:spid="_x0000_s5454" style="position:absolute;margin-left:85.8pt;margin-top:668pt;width:216.75pt;height:.5pt;z-index:-24946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8" o:spid="_x0000_s5455" style="position:absolute;margin-left:302.55pt;margin-top:587.85pt;width:.7pt;height:80.2pt;z-index:-24946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7" o:spid="_x0000_s5456" style="position:absolute;margin-left:302.55pt;margin-top:668pt;width:1.45pt;height:.5pt;z-index:-2494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Bwz2Mj1AMA&#10;AEE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6" o:spid="_x0000_s5457" style="position:absolute;margin-left:302.55pt;margin-top:669pt;width:1.45pt;height:.5pt;z-index:-2494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5" o:spid="_x0000_s5458" style="position:absolute;margin-left:304pt;margin-top:669pt;width:233.7pt;height:.5pt;z-index:-2494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54" o:spid="_x0000_s5459" style="position:absolute;margin-left:304pt;margin-top:668pt;width:233.7pt;height:.5pt;z-index:-24946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3" o:spid="_x0000_s5460" style="position:absolute;margin-left:539.15pt;margin-top:587.85pt;width:.7pt;height:80.2pt;z-index:-2494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2" o:spid="_x0000_s5461" style="position:absolute;margin-left:537.7pt;margin-top:587.85pt;width:.7pt;height:80.2pt;z-index:-2494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51" o:spid="_x0000_s5462" style="position:absolute;margin-left:537.7pt;margin-top:668pt;width:2.15pt;height:.5pt;z-index:-2494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0" o:spid="_x0000_s5463" style="position:absolute;margin-left:537.7pt;margin-top:669pt;width:2.15pt;height:.5pt;z-index:-2494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BroGZI0AMA&#10;AEE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43 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:rsidR="00394C58" w:rsidRDefault="00394C58">
      <w:pPr>
        <w:spacing w:line="177" w:lineRule="exact"/>
        <w:ind w:right="-567"/>
      </w:pPr>
      <w:r>
        <w:rPr>
          <w:noProof/>
        </w:rPr>
        <w:pict>
          <v:shape id="Freeform 49" o:spid="_x0000_s5464" style="position:absolute;margin-left:56.05pt;margin-top:89.65pt;width:.5pt;height:2.3pt;z-index:-2494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BaygMAACg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48" o:spid="_x0000_s5465" style="position:absolute;margin-left:56.05pt;margin-top:89.65pt;width:1.45pt;height:.5pt;z-index:-2494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AVNbcozAMAACg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47" o:spid="_x0000_s5466" style="position:absolute;margin-left:57pt;margin-top:90.6pt;width:.5pt;height:1.3pt;z-index:-24945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hHyQMAACgKAAAOAAAAZHJzL2Uyb0RvYy54bWysVm2PmzgQ/n7S/QeLj3fKggl5AW22aneb&#10;U6Xti9T0BzhgAjqwqe2EbKv77zc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Cnr7hHyQMAACg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>
          <v:shape id="Freeform 46" o:spid="_x0000_s5467" style="position:absolute;margin-left:57pt;margin-top:90.6pt;width:.5pt;height:.5pt;z-index:-2494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XKvQMAACc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45" o:spid="_x0000_s5468" style="position:absolute;margin-left:57.5pt;margin-top:90.6pt;width:59.9pt;height:.5pt;z-index:-2494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>
          <v:shape id="Freeform 44" o:spid="_x0000_s5469" style="position:absolute;margin-left:57.5pt;margin-top:89.65pt;width:59.9pt;height:.5pt;z-index:-2494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T0zQMAADk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AOuiT0zQMAADk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>
          <v:shape id="Freeform 43" o:spid="_x0000_s5470" style="position:absolute;margin-left:117.4pt;margin-top:89.65pt;width:236.45pt;height:.7pt;z-index:-2494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42" o:spid="_x0000_s5471" style="position:absolute;margin-left:117.4pt;margin-top:91.1pt;width:236.45pt;height:.7pt;z-index:-2494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PnFgH7MAwAAPA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41" o:spid="_x0000_s5472" style="position:absolute;margin-left:353.85pt;margin-top:89.65pt;width:2.15pt;height:.7pt;z-index:-2494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8cyAMAADI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40" o:spid="_x0000_s5473" style="position:absolute;margin-left:353.85pt;margin-top:91.1pt;width:2.15pt;height:.7pt;z-index:-2494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9" o:spid="_x0000_s5474" style="position:absolute;margin-left:356pt;margin-top:89.65pt;width:153.4pt;height:.7pt;z-index:-24944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8" o:spid="_x0000_s5475" style="position:absolute;margin-left:356pt;margin-top:91.1pt;width:153.4pt;height:.7pt;z-index:-24944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p+zwMAAEQKAAAOAAAAZHJzL2Uyb0RvYy54bWysVtGOqzYQfa/Uf7D82CoLJiSBaNmre3eb&#10;qtK2vdJNP8ABE1DBprYTsrfqv3ds4yykm21U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7" o:spid="_x0000_s5476" style="position:absolute;margin-left:510.8pt;margin-top:89.65pt;width:.7pt;height:2.3pt;z-index:-24944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AWlpbTNAwAAMg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>
          <v:shape id="Freeform 36" o:spid="_x0000_s5477" style="position:absolute;margin-left:509.4pt;margin-top:89.65pt;width:2.15pt;height:.7pt;z-index:-24944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GS0AMAADIKAAAOAAAAZHJzL2Uyb0RvYy54bWysVlGPozYQfq90/8Hy452yYMJCQMue7nab&#10;qtK2PenSH+CACejAprYTsq363zu2IQtpsreqmgdi44/xzPd5Znz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>
          <v:shape id="Freeform 35" o:spid="_x0000_s5478" style="position:absolute;margin-left:509.4pt;margin-top:91.1pt;width:.7pt;height:.85pt;z-index:-2494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6XwAMAADI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>
          <v:shape id="Freeform 34" o:spid="_x0000_s5479" style="position:absolute;margin-left:509.4pt;margin-top:91.1pt;width:.7pt;height:.7pt;z-index:-2494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BUAki3uwMAADE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>
          <v:shape id="Freeform 33" o:spid="_x0000_s5480" style="position:absolute;margin-left:57pt;margin-top:91.95pt;width:.5pt;height:495.15pt;z-index:-2494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qr9hTMsDAABG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2" o:spid="_x0000_s5481" style="position:absolute;margin-left:57pt;margin-top:587.1pt;width:.5pt;height:.7pt;z-index:-2494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31" o:spid="_x0000_s5482" style="position:absolute;margin-left:56.05pt;margin-top:91.95pt;width:.5pt;height:495.15pt;z-index:-24944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cvAYP8sDAABG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30" o:spid="_x0000_s5483" style="position:absolute;margin-left:56.05pt;margin-top:587.1pt;width:.5pt;height:.7pt;z-index:-2494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Y0yQMAADYKAAAOAAAAZHJzL2Uyb0RvYy54bWysVm2PozYQ/l7p/oPFxztlwYS8gDZ7uttt&#10;qkrb9qRLf4ADJqADm9pOyLbqf+94wFlIk72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9" o:spid="_x0000_s5484" style="position:absolute;margin-left:57.5pt;margin-top:587.1pt;width:59.9pt;height:.7pt;z-index:-2494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8" o:spid="_x0000_s5485" style="position:absolute;margin-left:117.4pt;margin-top:587.1pt;width:.7pt;height:.7pt;z-index:-2494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0XwgMAADY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7" o:spid="_x0000_s5486" style="position:absolute;margin-left:118.1pt;margin-top:587.1pt;width:156.15pt;height:.7pt;z-index:-2494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Mhu&#10;MgfWAwAASQ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6" o:spid="_x0000_s5487" style="position:absolute;margin-left:274.25pt;margin-top:587.1pt;width:.7pt;height:.7pt;z-index:-2494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W4xAMAADY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A+W8W4xAMAADY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5" o:spid="_x0000_s5488" style="position:absolute;margin-left:274.95pt;margin-top:587.1pt;width:78.85pt;height:.7pt;z-index:-2494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4" o:spid="_x0000_s5489" style="position:absolute;margin-left:353.85pt;margin-top:587.1pt;width:.7pt;height:.7pt;z-index:-2494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7fwwMAAEA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3" o:spid="_x0000_s5490" style="position:absolute;margin-left:354.55pt;margin-top:587.1pt;width:154.8pt;height:.7pt;z-index:-2494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2" o:spid="_x0000_s5491" style="position:absolute;margin-left:510.8pt;margin-top:91.95pt;width:.7pt;height:495.15pt;z-index:-2494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BHFjVM0AMA&#10;AFA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21" o:spid="_x0000_s5492" style="position:absolute;margin-left:510.8pt;margin-top:587.1pt;width:.7pt;height:.7pt;z-index:-2494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20" o:spid="_x0000_s5493" style="position:absolute;margin-left:509.4pt;margin-top:91.95pt;width:.7pt;height:495.15pt;z-index:-2494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>
          <v:shape id="Freeform 19" o:spid="_x0000_s5494" style="position:absolute;margin-left:509.4pt;margin-top:587.1pt;width:.7pt;height:.7pt;z-index:-24942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>
          <v:shape id="Freeform 18" o:spid="_x0000_s5495" style="position:absolute;margin-left:56.05pt;margin-top:587.85pt;width:.5pt;height:80.2pt;z-index:-2494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7" o:spid="_x0000_s5496" style="position:absolute;margin-left:56.05pt;margin-top:668pt;width:.5pt;height:1.45pt;z-index:-2494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>
          <v:shape id="Freeform 16" o:spid="_x0000_s5497" style="position:absolute;margin-left:56.05pt;margin-top:669pt;width:1.45pt;height:.5pt;z-index:-24942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5" o:spid="_x0000_s5498" style="position:absolute;margin-left:57pt;margin-top:587.85pt;width:.5pt;height:80.2pt;z-index:-2494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14" o:spid="_x0000_s5499" style="position:absolute;margin-left:57pt;margin-top:668pt;width:.5pt;height:.5pt;z-index:-2494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3" o:spid="_x0000_s5500" style="position:absolute;margin-left:57pt;margin-top:668pt;width:.5pt;height:.5pt;z-index:-2494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5+aI5xAMAADY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2" o:spid="_x0000_s5501" style="position:absolute;margin-left:57.5pt;margin-top:669pt;width:216.75pt;height:.5pt;z-index:-24942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LYHtQ3SAwAA&#10;S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11" o:spid="_x0000_s5502" style="position:absolute;margin-left:57.5pt;margin-top:668pt;width:216.75pt;height:.5pt;z-index:-2494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PJ4zBNIDAABJ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10" o:spid="_x0000_s5503" style="position:absolute;margin-left:274.25pt;margin-top:587.85pt;width:.7pt;height:80.2pt;z-index:-24941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CPbVgnNAwAASA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9" o:spid="_x0000_s5504" style="position:absolute;margin-left:274.25pt;margin-top:668pt;width:1.45pt;height:.5pt;z-index:-2494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8" o:spid="_x0000_s5505" style="position:absolute;margin-left:274.25pt;margin-top:669pt;width:1.45pt;height:.5pt;z-index:-24941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eWzgMAADU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7" o:spid="_x0000_s5506" style="position:absolute;margin-left:275.7pt;margin-top:669pt;width:233.7pt;height:.5pt;z-index:-2494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LR1AMAAEk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Cp1vLR&#10;1AMAAEk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>
          <v:shape id="Freeform 6" o:spid="_x0000_s5507" style="position:absolute;margin-left:275.7pt;margin-top:668pt;width:233.7pt;height:.5pt;z-index:-24941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5" o:spid="_x0000_s5508" style="position:absolute;margin-left:510.8pt;margin-top:587.85pt;width:.7pt;height:80.2pt;z-index:-24941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4" o:spid="_x0000_s5509" style="position:absolute;margin-left:509.4pt;margin-top:587.85pt;width:.7pt;height:80.2pt;z-index:-24941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>
          <v:shape id="Freeform 3" o:spid="_x0000_s5510" style="position:absolute;margin-left:509.4pt;margin-top:668pt;width:2.15pt;height:.5pt;z-index:-2494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IGUP70AMA&#10;AD8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>
          <v:shape id="Freeform 2" o:spid="_x0000_s5511" style="position:absolute;margin-left:509.4pt;margin-top:669pt;width:2.15pt;height:.5pt;z-index:-24941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>
        <w:rPr>
          <w:b/>
          <w:bCs/>
          <w:color w:val="000000"/>
          <w:sz w:val="19"/>
          <w:szCs w:val="19"/>
        </w:rPr>
        <w:t>(EK-10) </w:t>
      </w:r>
    </w:p>
    <w:p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Örneği,    ...../...../20....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. . . . 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:rsidR="00394C58" w:rsidRDefault="00394C58">
      <w:pPr>
        <w:spacing w:line="200" w:lineRule="exact"/>
      </w:pPr>
      <w:r>
        <w:br w:type="column"/>
      </w: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veya </w:t>
      </w:r>
    </w:p>
    <w:p w:rsidR="00394C58" w:rsidRDefault="00394C58">
      <w:pPr>
        <w:spacing w:before="43" w:line="146" w:lineRule="exact"/>
        <w:ind w:right="-567"/>
        <w:rPr>
          <w:color w:val="000000"/>
          <w:sz w:val="16"/>
          <w:szCs w:val="16"/>
        </w:rPr>
      </w:pPr>
      <w:r>
        <w:br w:type="column"/>
      </w:r>
      <w:r>
        <w:rPr>
          <w:color w:val="000000"/>
          <w:sz w:val="16"/>
          <w:szCs w:val="16"/>
        </w:rPr>
        <w:t>Kaş</w:t>
      </w:r>
    </w:p>
    <w:p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esi </w:t>
      </w:r>
    </w:p>
    <w:p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line="200" w:lineRule="exact"/>
      </w:pPr>
    </w:p>
    <w:p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44 </w:t>
      </w:r>
    </w:p>
    <w:sectPr w:rsidR="00394C58" w:rsidSect="009E7717">
      <w:type w:val="continuous"/>
      <w:pgSz w:w="11906" w:h="16841"/>
      <w:pgMar w:top="1417" w:right="6076" w:bottom="0" w:left="557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C58" w:rsidRDefault="00394C58">
      <w:r>
        <w:separator/>
      </w:r>
    </w:p>
  </w:endnote>
  <w:endnote w:type="continuationSeparator" w:id="0">
    <w:p w:rsidR="00394C58" w:rsidRDefault="00394C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C58" w:rsidRDefault="00394C58">
      <w:r>
        <w:separator/>
      </w:r>
    </w:p>
  </w:footnote>
  <w:footnote w:type="continuationSeparator" w:id="0">
    <w:p w:rsidR="00394C58" w:rsidRDefault="00394C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EF2"/>
    <w:rsid w:val="00035C78"/>
    <w:rsid w:val="000D3474"/>
    <w:rsid w:val="000F4944"/>
    <w:rsid w:val="00237964"/>
    <w:rsid w:val="002D7AF3"/>
    <w:rsid w:val="003707A7"/>
    <w:rsid w:val="0038386E"/>
    <w:rsid w:val="00394C58"/>
    <w:rsid w:val="00473234"/>
    <w:rsid w:val="004C1EC3"/>
    <w:rsid w:val="00523E85"/>
    <w:rsid w:val="00526783"/>
    <w:rsid w:val="005A0552"/>
    <w:rsid w:val="005F251D"/>
    <w:rsid w:val="005F3A79"/>
    <w:rsid w:val="00737903"/>
    <w:rsid w:val="00762902"/>
    <w:rsid w:val="007D73FF"/>
    <w:rsid w:val="007E589F"/>
    <w:rsid w:val="008062CF"/>
    <w:rsid w:val="0081611A"/>
    <w:rsid w:val="0082137F"/>
    <w:rsid w:val="00855B79"/>
    <w:rsid w:val="00861625"/>
    <w:rsid w:val="008831DD"/>
    <w:rsid w:val="0088357A"/>
    <w:rsid w:val="009C0744"/>
    <w:rsid w:val="009E7717"/>
    <w:rsid w:val="009F7139"/>
    <w:rsid w:val="00A727AD"/>
    <w:rsid w:val="00AD6700"/>
    <w:rsid w:val="00B62B4C"/>
    <w:rsid w:val="00B62EF2"/>
    <w:rsid w:val="00BA1D3D"/>
    <w:rsid w:val="00C16528"/>
    <w:rsid w:val="00C63201"/>
    <w:rsid w:val="00CF4D93"/>
    <w:rsid w:val="00D275AB"/>
    <w:rsid w:val="00D46AB1"/>
    <w:rsid w:val="00DA653C"/>
    <w:rsid w:val="00DE01D2"/>
    <w:rsid w:val="00E6418D"/>
    <w:rsid w:val="00E86001"/>
    <w:rsid w:val="00EE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12"/>
    <o:shapelayout v:ext="edit">
      <o:idmap v:ext="edit" data="1,2,3,4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717"/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2137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C1EC3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2137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C1EC3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95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ooxWord://word/media/image352.png" TargetMode="External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ooxWord://word/media/image377.png" TargetMode="External"/><Relationship Id="rId366" Type="http://schemas.openxmlformats.org/officeDocument/2006/relationships/image" Target="ooxWord://word/media/image419.png" TargetMode="External"/><Relationship Id="rId170" Type="http://schemas.openxmlformats.org/officeDocument/2006/relationships/image" Target="media/image165.png"/><Relationship Id="rId226" Type="http://schemas.openxmlformats.org/officeDocument/2006/relationships/image" Target="ooxWord://word/media/image279.png" TargetMode="External"/><Relationship Id="rId268" Type="http://schemas.openxmlformats.org/officeDocument/2006/relationships/image" Target="ooxWord://word/media/image321.png" TargetMode="External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ooxWord://word/media/image388.png" TargetMode="External"/><Relationship Id="rId377" Type="http://schemas.openxmlformats.org/officeDocument/2006/relationships/image" Target="ooxWord://word/media/image430.png" TargetMode="External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ooxWord://word/media/image290.png" TargetMode="External"/><Relationship Id="rId402" Type="http://schemas.openxmlformats.org/officeDocument/2006/relationships/image" Target="ooxWord://word/media/image455.png" TargetMode="External"/><Relationship Id="rId279" Type="http://schemas.openxmlformats.org/officeDocument/2006/relationships/image" Target="ooxWord://word/media/image332.png" TargetMode="Externa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ooxWord://word/media/image343.png" TargetMode="External"/><Relationship Id="rId304" Type="http://schemas.openxmlformats.org/officeDocument/2006/relationships/image" Target="ooxWord://word/media/image357.png" TargetMode="External"/><Relationship Id="rId325" Type="http://schemas.openxmlformats.org/officeDocument/2006/relationships/image" Target="ooxWord://word/media/image378.png" TargetMode="External"/><Relationship Id="rId346" Type="http://schemas.openxmlformats.org/officeDocument/2006/relationships/image" Target="ooxWord://word/media/image399.png" TargetMode="External"/><Relationship Id="rId367" Type="http://schemas.openxmlformats.org/officeDocument/2006/relationships/image" Target="ooxWord://word/media/image420.png" TargetMode="External"/><Relationship Id="rId388" Type="http://schemas.openxmlformats.org/officeDocument/2006/relationships/image" Target="ooxWord://word/media/image441.png" TargetMode="External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ooxWord://word/media/image245.png" TargetMode="External"/><Relationship Id="rId206" Type="http://schemas.openxmlformats.org/officeDocument/2006/relationships/image" Target="ooxWord://word/media/image259.png" TargetMode="External"/><Relationship Id="rId227" Type="http://schemas.openxmlformats.org/officeDocument/2006/relationships/image" Target="ooxWord://word/media/image280.png" TargetMode="External"/><Relationship Id="rId413" Type="http://schemas.openxmlformats.org/officeDocument/2006/relationships/image" Target="ooxWord://word/media/image466.png" TargetMode="External"/><Relationship Id="rId248" Type="http://schemas.openxmlformats.org/officeDocument/2006/relationships/image" Target="ooxWord://word/media/image301.png" TargetMode="External"/><Relationship Id="rId269" Type="http://schemas.openxmlformats.org/officeDocument/2006/relationships/image" Target="ooxWord://word/media/image322.png" TargetMode="Externa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ooxWord://word/media/image333.png" TargetMode="External"/><Relationship Id="rId315" Type="http://schemas.openxmlformats.org/officeDocument/2006/relationships/image" Target="ooxWord://word/media/image368.png" TargetMode="External"/><Relationship Id="rId336" Type="http://schemas.openxmlformats.org/officeDocument/2006/relationships/image" Target="ooxWord://word/media/image389.png" TargetMode="External"/><Relationship Id="rId357" Type="http://schemas.openxmlformats.org/officeDocument/2006/relationships/image" Target="ooxWord://word/media/image410.png" TargetMode="External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ooxWord://word/media/image270.png" TargetMode="External"/><Relationship Id="rId378" Type="http://schemas.openxmlformats.org/officeDocument/2006/relationships/image" Target="ooxWord://word/media/image431.png" TargetMode="External"/><Relationship Id="rId399" Type="http://schemas.openxmlformats.org/officeDocument/2006/relationships/image" Target="ooxWord://word/media/image452.png" TargetMode="External"/><Relationship Id="rId403" Type="http://schemas.openxmlformats.org/officeDocument/2006/relationships/image" Target="ooxWord://word/media/image456.png" TargetMode="External"/><Relationship Id="rId6" Type="http://schemas.openxmlformats.org/officeDocument/2006/relationships/image" Target="media/image1.png"/><Relationship Id="rId238" Type="http://schemas.openxmlformats.org/officeDocument/2006/relationships/image" Target="ooxWord://word/media/image291.png" TargetMode="External"/><Relationship Id="rId259" Type="http://schemas.openxmlformats.org/officeDocument/2006/relationships/image" Target="ooxWord://word/media/image312.png" TargetMode="External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ooxWord://word/media/image323.png" TargetMode="External"/><Relationship Id="rId291" Type="http://schemas.openxmlformats.org/officeDocument/2006/relationships/image" Target="ooxWord://word/media/image344.png" TargetMode="External"/><Relationship Id="rId305" Type="http://schemas.openxmlformats.org/officeDocument/2006/relationships/image" Target="ooxWord://word/media/image358.png" TargetMode="External"/><Relationship Id="rId326" Type="http://schemas.openxmlformats.org/officeDocument/2006/relationships/image" Target="ooxWord://word/media/image379.png" TargetMode="External"/><Relationship Id="rId347" Type="http://schemas.openxmlformats.org/officeDocument/2006/relationships/image" Target="ooxWord://word/media/image400.png" TargetMode="External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368" Type="http://schemas.openxmlformats.org/officeDocument/2006/relationships/image" Target="ooxWord://word/media/image421.png" TargetMode="External"/><Relationship Id="rId389" Type="http://schemas.openxmlformats.org/officeDocument/2006/relationships/image" Target="ooxWord://word/media/image442.png" TargetMode="External"/><Relationship Id="rId172" Type="http://schemas.openxmlformats.org/officeDocument/2006/relationships/image" Target="media/image167.png"/><Relationship Id="rId193" Type="http://schemas.openxmlformats.org/officeDocument/2006/relationships/image" Target="ooxWord://word/media/image246.png" TargetMode="External"/><Relationship Id="rId207" Type="http://schemas.openxmlformats.org/officeDocument/2006/relationships/image" Target="ooxWord://word/media/image260.png" TargetMode="External"/><Relationship Id="rId228" Type="http://schemas.openxmlformats.org/officeDocument/2006/relationships/image" Target="ooxWord://word/media/image281.png" TargetMode="External"/><Relationship Id="rId249" Type="http://schemas.openxmlformats.org/officeDocument/2006/relationships/image" Target="ooxWord://word/media/image302.png" TargetMode="External"/><Relationship Id="rId414" Type="http://schemas.openxmlformats.org/officeDocument/2006/relationships/image" Target="ooxWord://word/media/image467.png" TargetMode="External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ooxWord://word/media/image313.png" TargetMode="External"/><Relationship Id="rId281" Type="http://schemas.openxmlformats.org/officeDocument/2006/relationships/image" Target="ooxWord://word/media/image334.png" TargetMode="External"/><Relationship Id="rId316" Type="http://schemas.openxmlformats.org/officeDocument/2006/relationships/image" Target="ooxWord://word/media/image369.png" TargetMode="External"/><Relationship Id="rId337" Type="http://schemas.openxmlformats.org/officeDocument/2006/relationships/image" Target="ooxWord://word/media/image390.png" TargetMode="External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358" Type="http://schemas.openxmlformats.org/officeDocument/2006/relationships/image" Target="ooxWord://word/media/image411.png" TargetMode="External"/><Relationship Id="rId379" Type="http://schemas.openxmlformats.org/officeDocument/2006/relationships/image" Target="ooxWord://word/media/image432.png" TargetMode="External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ooxWord://word/media/image271.png" TargetMode="External"/><Relationship Id="rId239" Type="http://schemas.openxmlformats.org/officeDocument/2006/relationships/image" Target="ooxWord://word/media/image292.png" TargetMode="External"/><Relationship Id="rId390" Type="http://schemas.openxmlformats.org/officeDocument/2006/relationships/image" Target="ooxWord://word/media/image443.png" TargetMode="External"/><Relationship Id="rId404" Type="http://schemas.openxmlformats.org/officeDocument/2006/relationships/image" Target="ooxWord://word/media/image457.png" TargetMode="External"/><Relationship Id="rId250" Type="http://schemas.openxmlformats.org/officeDocument/2006/relationships/image" Target="ooxWord://word/media/image303.png" TargetMode="External"/><Relationship Id="rId271" Type="http://schemas.openxmlformats.org/officeDocument/2006/relationships/image" Target="ooxWord://word/media/image324.png" TargetMode="External"/><Relationship Id="rId292" Type="http://schemas.openxmlformats.org/officeDocument/2006/relationships/image" Target="ooxWord://word/media/image345.png" TargetMode="External"/><Relationship Id="rId306" Type="http://schemas.openxmlformats.org/officeDocument/2006/relationships/image" Target="ooxWord://word/media/image359.png" TargetMode="External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327" Type="http://schemas.openxmlformats.org/officeDocument/2006/relationships/image" Target="ooxWord://word/media/image380.png" TargetMode="External"/><Relationship Id="rId348" Type="http://schemas.openxmlformats.org/officeDocument/2006/relationships/image" Target="ooxWord://word/media/image401.png" TargetMode="External"/><Relationship Id="rId369" Type="http://schemas.openxmlformats.org/officeDocument/2006/relationships/image" Target="ooxWord://word/media/image422.png" TargetMode="External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ooxWord://word/media/image247.png" TargetMode="External"/><Relationship Id="rId208" Type="http://schemas.openxmlformats.org/officeDocument/2006/relationships/image" Target="ooxWord://word/media/image261.png" TargetMode="External"/><Relationship Id="rId229" Type="http://schemas.openxmlformats.org/officeDocument/2006/relationships/image" Target="ooxWord://word/media/image282.png" TargetMode="External"/><Relationship Id="rId380" Type="http://schemas.openxmlformats.org/officeDocument/2006/relationships/image" Target="ooxWord://word/media/image433.png" TargetMode="External"/><Relationship Id="rId415" Type="http://schemas.openxmlformats.org/officeDocument/2006/relationships/image" Target="ooxWord://word/media/image468.png" TargetMode="External"/><Relationship Id="rId240" Type="http://schemas.openxmlformats.org/officeDocument/2006/relationships/image" Target="ooxWord://word/media/image293.png" TargetMode="External"/><Relationship Id="rId261" Type="http://schemas.openxmlformats.org/officeDocument/2006/relationships/image" Target="ooxWord://word/media/image314.png" TargetMode="External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ooxWord://word/media/image335.png" TargetMode="External"/><Relationship Id="rId317" Type="http://schemas.openxmlformats.org/officeDocument/2006/relationships/image" Target="ooxWord://word/media/image370.png" TargetMode="External"/><Relationship Id="rId338" Type="http://schemas.openxmlformats.org/officeDocument/2006/relationships/image" Target="ooxWord://word/media/image391.png" TargetMode="External"/><Relationship Id="rId359" Type="http://schemas.openxmlformats.org/officeDocument/2006/relationships/image" Target="ooxWord://word/media/image412.png" TargetMode="External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ooxWord://word/media/image237.png" TargetMode="External"/><Relationship Id="rId219" Type="http://schemas.openxmlformats.org/officeDocument/2006/relationships/image" Target="ooxWord://word/media/image272.png" TargetMode="External"/><Relationship Id="rId370" Type="http://schemas.openxmlformats.org/officeDocument/2006/relationships/image" Target="ooxWord://word/media/image423.png" TargetMode="External"/><Relationship Id="rId391" Type="http://schemas.openxmlformats.org/officeDocument/2006/relationships/image" Target="ooxWord://word/media/image444.png" TargetMode="External"/><Relationship Id="rId405" Type="http://schemas.openxmlformats.org/officeDocument/2006/relationships/image" Target="ooxWord://word/media/image458.png" TargetMode="External"/><Relationship Id="rId230" Type="http://schemas.openxmlformats.org/officeDocument/2006/relationships/image" Target="ooxWord://word/media/image283.png" TargetMode="External"/><Relationship Id="rId251" Type="http://schemas.openxmlformats.org/officeDocument/2006/relationships/image" Target="ooxWord://word/media/image304.png" TargetMode="Externa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ooxWord://word/media/image325.png" TargetMode="External"/><Relationship Id="rId293" Type="http://schemas.openxmlformats.org/officeDocument/2006/relationships/image" Target="ooxWord://word/media/image346.png" TargetMode="External"/><Relationship Id="rId307" Type="http://schemas.openxmlformats.org/officeDocument/2006/relationships/image" Target="ooxWord://word/media/image360.png" TargetMode="External"/><Relationship Id="rId328" Type="http://schemas.openxmlformats.org/officeDocument/2006/relationships/image" Target="ooxWord://word/media/image381.png" TargetMode="External"/><Relationship Id="rId349" Type="http://schemas.openxmlformats.org/officeDocument/2006/relationships/image" Target="ooxWord://word/media/image402.png" TargetMode="External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ooxWord://word/media/image248.png" TargetMode="External"/><Relationship Id="rId209" Type="http://schemas.openxmlformats.org/officeDocument/2006/relationships/image" Target="ooxWord://word/media/image262.png" TargetMode="External"/><Relationship Id="rId360" Type="http://schemas.openxmlformats.org/officeDocument/2006/relationships/image" Target="ooxWord://word/media/image413.png" TargetMode="External"/><Relationship Id="rId381" Type="http://schemas.openxmlformats.org/officeDocument/2006/relationships/image" Target="ooxWord://word/media/image434.png" TargetMode="External"/><Relationship Id="rId416" Type="http://schemas.openxmlformats.org/officeDocument/2006/relationships/image" Target="ooxWord://word/media/image469.png" TargetMode="External"/><Relationship Id="rId220" Type="http://schemas.openxmlformats.org/officeDocument/2006/relationships/image" Target="ooxWord://word/media/image273.png" TargetMode="External"/><Relationship Id="rId241" Type="http://schemas.openxmlformats.org/officeDocument/2006/relationships/image" Target="ooxWord://word/media/image294.png" TargetMode="Externa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ooxWord://word/media/image315.png" TargetMode="External"/><Relationship Id="rId283" Type="http://schemas.openxmlformats.org/officeDocument/2006/relationships/image" Target="ooxWord://word/media/image336.png" TargetMode="External"/><Relationship Id="rId318" Type="http://schemas.openxmlformats.org/officeDocument/2006/relationships/image" Target="ooxWord://word/media/image371.png" TargetMode="External"/><Relationship Id="rId339" Type="http://schemas.openxmlformats.org/officeDocument/2006/relationships/image" Target="ooxWord://word/media/image392.png" TargetMode="External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ooxWord://word/media/image238.png" TargetMode="External"/><Relationship Id="rId350" Type="http://schemas.openxmlformats.org/officeDocument/2006/relationships/image" Target="ooxWord://word/media/image403.png" TargetMode="External"/><Relationship Id="rId371" Type="http://schemas.openxmlformats.org/officeDocument/2006/relationships/image" Target="ooxWord://word/media/image424.png" TargetMode="External"/><Relationship Id="rId406" Type="http://schemas.openxmlformats.org/officeDocument/2006/relationships/image" Target="ooxWord://word/media/image459.png" TargetMode="External"/><Relationship Id="rId9" Type="http://schemas.openxmlformats.org/officeDocument/2006/relationships/image" Target="media/image4.png"/><Relationship Id="rId210" Type="http://schemas.openxmlformats.org/officeDocument/2006/relationships/image" Target="ooxWord://word/media/image263.png" TargetMode="External"/><Relationship Id="rId392" Type="http://schemas.openxmlformats.org/officeDocument/2006/relationships/image" Target="ooxWord://word/media/image445.png" TargetMode="External"/><Relationship Id="rId26" Type="http://schemas.openxmlformats.org/officeDocument/2006/relationships/image" Target="media/image21.png"/><Relationship Id="rId231" Type="http://schemas.openxmlformats.org/officeDocument/2006/relationships/image" Target="ooxWord://word/media/image284.png" TargetMode="External"/><Relationship Id="rId252" Type="http://schemas.openxmlformats.org/officeDocument/2006/relationships/image" Target="ooxWord://word/media/image305.png" TargetMode="External"/><Relationship Id="rId273" Type="http://schemas.openxmlformats.org/officeDocument/2006/relationships/image" Target="ooxWord://word/media/image326.png" TargetMode="External"/><Relationship Id="rId294" Type="http://schemas.openxmlformats.org/officeDocument/2006/relationships/image" Target="ooxWord://word/media/image347.png" TargetMode="External"/><Relationship Id="rId308" Type="http://schemas.openxmlformats.org/officeDocument/2006/relationships/image" Target="ooxWord://word/media/image361.png" TargetMode="External"/><Relationship Id="rId329" Type="http://schemas.openxmlformats.org/officeDocument/2006/relationships/image" Target="ooxWord://word/media/image382.png" TargetMode="External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ooxWord://word/media/image393.png" TargetMode="External"/><Relationship Id="rId361" Type="http://schemas.openxmlformats.org/officeDocument/2006/relationships/image" Target="ooxWord://word/media/image414.png" TargetMode="External"/><Relationship Id="rId196" Type="http://schemas.openxmlformats.org/officeDocument/2006/relationships/image" Target="ooxWord://word/media/image249.png" TargetMode="External"/><Relationship Id="rId200" Type="http://schemas.openxmlformats.org/officeDocument/2006/relationships/image" Target="ooxWord://word/media/image253.png" TargetMode="External"/><Relationship Id="rId382" Type="http://schemas.openxmlformats.org/officeDocument/2006/relationships/image" Target="ooxWord://word/media/image435.png" TargetMode="External"/><Relationship Id="rId417" Type="http://schemas.openxmlformats.org/officeDocument/2006/relationships/image" Target="ooxWord://word/media/image470.png" TargetMode="External"/><Relationship Id="rId16" Type="http://schemas.openxmlformats.org/officeDocument/2006/relationships/image" Target="media/image11.png"/><Relationship Id="rId221" Type="http://schemas.openxmlformats.org/officeDocument/2006/relationships/image" Target="ooxWord://word/media/image274.png" TargetMode="External"/><Relationship Id="rId242" Type="http://schemas.openxmlformats.org/officeDocument/2006/relationships/image" Target="ooxWord://word/media/image295.png" TargetMode="External"/><Relationship Id="rId263" Type="http://schemas.openxmlformats.org/officeDocument/2006/relationships/image" Target="ooxWord://word/media/image316.png" TargetMode="External"/><Relationship Id="rId284" Type="http://schemas.openxmlformats.org/officeDocument/2006/relationships/image" Target="ooxWord://word/media/image337.png" TargetMode="External"/><Relationship Id="rId319" Type="http://schemas.openxmlformats.org/officeDocument/2006/relationships/image" Target="ooxWord://word/media/image372.png" TargetMode="External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ooxWord://word/media/image383.png" TargetMode="External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ooxWord://word/media/image239.png" TargetMode="External"/><Relationship Id="rId351" Type="http://schemas.openxmlformats.org/officeDocument/2006/relationships/image" Target="ooxWord://word/media/image404.png" TargetMode="External"/><Relationship Id="rId372" Type="http://schemas.openxmlformats.org/officeDocument/2006/relationships/image" Target="ooxWord://word/media/image425.png" TargetMode="External"/><Relationship Id="rId393" Type="http://schemas.openxmlformats.org/officeDocument/2006/relationships/image" Target="ooxWord://word/media/image446.png" TargetMode="External"/><Relationship Id="rId407" Type="http://schemas.openxmlformats.org/officeDocument/2006/relationships/image" Target="ooxWord://word/media/image460.png" TargetMode="External"/><Relationship Id="rId211" Type="http://schemas.openxmlformats.org/officeDocument/2006/relationships/image" Target="ooxWord://word/media/image264.png" TargetMode="External"/><Relationship Id="rId232" Type="http://schemas.openxmlformats.org/officeDocument/2006/relationships/image" Target="ooxWord://word/media/image285.png" TargetMode="External"/><Relationship Id="rId253" Type="http://schemas.openxmlformats.org/officeDocument/2006/relationships/image" Target="ooxWord://word/media/image306.png" TargetMode="External"/><Relationship Id="rId274" Type="http://schemas.openxmlformats.org/officeDocument/2006/relationships/image" Target="ooxWord://word/media/image327.png" TargetMode="External"/><Relationship Id="rId295" Type="http://schemas.openxmlformats.org/officeDocument/2006/relationships/image" Target="ooxWord://word/media/image348.png" TargetMode="External"/><Relationship Id="rId309" Type="http://schemas.openxmlformats.org/officeDocument/2006/relationships/image" Target="ooxWord://word/media/image362.png" TargetMode="Externa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ooxWord://word/media/image373.png" TargetMode="External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ooxWord://word/media/image250.png" TargetMode="External"/><Relationship Id="rId341" Type="http://schemas.openxmlformats.org/officeDocument/2006/relationships/image" Target="ooxWord://word/media/image394.png" TargetMode="External"/><Relationship Id="rId362" Type="http://schemas.openxmlformats.org/officeDocument/2006/relationships/image" Target="ooxWord://word/media/image415.png" TargetMode="External"/><Relationship Id="rId383" Type="http://schemas.openxmlformats.org/officeDocument/2006/relationships/image" Target="ooxWord://word/media/image436.png" TargetMode="External"/><Relationship Id="rId418" Type="http://schemas.openxmlformats.org/officeDocument/2006/relationships/image" Target="ooxWord://word/media/image471.png" TargetMode="External"/><Relationship Id="rId201" Type="http://schemas.openxmlformats.org/officeDocument/2006/relationships/image" Target="ooxWord://word/media/image254.png" TargetMode="External"/><Relationship Id="rId222" Type="http://schemas.openxmlformats.org/officeDocument/2006/relationships/image" Target="ooxWord://word/media/image275.png" TargetMode="External"/><Relationship Id="rId243" Type="http://schemas.openxmlformats.org/officeDocument/2006/relationships/image" Target="ooxWord://word/media/image296.png" TargetMode="External"/><Relationship Id="rId264" Type="http://schemas.openxmlformats.org/officeDocument/2006/relationships/image" Target="ooxWord://word/media/image317.png" TargetMode="External"/><Relationship Id="rId285" Type="http://schemas.openxmlformats.org/officeDocument/2006/relationships/image" Target="ooxWord://word/media/image338.png" TargetMode="External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ooxWord://word/media/image363.png" TargetMode="External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ooxWord://word/media/image240.png" TargetMode="External"/><Relationship Id="rId331" Type="http://schemas.openxmlformats.org/officeDocument/2006/relationships/image" Target="ooxWord://word/media/image384.png" TargetMode="External"/><Relationship Id="rId352" Type="http://schemas.openxmlformats.org/officeDocument/2006/relationships/image" Target="ooxWord://word/media/image405.png" TargetMode="External"/><Relationship Id="rId373" Type="http://schemas.openxmlformats.org/officeDocument/2006/relationships/image" Target="ooxWord://word/media/image426.png" TargetMode="External"/><Relationship Id="rId394" Type="http://schemas.openxmlformats.org/officeDocument/2006/relationships/image" Target="ooxWord://word/media/image447.png" TargetMode="External"/><Relationship Id="rId408" Type="http://schemas.openxmlformats.org/officeDocument/2006/relationships/image" Target="ooxWord://word/media/image461.png" TargetMode="External"/><Relationship Id="rId1" Type="http://schemas.openxmlformats.org/officeDocument/2006/relationships/styles" Target="styles.xml"/><Relationship Id="rId212" Type="http://schemas.openxmlformats.org/officeDocument/2006/relationships/image" Target="ooxWord://word/media/image265.png" TargetMode="External"/><Relationship Id="rId233" Type="http://schemas.openxmlformats.org/officeDocument/2006/relationships/image" Target="ooxWord://word/media/image286.png" TargetMode="External"/><Relationship Id="rId254" Type="http://schemas.openxmlformats.org/officeDocument/2006/relationships/image" Target="ooxWord://word/media/image307.png" TargetMode="Externa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ooxWord://word/media/image328.png" TargetMode="External"/><Relationship Id="rId296" Type="http://schemas.openxmlformats.org/officeDocument/2006/relationships/image" Target="ooxWord://word/media/image349.png" TargetMode="External"/><Relationship Id="rId300" Type="http://schemas.openxmlformats.org/officeDocument/2006/relationships/image" Target="ooxWord://word/media/image353.png" TargetMode="External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ooxWord://word/media/image251.png" TargetMode="External"/><Relationship Id="rId321" Type="http://schemas.openxmlformats.org/officeDocument/2006/relationships/image" Target="ooxWord://word/media/image374.png" TargetMode="External"/><Relationship Id="rId342" Type="http://schemas.openxmlformats.org/officeDocument/2006/relationships/image" Target="ooxWord://word/media/image395.png" TargetMode="External"/><Relationship Id="rId363" Type="http://schemas.openxmlformats.org/officeDocument/2006/relationships/image" Target="ooxWord://word/media/image416.png" TargetMode="External"/><Relationship Id="rId384" Type="http://schemas.openxmlformats.org/officeDocument/2006/relationships/image" Target="ooxWord://word/media/image437.png" TargetMode="External"/><Relationship Id="rId419" Type="http://schemas.openxmlformats.org/officeDocument/2006/relationships/image" Target="ooxWord://word/media/image472.png" TargetMode="External"/><Relationship Id="rId202" Type="http://schemas.openxmlformats.org/officeDocument/2006/relationships/image" Target="ooxWord://word/media/image255.png" TargetMode="External"/><Relationship Id="rId223" Type="http://schemas.openxmlformats.org/officeDocument/2006/relationships/image" Target="ooxWord://word/media/image276.png" TargetMode="External"/><Relationship Id="rId244" Type="http://schemas.openxmlformats.org/officeDocument/2006/relationships/image" Target="ooxWord://word/media/image297.png" TargetMode="External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ooxWord://word/media/image318.png" TargetMode="External"/><Relationship Id="rId286" Type="http://schemas.openxmlformats.org/officeDocument/2006/relationships/image" Target="ooxWord://word/media/image339.png" TargetMode="External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ooxWord://word/media/image241.png" TargetMode="External"/><Relationship Id="rId311" Type="http://schemas.openxmlformats.org/officeDocument/2006/relationships/image" Target="ooxWord://word/media/image364.png" TargetMode="External"/><Relationship Id="rId332" Type="http://schemas.openxmlformats.org/officeDocument/2006/relationships/image" Target="ooxWord://word/media/image385.png" TargetMode="External"/><Relationship Id="rId353" Type="http://schemas.openxmlformats.org/officeDocument/2006/relationships/image" Target="ooxWord://word/media/image406.png" TargetMode="External"/><Relationship Id="rId374" Type="http://schemas.openxmlformats.org/officeDocument/2006/relationships/image" Target="ooxWord://word/media/image427.png" TargetMode="External"/><Relationship Id="rId395" Type="http://schemas.openxmlformats.org/officeDocument/2006/relationships/image" Target="ooxWord://word/media/image448.png" TargetMode="External"/><Relationship Id="rId409" Type="http://schemas.openxmlformats.org/officeDocument/2006/relationships/image" Target="ooxWord://word/media/image462.png" TargetMode="Externa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ooxWord://word/media/image266.png" TargetMode="External"/><Relationship Id="rId234" Type="http://schemas.openxmlformats.org/officeDocument/2006/relationships/image" Target="ooxWord://word/media/image287.png" TargetMode="External"/><Relationship Id="rId420" Type="http://schemas.openxmlformats.org/officeDocument/2006/relationships/image" Target="ooxWord://word/media/image473.pn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ooxWord://word/media/image308.png" TargetMode="External"/><Relationship Id="rId276" Type="http://schemas.openxmlformats.org/officeDocument/2006/relationships/image" Target="ooxWord://word/media/image329.png" TargetMode="External"/><Relationship Id="rId297" Type="http://schemas.openxmlformats.org/officeDocument/2006/relationships/image" Target="ooxWord://word/media/image350.png" TargetMode="External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ooxWord://word/media/image354.png" TargetMode="External"/><Relationship Id="rId322" Type="http://schemas.openxmlformats.org/officeDocument/2006/relationships/image" Target="ooxWord://word/media/image375.png" TargetMode="External"/><Relationship Id="rId343" Type="http://schemas.openxmlformats.org/officeDocument/2006/relationships/image" Target="ooxWord://word/media/image396.png" TargetMode="External"/><Relationship Id="rId364" Type="http://schemas.openxmlformats.org/officeDocument/2006/relationships/image" Target="ooxWord://word/media/image417.png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ooxWord://word/media/image252.png" TargetMode="External"/><Relationship Id="rId203" Type="http://schemas.openxmlformats.org/officeDocument/2006/relationships/image" Target="ooxWord://word/media/image256.png" TargetMode="External"/><Relationship Id="rId385" Type="http://schemas.openxmlformats.org/officeDocument/2006/relationships/image" Target="ooxWord://word/media/image438.png" TargetMode="External"/><Relationship Id="rId19" Type="http://schemas.openxmlformats.org/officeDocument/2006/relationships/image" Target="media/image14.png"/><Relationship Id="rId224" Type="http://schemas.openxmlformats.org/officeDocument/2006/relationships/image" Target="ooxWord://word/media/image277.png" TargetMode="External"/><Relationship Id="rId245" Type="http://schemas.openxmlformats.org/officeDocument/2006/relationships/image" Target="ooxWord://word/media/image298.png" TargetMode="External"/><Relationship Id="rId266" Type="http://schemas.openxmlformats.org/officeDocument/2006/relationships/image" Target="ooxWord://word/media/image319.png" TargetMode="External"/><Relationship Id="rId287" Type="http://schemas.openxmlformats.org/officeDocument/2006/relationships/image" Target="ooxWord://word/media/image340.png" TargetMode="External"/><Relationship Id="rId410" Type="http://schemas.openxmlformats.org/officeDocument/2006/relationships/image" Target="ooxWord://word/media/image463.png" TargetMode="External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ooxWord://word/media/image365.png" TargetMode="External"/><Relationship Id="rId333" Type="http://schemas.openxmlformats.org/officeDocument/2006/relationships/image" Target="ooxWord://word/media/image386.png" TargetMode="External"/><Relationship Id="rId354" Type="http://schemas.openxmlformats.org/officeDocument/2006/relationships/image" Target="ooxWord://word/media/image407.png" TargetMode="Externa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ooxWord://word/media/image242.png" TargetMode="External"/><Relationship Id="rId375" Type="http://schemas.openxmlformats.org/officeDocument/2006/relationships/image" Target="ooxWord://word/media/image428.png" TargetMode="External"/><Relationship Id="rId396" Type="http://schemas.openxmlformats.org/officeDocument/2006/relationships/image" Target="ooxWord://word/media/image449.pn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267.png" TargetMode="External"/><Relationship Id="rId235" Type="http://schemas.openxmlformats.org/officeDocument/2006/relationships/image" Target="ooxWord://word/media/image288.png" TargetMode="External"/><Relationship Id="rId256" Type="http://schemas.openxmlformats.org/officeDocument/2006/relationships/image" Target="ooxWord://word/media/image309.png" TargetMode="External"/><Relationship Id="rId277" Type="http://schemas.openxmlformats.org/officeDocument/2006/relationships/image" Target="ooxWord://word/media/image330.png" TargetMode="External"/><Relationship Id="rId298" Type="http://schemas.openxmlformats.org/officeDocument/2006/relationships/image" Target="ooxWord://word/media/image351.png" TargetMode="External"/><Relationship Id="rId400" Type="http://schemas.openxmlformats.org/officeDocument/2006/relationships/image" Target="ooxWord://word/media/image453.png" TargetMode="External"/><Relationship Id="rId421" Type="http://schemas.openxmlformats.org/officeDocument/2006/relationships/image" Target="ooxWord://word/media/image474.png" TargetMode="External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ooxWord://word/media/image355.png" TargetMode="External"/><Relationship Id="rId323" Type="http://schemas.openxmlformats.org/officeDocument/2006/relationships/image" Target="ooxWord://word/media/image376.png" TargetMode="External"/><Relationship Id="rId344" Type="http://schemas.openxmlformats.org/officeDocument/2006/relationships/image" Target="ooxWord://word/media/image397.png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ooxWord://word/media/image418.png" TargetMode="External"/><Relationship Id="rId386" Type="http://schemas.openxmlformats.org/officeDocument/2006/relationships/image" Target="ooxWord://word/media/image439.png" TargetMode="External"/><Relationship Id="rId190" Type="http://schemas.openxmlformats.org/officeDocument/2006/relationships/image" Target="ooxWord://word/media/image243.png" TargetMode="External"/><Relationship Id="rId204" Type="http://schemas.openxmlformats.org/officeDocument/2006/relationships/image" Target="ooxWord://word/media/image257.png" TargetMode="External"/><Relationship Id="rId225" Type="http://schemas.openxmlformats.org/officeDocument/2006/relationships/image" Target="ooxWord://word/media/image278.png" TargetMode="External"/><Relationship Id="rId246" Type="http://schemas.openxmlformats.org/officeDocument/2006/relationships/image" Target="ooxWord://word/media/image299.png" TargetMode="External"/><Relationship Id="rId267" Type="http://schemas.openxmlformats.org/officeDocument/2006/relationships/image" Target="ooxWord://word/media/image320.png" TargetMode="External"/><Relationship Id="rId288" Type="http://schemas.openxmlformats.org/officeDocument/2006/relationships/image" Target="ooxWord://word/media/image341.png" TargetMode="External"/><Relationship Id="rId411" Type="http://schemas.openxmlformats.org/officeDocument/2006/relationships/image" Target="ooxWord://word/media/image464.png" TargetMode="External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ooxWord://word/media/image366.png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ooxWord://word/media/image387.png" TargetMode="External"/><Relationship Id="rId355" Type="http://schemas.openxmlformats.org/officeDocument/2006/relationships/image" Target="ooxWord://word/media/image408.png" TargetMode="External"/><Relationship Id="rId376" Type="http://schemas.openxmlformats.org/officeDocument/2006/relationships/image" Target="ooxWord://word/media/image429.png" TargetMode="External"/><Relationship Id="rId397" Type="http://schemas.openxmlformats.org/officeDocument/2006/relationships/image" Target="ooxWord://word/media/image450.png" TargetMode="External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ooxWord://word/media/image268.png" TargetMode="External"/><Relationship Id="rId236" Type="http://schemas.openxmlformats.org/officeDocument/2006/relationships/image" Target="ooxWord://word/media/image289.png" TargetMode="External"/><Relationship Id="rId257" Type="http://schemas.openxmlformats.org/officeDocument/2006/relationships/image" Target="ooxWord://word/media/image310.png" TargetMode="External"/><Relationship Id="rId278" Type="http://schemas.openxmlformats.org/officeDocument/2006/relationships/image" Target="ooxWord://word/media/image331.png" TargetMode="External"/><Relationship Id="rId401" Type="http://schemas.openxmlformats.org/officeDocument/2006/relationships/image" Target="ooxWord://word/media/image454.png" TargetMode="External"/><Relationship Id="rId422" Type="http://schemas.openxmlformats.org/officeDocument/2006/relationships/fontTable" Target="fontTable.xml"/><Relationship Id="rId303" Type="http://schemas.openxmlformats.org/officeDocument/2006/relationships/image" Target="ooxWord://word/media/image356.png" TargetMode="External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ooxWord://word/media/image398.png" TargetMode="External"/><Relationship Id="rId387" Type="http://schemas.openxmlformats.org/officeDocument/2006/relationships/image" Target="ooxWord://word/media/image440.png" TargetMode="External"/><Relationship Id="rId191" Type="http://schemas.openxmlformats.org/officeDocument/2006/relationships/image" Target="ooxWord://word/media/image244.png" TargetMode="External"/><Relationship Id="rId205" Type="http://schemas.openxmlformats.org/officeDocument/2006/relationships/image" Target="ooxWord://word/media/image258.png" TargetMode="External"/><Relationship Id="rId247" Type="http://schemas.openxmlformats.org/officeDocument/2006/relationships/image" Target="ooxWord://word/media/image300.png" TargetMode="External"/><Relationship Id="rId412" Type="http://schemas.openxmlformats.org/officeDocument/2006/relationships/image" Target="ooxWord://word/media/image465.png" TargetMode="External"/><Relationship Id="rId107" Type="http://schemas.openxmlformats.org/officeDocument/2006/relationships/image" Target="media/image102.png"/><Relationship Id="rId289" Type="http://schemas.openxmlformats.org/officeDocument/2006/relationships/image" Target="ooxWord://word/media/image342.png" TargetMode="External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ooxWord://word/media/image367.png" TargetMode="External"/><Relationship Id="rId356" Type="http://schemas.openxmlformats.org/officeDocument/2006/relationships/image" Target="ooxWord://word/media/image409.png" TargetMode="External"/><Relationship Id="rId398" Type="http://schemas.openxmlformats.org/officeDocument/2006/relationships/image" Target="ooxWord://word/media/image451.png" TargetMode="Externa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ooxWord://word/media/image269.png" TargetMode="External"/><Relationship Id="rId423" Type="http://schemas.openxmlformats.org/officeDocument/2006/relationships/theme" Target="theme/theme1.xml"/><Relationship Id="rId258" Type="http://schemas.openxmlformats.org/officeDocument/2006/relationships/image" Target="ooxWord://word/media/image311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44</Pages>
  <Words>4040</Words>
  <Characters>23029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mudurnu</cp:lastModifiedBy>
  <cp:revision>13</cp:revision>
  <dcterms:created xsi:type="dcterms:W3CDTF">2020-06-04T06:59:00Z</dcterms:created>
  <dcterms:modified xsi:type="dcterms:W3CDTF">2024-04-03T10:51:00Z</dcterms:modified>
</cp:coreProperties>
</file>